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5BACA11C" w14:textId="77777777" w:rsidR="003A58AB" w:rsidRPr="00FC500B" w:rsidRDefault="009B2733" w:rsidP="009E6DB3">
          <w:r>
            <w:rPr>
              <w:noProof/>
            </w:rPr>
            <mc:AlternateContent>
              <mc:Choice Requires="wpg">
                <w:drawing>
                  <wp:anchor distT="0" distB="0" distL="114300" distR="114300" simplePos="0" relativeHeight="251658240" behindDoc="1" locked="0" layoutInCell="1" allowOverlap="1" wp14:anchorId="42CA5055" wp14:editId="6678B361">
                    <wp:simplePos x="0" y="0"/>
                    <wp:positionH relativeFrom="page">
                      <wp:align>center</wp:align>
                    </wp:positionH>
                    <wp:positionV relativeFrom="paragraph">
                      <wp:posOffset>-905510</wp:posOffset>
                    </wp:positionV>
                    <wp:extent cx="6983730" cy="1492250"/>
                    <wp:effectExtent l="0" t="0" r="7620" b="0"/>
                    <wp:wrapNone/>
                    <wp:docPr id="3" name="Group 3" descr="Austrade Tourism Research Australia&#10; banner with government logo"/>
                    <wp:cNvGraphicFramePr/>
                    <a:graphic xmlns:a="http://schemas.openxmlformats.org/drawingml/2006/main">
                      <a:graphicData uri="http://schemas.microsoft.com/office/word/2010/wordprocessingGroup">
                        <wpg:wgp>
                          <wpg:cNvGrpSpPr/>
                          <wpg:grpSpPr>
                            <a:xfrm>
                              <a:off x="0" y="0"/>
                              <a:ext cx="6983730" cy="1492250"/>
                              <a:chOff x="0" y="0"/>
                              <a:chExt cx="6983730" cy="1492250"/>
                            </a:xfrm>
                          </wpg:grpSpPr>
                          <pic:pic xmlns:pic="http://schemas.openxmlformats.org/drawingml/2006/picture">
                            <pic:nvPicPr>
                              <pic:cNvPr id="5" name="Graphic 6">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0"/>
                                <a:ext cx="6983730" cy="1492250"/>
                              </a:xfrm>
                              <a:prstGeom prst="rect">
                                <a:avLst/>
                              </a:prstGeom>
                            </pic:spPr>
                          </pic:pic>
                          <pic:pic xmlns:pic="http://schemas.openxmlformats.org/drawingml/2006/picture">
                            <pic:nvPicPr>
                              <pic:cNvPr id="1" name="Graphic 9">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342900" y="19050"/>
                                <a:ext cx="3230245" cy="1068705"/>
                              </a:xfrm>
                              <a:prstGeom prst="rect">
                                <a:avLst/>
                              </a:prstGeom>
                            </pic:spPr>
                          </pic:pic>
                        </wpg:wgp>
                      </a:graphicData>
                    </a:graphic>
                  </wp:anchor>
                </w:drawing>
              </mc:Choice>
              <mc:Fallback xmlns:arto="http://schemas.microsoft.com/office/word/2006/arto" xmlns:a14="http://schemas.microsoft.com/office/drawing/2010/main" xmlns:adec="http://schemas.microsoft.com/office/drawing/2017/decorative" xmlns:pic="http://schemas.openxmlformats.org/drawingml/2006/picture" xmlns:a="http://schemas.openxmlformats.org/drawingml/2006/main" xmlns:w16du="http://schemas.microsoft.com/office/word/2023/wordml/word16du">
                <w:pict>
                  <v:group id="Group 3" style="position:absolute;margin-left:0;margin-top:-71.3pt;width:549.9pt;height:117.5pt;z-index:-251657216;mso-position-horizontal:center;mso-position-horizontal-relative:page" alt="Austrade Tourism Research Australia&#10; banner with government logo" coordsize="69837,14922" o:spid="_x0000_s1026" w14:anchorId="23D634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&#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6" style="position:absolute;width:69837;height:14922;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cropbottom="21709f" o:title="" r:id="rId13"/>
                    </v:shape>
                    <v:shape id="Graphic 9" style="position:absolute;left:3429;top:190;width:32302;height:10687;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">
                      <v:imagedata o:title="" r:id="rId14"/>
                    </v:shape>
                    <w10:wrap anchorx="page"/>
                  </v:group>
                </w:pict>
              </mc:Fallback>
            </mc:AlternateContent>
          </w:r>
        </w:p>
        <w:p w14:paraId="55572004" w14:textId="77777777" w:rsidR="00501469" w:rsidRDefault="00501469"/>
        <w:p w14:paraId="0A741D1D" w14:textId="77777777" w:rsidR="00501469" w:rsidRDefault="00501469"/>
        <w:p w14:paraId="238D84FA" w14:textId="77777777" w:rsidR="00501469" w:rsidRDefault="00501469"/>
        <w:p w14:paraId="07334171" w14:textId="77777777" w:rsidR="00501469" w:rsidRDefault="00501469"/>
        <w:p w14:paraId="54623EA0" w14:textId="77777777" w:rsidR="00501469" w:rsidRDefault="00501469"/>
        <w:p w14:paraId="58097144" w14:textId="77777777" w:rsidR="00501469" w:rsidRDefault="00501469"/>
        <w:p w14:paraId="2E106C79" w14:textId="77777777" w:rsidR="00F0451E" w:rsidRDefault="00F0451E" w:rsidP="00721712">
          <w:pPr>
            <w:pStyle w:val="Heading1"/>
          </w:pPr>
          <w:bookmarkStart w:id="0" w:name="_Toc111114894"/>
          <w:bookmarkStart w:id="1" w:name="_Toc120093918"/>
          <w:bookmarkStart w:id="2" w:name="_Toc120097914"/>
          <w:bookmarkStart w:id="3" w:name="_Toc121327023"/>
          <w:bookmarkStart w:id="4" w:name="_Toc147308307"/>
          <w:bookmarkStart w:id="5" w:name="_Toc148014770"/>
          <w:bookmarkStart w:id="6" w:name="_Toc148174095"/>
          <w:bookmarkStart w:id="7" w:name="_Toc150174951"/>
          <w:bookmarkStart w:id="8" w:name="_Toc150175456"/>
          <w:bookmarkStart w:id="9" w:name="_Toc150846160"/>
          <w:r>
            <w:t>Tourism Forecasts for Australia</w:t>
          </w:r>
          <w:bookmarkEnd w:id="0"/>
          <w:bookmarkEnd w:id="1"/>
          <w:bookmarkEnd w:id="2"/>
          <w:bookmarkEnd w:id="3"/>
          <w:bookmarkEnd w:id="4"/>
          <w:bookmarkEnd w:id="5"/>
          <w:bookmarkEnd w:id="6"/>
          <w:bookmarkEnd w:id="7"/>
          <w:bookmarkEnd w:id="8"/>
          <w:bookmarkEnd w:id="9"/>
        </w:p>
        <w:p w14:paraId="466B2ECE" w14:textId="28E0A665" w:rsidR="00C27BF9" w:rsidRPr="00C27BF9" w:rsidRDefault="00F0451E" w:rsidP="00C27BF9">
          <w:pPr>
            <w:pStyle w:val="Heading2"/>
          </w:pPr>
          <w:bookmarkStart w:id="10" w:name="_Toc147308308"/>
          <w:bookmarkStart w:id="11" w:name="_Toc148014771"/>
          <w:bookmarkStart w:id="12" w:name="_Toc148174096"/>
          <w:bookmarkStart w:id="13" w:name="_Toc150174952"/>
          <w:bookmarkStart w:id="14" w:name="_Toc150175457"/>
          <w:bookmarkStart w:id="15" w:name="_Toc150846161"/>
          <w:r>
            <w:t>2023 to 2028</w:t>
          </w:r>
          <w:bookmarkEnd w:id="10"/>
          <w:bookmarkEnd w:id="11"/>
          <w:bookmarkEnd w:id="12"/>
          <w:bookmarkEnd w:id="13"/>
          <w:bookmarkEnd w:id="14"/>
          <w:bookmarkEnd w:id="15"/>
        </w:p>
        <w:p w14:paraId="18EF647D" w14:textId="77777777" w:rsidR="003E38E3" w:rsidRDefault="003E38E3" w:rsidP="00C27BF9">
          <w:pPr>
            <w:pStyle w:val="Heading2"/>
          </w:pPr>
        </w:p>
        <w:p w14:paraId="39EEAB29" w14:textId="77777777" w:rsidR="00F0451E" w:rsidRDefault="00F0451E" w:rsidP="00F0451E">
          <w:pPr>
            <w:rPr>
              <w:lang w:eastAsia="zh-CN"/>
            </w:rPr>
          </w:pPr>
        </w:p>
        <w:p w14:paraId="07F94BE3" w14:textId="77777777" w:rsidR="00F0451E" w:rsidRDefault="00F0451E" w:rsidP="00F0451E">
          <w:pPr>
            <w:rPr>
              <w:lang w:eastAsia="zh-CN"/>
            </w:rPr>
          </w:pPr>
        </w:p>
        <w:p w14:paraId="35EAB972" w14:textId="77777777" w:rsidR="00F0451E" w:rsidRDefault="00F0451E" w:rsidP="00F0451E">
          <w:pPr>
            <w:spacing w:before="120" w:after="120"/>
            <w:rPr>
              <w:rFonts w:eastAsia="Verdana" w:cs="Times New Roman"/>
              <w:color w:val="000000"/>
            </w:rPr>
          </w:pPr>
        </w:p>
        <w:p w14:paraId="4E99255E" w14:textId="77777777" w:rsidR="00F0451E" w:rsidRDefault="00F0451E" w:rsidP="00F0451E">
          <w:pPr>
            <w:spacing w:before="120" w:after="120"/>
            <w:rPr>
              <w:rFonts w:eastAsia="Verdana" w:cs="Times New Roman"/>
              <w:color w:val="000000"/>
            </w:rPr>
          </w:pPr>
        </w:p>
        <w:p w14:paraId="5E2EDAD8" w14:textId="7FB7F0AD" w:rsidR="00F0451E" w:rsidRDefault="00F0451E" w:rsidP="00F0451E">
          <w:pPr>
            <w:spacing w:before="120" w:after="120"/>
            <w:rPr>
              <w:rFonts w:eastAsia="Verdana" w:cs="Times New Roman"/>
              <w:color w:val="000000"/>
            </w:rPr>
          </w:pPr>
          <w:r>
            <w:rPr>
              <w:rFonts w:eastAsia="Verdana" w:cs="Times New Roman"/>
              <w:color w:val="000000"/>
            </w:rPr>
            <w:t xml:space="preserve">Tourism Research Australia </w:t>
          </w:r>
        </w:p>
        <w:p w14:paraId="468E8728" w14:textId="77777777" w:rsidR="00F0451E" w:rsidRDefault="00F0451E" w:rsidP="00F0451E">
          <w:pPr>
            <w:spacing w:before="120" w:after="120"/>
            <w:rPr>
              <w:rFonts w:eastAsia="Verdana" w:cs="Times New Roman"/>
              <w:color w:val="000000"/>
            </w:rPr>
          </w:pPr>
          <w:r>
            <w:rPr>
              <w:rFonts w:eastAsia="Verdana" w:cs="Times New Roman"/>
              <w:color w:val="000000"/>
            </w:rPr>
            <w:t xml:space="preserve">Australian Trade and Investment Commission (Austrade) </w:t>
          </w:r>
        </w:p>
        <w:p w14:paraId="64E3D894" w14:textId="77777777" w:rsidR="00F0451E" w:rsidRDefault="00F0451E" w:rsidP="00F0451E">
          <w:pPr>
            <w:spacing w:before="120" w:after="120"/>
            <w:rPr>
              <w:rFonts w:eastAsia="Verdana" w:cs="Times New Roman"/>
              <w:color w:val="000000"/>
            </w:rPr>
          </w:pPr>
          <w:r>
            <w:rPr>
              <w:rFonts w:eastAsia="Verdana" w:cs="Times New Roman"/>
              <w:color w:val="000000"/>
            </w:rPr>
            <w:t xml:space="preserve">Email: </w:t>
          </w:r>
          <w:hyperlink r:id="rId15" w:history="1">
            <w:r>
              <w:rPr>
                <w:rStyle w:val="Hyperlink"/>
                <w:rFonts w:eastAsia="Verdana" w:cs="Times New Roman"/>
              </w:rPr>
              <w:t>tourism.research@tra.gov.au</w:t>
            </w:r>
          </w:hyperlink>
          <w:r>
            <w:rPr>
              <w:rFonts w:eastAsia="Verdana" w:cs="Times New Roman"/>
              <w:color w:val="000000"/>
            </w:rPr>
            <w:t xml:space="preserve"> </w:t>
          </w:r>
        </w:p>
        <w:p w14:paraId="13F897CF" w14:textId="77777777" w:rsidR="00F0451E" w:rsidRDefault="00F0451E" w:rsidP="00F0451E">
          <w:pPr>
            <w:spacing w:before="120" w:after="120"/>
            <w:rPr>
              <w:rFonts w:eastAsia="Verdana" w:cs="Times New Roman"/>
              <w:color w:val="000000"/>
            </w:rPr>
          </w:pPr>
          <w:r>
            <w:rPr>
              <w:rFonts w:eastAsia="Verdana" w:cs="Times New Roman"/>
              <w:color w:val="000000"/>
            </w:rPr>
            <w:t xml:space="preserve">Web: </w:t>
          </w:r>
          <w:hyperlink r:id="rId16" w:history="1">
            <w:r>
              <w:rPr>
                <w:rStyle w:val="Hyperlink"/>
                <w:rFonts w:eastAsia="Verdana" w:cs="Times New Roman"/>
              </w:rPr>
              <w:t>www.tra.gov.au</w:t>
            </w:r>
          </w:hyperlink>
          <w:r>
            <w:rPr>
              <w:rFonts w:eastAsia="Verdana" w:cs="Times New Roman"/>
              <w:color w:val="000000"/>
            </w:rPr>
            <w:t xml:space="preserve"> </w:t>
          </w:r>
        </w:p>
        <w:p w14:paraId="42E4A535" w14:textId="3BDBC961" w:rsidR="00F0451E" w:rsidRDefault="00F0451E" w:rsidP="00F0451E">
          <w:pPr>
            <w:spacing w:before="120" w:after="120"/>
            <w:rPr>
              <w:rFonts w:eastAsia="Verdana" w:cs="Times New Roman"/>
              <w:color w:val="000000"/>
            </w:rPr>
          </w:pPr>
          <w:r>
            <w:rPr>
              <w:rFonts w:eastAsia="Verdana" w:cs="Times New Roman"/>
              <w:color w:val="000000"/>
            </w:rPr>
            <w:t>Publication date: November 2023</w:t>
          </w:r>
        </w:p>
        <w:p w14:paraId="3B8B7CE4" w14:textId="77777777" w:rsidR="00F0451E" w:rsidRDefault="00F0451E" w:rsidP="00F0451E">
          <w:pPr>
            <w:spacing w:before="120" w:after="120"/>
            <w:rPr>
              <w:rFonts w:eastAsia="Verdana" w:cs="Times New Roman"/>
              <w:color w:val="000000"/>
            </w:rPr>
          </w:pPr>
        </w:p>
        <w:p w14:paraId="0DAA6976" w14:textId="77777777" w:rsidR="00F0451E" w:rsidRDefault="00F0451E" w:rsidP="00F0451E">
          <w:pPr>
            <w:spacing w:line="240" w:lineRule="auto"/>
            <w:rPr>
              <w:rFonts w:eastAsia="Verdana" w:cs="Times New Roman"/>
              <w:color w:val="000000"/>
              <w:sz w:val="16"/>
              <w:szCs w:val="16"/>
            </w:rPr>
          </w:pPr>
        </w:p>
        <w:p w14:paraId="598266D2" w14:textId="77777777" w:rsidR="00F0451E" w:rsidRDefault="00F0451E" w:rsidP="00F0451E">
          <w:pPr>
            <w:spacing w:line="240" w:lineRule="auto"/>
            <w:rPr>
              <w:rFonts w:eastAsia="Verdana" w:cs="Times New Roman"/>
              <w:color w:val="000000"/>
              <w:sz w:val="16"/>
              <w:szCs w:val="16"/>
            </w:rPr>
          </w:pPr>
        </w:p>
        <w:p w14:paraId="0A768423" w14:textId="77777777" w:rsidR="00F0451E" w:rsidRDefault="00F0451E" w:rsidP="00F0451E">
          <w:pPr>
            <w:spacing w:line="240" w:lineRule="auto"/>
            <w:rPr>
              <w:rFonts w:eastAsia="Verdana" w:cs="Times New Roman"/>
              <w:color w:val="000000"/>
              <w:sz w:val="16"/>
              <w:szCs w:val="16"/>
            </w:rPr>
          </w:pPr>
        </w:p>
        <w:p w14:paraId="1634B1E8" w14:textId="44399352" w:rsidR="00F0451E" w:rsidRDefault="00F0451E" w:rsidP="00F0451E">
          <w:pPr>
            <w:spacing w:line="240" w:lineRule="auto"/>
            <w:rPr>
              <w:rFonts w:eastAsia="Verdana" w:cs="Times New Roman"/>
              <w:color w:val="000000"/>
              <w:sz w:val="16"/>
              <w:szCs w:val="16"/>
            </w:rPr>
          </w:pPr>
          <w:r>
            <w:rPr>
              <w:rFonts w:eastAsia="Verdana" w:cs="Times New Roman"/>
              <w:color w:val="000000"/>
              <w:sz w:val="16"/>
              <w:szCs w:val="16"/>
            </w:rPr>
            <w:t xml:space="preserve">This work should be attributed as </w:t>
          </w:r>
          <w:r>
            <w:rPr>
              <w:rFonts w:eastAsia="Verdana" w:cs="Times New Roman"/>
              <w:i/>
              <w:iCs/>
              <w:color w:val="000000"/>
              <w:sz w:val="16"/>
              <w:szCs w:val="16"/>
            </w:rPr>
            <w:t xml:space="preserve">Tourism </w:t>
          </w:r>
          <w:r w:rsidR="00F3371F">
            <w:rPr>
              <w:rFonts w:eastAsia="Verdana" w:cs="Times New Roman"/>
              <w:i/>
              <w:iCs/>
              <w:color w:val="000000"/>
              <w:sz w:val="16"/>
              <w:szCs w:val="16"/>
            </w:rPr>
            <w:t>f</w:t>
          </w:r>
          <w:r>
            <w:rPr>
              <w:rFonts w:eastAsia="Verdana" w:cs="Times New Roman"/>
              <w:i/>
              <w:iCs/>
              <w:color w:val="000000"/>
              <w:sz w:val="16"/>
              <w:szCs w:val="16"/>
            </w:rPr>
            <w:t>orecasts for Australia: 2023 to 2028</w:t>
          </w:r>
          <w:r>
            <w:rPr>
              <w:rFonts w:eastAsia="Verdana" w:cs="Times New Roman"/>
              <w:color w:val="000000"/>
              <w:sz w:val="16"/>
              <w:szCs w:val="16"/>
            </w:rPr>
            <w:t xml:space="preserve">, Tourism Research Australia, Austrade, Canberra. </w:t>
          </w:r>
        </w:p>
        <w:p w14:paraId="7E99D47D" w14:textId="77777777" w:rsidR="00F0451E" w:rsidRDefault="00F0451E" w:rsidP="00F0451E">
          <w:pPr>
            <w:autoSpaceDE w:val="0"/>
            <w:autoSpaceDN w:val="0"/>
            <w:adjustRightInd w:val="0"/>
            <w:spacing w:after="0" w:line="240" w:lineRule="auto"/>
            <w:rPr>
              <w:rFonts w:eastAsia="Verdana" w:cs="Verdana"/>
              <w:color w:val="000000"/>
              <w:sz w:val="24"/>
              <w:szCs w:val="24"/>
            </w:rPr>
          </w:pPr>
          <w:r>
            <w:rPr>
              <w:rFonts w:eastAsia="Verdana" w:cs="Verdana"/>
              <w:color w:val="000000"/>
              <w:sz w:val="16"/>
              <w:szCs w:val="16"/>
            </w:rPr>
            <w:t xml:space="preserve">This report is available at </w:t>
          </w:r>
          <w:hyperlink r:id="rId17" w:history="1">
            <w:r>
              <w:rPr>
                <w:rStyle w:val="Hyperlink"/>
                <w:rFonts w:eastAsia="Verdana" w:cs="Verdana"/>
                <w:sz w:val="16"/>
                <w:szCs w:val="16"/>
              </w:rPr>
              <w:t>https://www.tra.gov.au/</w:t>
            </w:r>
          </w:hyperlink>
        </w:p>
        <w:p w14:paraId="6E79BCFD" w14:textId="77777777" w:rsidR="00F0451E" w:rsidRDefault="00F0451E" w:rsidP="00F0451E">
          <w:pPr>
            <w:autoSpaceDE w:val="0"/>
            <w:autoSpaceDN w:val="0"/>
            <w:adjustRightInd w:val="0"/>
            <w:spacing w:after="0" w:line="240" w:lineRule="auto"/>
            <w:rPr>
              <w:rFonts w:eastAsia="Verdana" w:cs="Verdana"/>
              <w:color w:val="000000"/>
              <w:sz w:val="24"/>
              <w:szCs w:val="24"/>
            </w:rPr>
          </w:pPr>
        </w:p>
        <w:p w14:paraId="4F54203C" w14:textId="77777777" w:rsidR="00F0451E" w:rsidRDefault="00F0451E" w:rsidP="00F0451E">
          <w:pPr>
            <w:autoSpaceDE w:val="0"/>
            <w:autoSpaceDN w:val="0"/>
            <w:adjustRightInd w:val="0"/>
            <w:spacing w:after="0" w:line="240" w:lineRule="auto"/>
            <w:rPr>
              <w:rFonts w:eastAsia="Verdana" w:cs="Verdana"/>
              <w:color w:val="000000"/>
              <w:sz w:val="16"/>
              <w:szCs w:val="16"/>
            </w:rPr>
          </w:pPr>
          <w:r>
            <w:rPr>
              <w:rFonts w:eastAsia="Verdana" w:cs="Verdana"/>
              <w:color w:val="000000"/>
              <w:sz w:val="16"/>
              <w:szCs w:val="16"/>
            </w:rPr>
            <w:t xml:space="preserve">Further enquiries are welcome at </w:t>
          </w:r>
          <w:hyperlink r:id="rId18" w:history="1">
            <w:r>
              <w:rPr>
                <w:rStyle w:val="Hyperlink"/>
                <w:rFonts w:eastAsia="Verdana" w:cs="Verdana"/>
                <w:sz w:val="16"/>
                <w:szCs w:val="16"/>
              </w:rPr>
              <w:t>tourism.research@tra.gov.au</w:t>
            </w:r>
          </w:hyperlink>
          <w:r>
            <w:rPr>
              <w:rFonts w:eastAsia="Verdana" w:cs="Verdana"/>
              <w:color w:val="000000"/>
              <w:sz w:val="16"/>
              <w:szCs w:val="16"/>
            </w:rPr>
            <w:t xml:space="preserve"> </w:t>
          </w:r>
        </w:p>
        <w:p w14:paraId="37572F4E" w14:textId="77777777" w:rsidR="00F0451E" w:rsidRDefault="00F0451E" w:rsidP="00CF2839">
          <w:pPr>
            <w:pStyle w:val="Heading2"/>
          </w:pPr>
          <w:bookmarkStart w:id="16" w:name="_Toc120093920"/>
          <w:bookmarkStart w:id="17" w:name="_Toc120097916"/>
          <w:bookmarkStart w:id="18" w:name="_Toc148014772"/>
          <w:bookmarkStart w:id="19" w:name="_Toc148174097"/>
          <w:bookmarkStart w:id="20" w:name="_Toc150174953"/>
          <w:bookmarkStart w:id="21" w:name="_Toc150175458"/>
          <w:bookmarkStart w:id="22" w:name="_Toc150846162"/>
          <w:r>
            <w:lastRenderedPageBreak/>
            <w:t>Acknowledgements</w:t>
          </w:r>
          <w:bookmarkEnd w:id="16"/>
          <w:bookmarkEnd w:id="17"/>
          <w:bookmarkEnd w:id="18"/>
          <w:bookmarkEnd w:id="19"/>
          <w:bookmarkEnd w:id="20"/>
          <w:bookmarkEnd w:id="21"/>
          <w:bookmarkEnd w:id="22"/>
        </w:p>
        <w:p w14:paraId="26BE8919" w14:textId="77777777" w:rsidR="00F0451E" w:rsidRDefault="00F0451E" w:rsidP="00CF2839">
          <w:pPr>
            <w:pStyle w:val="Heading3"/>
          </w:pPr>
          <w:bookmarkStart w:id="23" w:name="_Toc120093921"/>
          <w:bookmarkStart w:id="24" w:name="_Toc120097917"/>
          <w:bookmarkStart w:id="25" w:name="_Toc148014773"/>
          <w:bookmarkStart w:id="26" w:name="_Toc148174098"/>
          <w:bookmarkStart w:id="27" w:name="_Toc150174954"/>
          <w:bookmarkStart w:id="28" w:name="_Toc150175459"/>
          <w:bookmarkStart w:id="29" w:name="_Toc150846163"/>
          <w:r>
            <w:t>Acknowledgement of Country</w:t>
          </w:r>
          <w:bookmarkEnd w:id="23"/>
          <w:bookmarkEnd w:id="24"/>
          <w:bookmarkEnd w:id="25"/>
          <w:bookmarkEnd w:id="26"/>
          <w:bookmarkEnd w:id="27"/>
          <w:bookmarkEnd w:id="28"/>
          <w:bookmarkEnd w:id="29"/>
        </w:p>
        <w:p w14:paraId="0D96DA64" w14:textId="77777777" w:rsidR="00F0451E" w:rsidRDefault="00F0451E" w:rsidP="00F0451E">
          <w:r>
            <w:t>In the spirit of reconciliation, we acknowledge the Traditional Custodians of country throughout Australia and their connections to land, sea and community. We pay our respect to their elders past and present and extend that respect to all Aboriginal and Torres Strait Islander peoples today.</w:t>
          </w:r>
        </w:p>
        <w:p w14:paraId="2F645382" w14:textId="77777777" w:rsidR="00F0451E" w:rsidRDefault="00F0451E" w:rsidP="00F0451E">
          <w:pPr>
            <w:rPr>
              <w:rFonts w:eastAsia="Verdana" w:cs="Times New Roman"/>
              <w:color w:val="000000"/>
              <w:lang w:eastAsia="zh-CN"/>
            </w:rPr>
          </w:pPr>
        </w:p>
        <w:p w14:paraId="36E47F37" w14:textId="77777777" w:rsidR="00F0451E" w:rsidRDefault="00F0451E" w:rsidP="00CF2839">
          <w:pPr>
            <w:pStyle w:val="Heading3"/>
            <w:rPr>
              <w:lang w:eastAsia="zh-CN"/>
            </w:rPr>
          </w:pPr>
          <w:bookmarkStart w:id="30" w:name="_Toc120093922"/>
          <w:bookmarkStart w:id="31" w:name="_Toc120097918"/>
          <w:bookmarkStart w:id="32" w:name="_Toc148014774"/>
          <w:bookmarkStart w:id="33" w:name="_Toc148174099"/>
          <w:bookmarkStart w:id="34" w:name="_Toc150174955"/>
          <w:bookmarkStart w:id="35" w:name="_Toc150175460"/>
          <w:bookmarkStart w:id="36" w:name="_Toc150846164"/>
          <w:r>
            <w:t>Tourism Forecasting Expert Panel</w:t>
          </w:r>
          <w:bookmarkEnd w:id="30"/>
          <w:bookmarkEnd w:id="31"/>
          <w:bookmarkEnd w:id="32"/>
          <w:bookmarkEnd w:id="33"/>
          <w:bookmarkEnd w:id="34"/>
          <w:bookmarkEnd w:id="35"/>
          <w:bookmarkEnd w:id="36"/>
        </w:p>
        <w:p w14:paraId="76F1246A" w14:textId="1168B7D6" w:rsidR="00F0451E" w:rsidRDefault="00F0451E" w:rsidP="00F0451E">
          <w:pPr>
            <w:rPr>
              <w:rFonts w:eastAsia="Verdana" w:cs="Times New Roman"/>
              <w:color w:val="000000"/>
            </w:rPr>
          </w:pPr>
          <w:r>
            <w:rPr>
              <w:rFonts w:eastAsia="Verdana" w:cs="Times New Roman"/>
              <w:color w:val="000000"/>
            </w:rPr>
            <w:t>As part of the forecasting process</w:t>
          </w:r>
          <w:r w:rsidR="003D1357">
            <w:rPr>
              <w:rFonts w:eastAsia="Verdana" w:cs="Times New Roman"/>
              <w:color w:val="000000"/>
            </w:rPr>
            <w:t>,</w:t>
          </w:r>
          <w:r w:rsidR="009B5E48">
            <w:rPr>
              <w:rFonts w:eastAsia="Verdana" w:cs="Times New Roman"/>
              <w:color w:val="000000"/>
            </w:rPr>
            <w:t xml:space="preserve"> and consistent with </w:t>
          </w:r>
          <w:r w:rsidR="00BE1017">
            <w:rPr>
              <w:rFonts w:eastAsia="Verdana" w:cs="Times New Roman"/>
              <w:color w:val="000000"/>
            </w:rPr>
            <w:t>past practice</w:t>
          </w:r>
          <w:r>
            <w:rPr>
              <w:rFonts w:eastAsia="Verdana" w:cs="Times New Roman"/>
              <w:color w:val="000000"/>
            </w:rPr>
            <w:t xml:space="preserve">, Tourism Research Australia (TRA) established </w:t>
          </w:r>
          <w:r w:rsidR="00BE1017">
            <w:rPr>
              <w:rFonts w:eastAsia="Verdana" w:cs="Times New Roman"/>
              <w:color w:val="000000"/>
            </w:rPr>
            <w:t xml:space="preserve">a </w:t>
          </w:r>
          <w:r>
            <w:rPr>
              <w:rFonts w:eastAsia="Verdana" w:cs="Times New Roman"/>
              <w:color w:val="000000"/>
            </w:rPr>
            <w:t>Tourism Forecasting Expert Panel comprising experts from academia, industry, and government. TRA acknowledges the contribution of the Panel members in providing survey responses, views, and feedback</w:t>
          </w:r>
          <w:r w:rsidR="006038CA">
            <w:rPr>
              <w:rFonts w:eastAsia="Verdana" w:cs="Times New Roman"/>
              <w:color w:val="000000"/>
            </w:rPr>
            <w:t xml:space="preserve"> that supported the development of the forecasts</w:t>
          </w:r>
          <w:r>
            <w:rPr>
              <w:rFonts w:eastAsia="Verdana" w:cs="Times New Roman"/>
              <w:color w:val="000000"/>
            </w:rPr>
            <w:t>.</w:t>
          </w:r>
        </w:p>
        <w:p w14:paraId="1C0EE2A2" w14:textId="77777777" w:rsidR="00F0451E" w:rsidRDefault="00F0451E" w:rsidP="00F0451E">
          <w:pPr>
            <w:rPr>
              <w:rFonts w:eastAsia="Verdana" w:cs="Times New Roman"/>
              <w:color w:val="000000"/>
              <w:lang w:eastAsia="zh-CN"/>
            </w:rPr>
          </w:pPr>
        </w:p>
        <w:p w14:paraId="2ED5C891" w14:textId="77777777" w:rsidR="00F0451E" w:rsidRPr="00F0451E" w:rsidRDefault="00F0451E" w:rsidP="00F0451E">
          <w:pPr>
            <w:rPr>
              <w:lang w:eastAsia="zh-CN"/>
            </w:rPr>
          </w:pPr>
        </w:p>
        <w:p w14:paraId="0854910F" w14:textId="77777777" w:rsidR="00F0451E" w:rsidRDefault="00F0451E" w:rsidP="00F0451E">
          <w:pPr>
            <w:pStyle w:val="Pa2"/>
            <w:spacing w:after="40"/>
            <w:rPr>
              <w:rFonts w:ascii="Verdana" w:hAnsi="Verdana" w:cs="Verdana"/>
              <w:color w:val="000000"/>
              <w:sz w:val="16"/>
              <w:szCs w:val="16"/>
            </w:rPr>
          </w:pPr>
          <w:r>
            <w:rPr>
              <w:rFonts w:ascii="Verdana" w:hAnsi="Verdana" w:cs="Verdana"/>
              <w:color w:val="000000"/>
              <w:sz w:val="16"/>
              <w:szCs w:val="16"/>
            </w:rPr>
            <w:t>Copyright © Commonwealth of Australia 2023</w:t>
          </w:r>
        </w:p>
        <w:p w14:paraId="2F4D8FAB" w14:textId="77777777" w:rsidR="00F0451E" w:rsidRDefault="00F0451E" w:rsidP="00F0451E">
          <w:pPr>
            <w:pStyle w:val="Pa2"/>
            <w:spacing w:after="40"/>
            <w:rPr>
              <w:rFonts w:ascii="Verdana" w:hAnsi="Verdana" w:cs="Verdana"/>
              <w:color w:val="000000"/>
              <w:sz w:val="16"/>
              <w:szCs w:val="16"/>
            </w:rPr>
          </w:pPr>
          <w:r>
            <w:rPr>
              <w:rFonts w:ascii="Verdana" w:hAnsi="Verdana" w:cs="Verdana"/>
              <w:color w:val="000000"/>
              <w:sz w:val="16"/>
              <w:szCs w:val="16"/>
            </w:rPr>
            <w:t xml:space="preserve">The material in this document is licensed under a Creative Commons Attribution – 4.0 International licence, </w:t>
          </w:r>
          <w:proofErr w:type="gramStart"/>
          <w:r>
            <w:rPr>
              <w:rFonts w:ascii="Verdana" w:hAnsi="Verdana" w:cs="Verdana"/>
              <w:color w:val="000000"/>
              <w:sz w:val="16"/>
              <w:szCs w:val="16"/>
            </w:rPr>
            <w:t>with the exception of</w:t>
          </w:r>
          <w:proofErr w:type="gramEnd"/>
          <w:r>
            <w:rPr>
              <w:rFonts w:ascii="Verdana" w:hAnsi="Verdana" w:cs="Verdana"/>
              <w:color w:val="000000"/>
              <w:sz w:val="16"/>
              <w:szCs w:val="16"/>
            </w:rPr>
            <w:t xml:space="preserve">: </w:t>
          </w:r>
        </w:p>
        <w:p w14:paraId="4D8D54D5" w14:textId="77777777" w:rsidR="00F0451E" w:rsidRDefault="00F0451E" w:rsidP="00F0451E">
          <w:pPr>
            <w:pStyle w:val="Default"/>
            <w:numPr>
              <w:ilvl w:val="0"/>
              <w:numId w:val="9"/>
            </w:numPr>
            <w:spacing w:after="5"/>
            <w:ind w:left="1080" w:hanging="360"/>
            <w:rPr>
              <w:sz w:val="16"/>
              <w:szCs w:val="16"/>
            </w:rPr>
          </w:pPr>
          <w:r>
            <w:rPr>
              <w:sz w:val="16"/>
              <w:szCs w:val="16"/>
            </w:rPr>
            <w:t xml:space="preserve">the Commonwealth Coat of Arms </w:t>
          </w:r>
        </w:p>
        <w:p w14:paraId="41FC54AF" w14:textId="77777777" w:rsidR="00F0451E" w:rsidRDefault="00F0451E" w:rsidP="00F0451E">
          <w:pPr>
            <w:pStyle w:val="Default"/>
            <w:numPr>
              <w:ilvl w:val="0"/>
              <w:numId w:val="9"/>
            </w:numPr>
            <w:spacing w:after="5"/>
            <w:ind w:left="1080" w:hanging="360"/>
            <w:rPr>
              <w:sz w:val="16"/>
              <w:szCs w:val="16"/>
            </w:rPr>
          </w:pPr>
          <w:r>
            <w:rPr>
              <w:sz w:val="16"/>
              <w:szCs w:val="16"/>
            </w:rPr>
            <w:t xml:space="preserve">the Australian Trade and Investment Commission’s logo </w:t>
          </w:r>
        </w:p>
        <w:p w14:paraId="0849873C" w14:textId="77777777" w:rsidR="00F0451E" w:rsidRDefault="00F0451E" w:rsidP="00F0451E">
          <w:pPr>
            <w:pStyle w:val="Default"/>
            <w:numPr>
              <w:ilvl w:val="0"/>
              <w:numId w:val="9"/>
            </w:numPr>
            <w:spacing w:after="5"/>
            <w:ind w:left="1080" w:hanging="360"/>
            <w:rPr>
              <w:sz w:val="16"/>
              <w:szCs w:val="16"/>
            </w:rPr>
          </w:pPr>
          <w:r>
            <w:rPr>
              <w:sz w:val="16"/>
              <w:szCs w:val="16"/>
            </w:rPr>
            <w:t xml:space="preserve">any third-party material </w:t>
          </w:r>
        </w:p>
        <w:p w14:paraId="07D5AB1E" w14:textId="77777777" w:rsidR="00F0451E" w:rsidRDefault="00F0451E" w:rsidP="00F0451E">
          <w:pPr>
            <w:pStyle w:val="Default"/>
            <w:numPr>
              <w:ilvl w:val="0"/>
              <w:numId w:val="9"/>
            </w:numPr>
            <w:spacing w:after="5"/>
            <w:ind w:left="1080" w:hanging="360"/>
            <w:rPr>
              <w:sz w:val="16"/>
              <w:szCs w:val="16"/>
            </w:rPr>
          </w:pPr>
          <w:r>
            <w:rPr>
              <w:sz w:val="16"/>
              <w:szCs w:val="16"/>
            </w:rPr>
            <w:t xml:space="preserve">any material protected by a trade </w:t>
          </w:r>
          <w:proofErr w:type="gramStart"/>
          <w:r>
            <w:rPr>
              <w:sz w:val="16"/>
              <w:szCs w:val="16"/>
            </w:rPr>
            <w:t>mark</w:t>
          </w:r>
          <w:proofErr w:type="gramEnd"/>
          <w:r>
            <w:rPr>
              <w:sz w:val="16"/>
              <w:szCs w:val="16"/>
            </w:rPr>
            <w:t xml:space="preserve"> </w:t>
          </w:r>
        </w:p>
        <w:p w14:paraId="2B1258B8" w14:textId="77777777" w:rsidR="00F0451E" w:rsidRDefault="00F0451E" w:rsidP="00F0451E">
          <w:pPr>
            <w:pStyle w:val="Default"/>
            <w:numPr>
              <w:ilvl w:val="0"/>
              <w:numId w:val="9"/>
            </w:numPr>
            <w:ind w:left="1080" w:hanging="360"/>
            <w:rPr>
              <w:sz w:val="16"/>
              <w:szCs w:val="16"/>
            </w:rPr>
          </w:pPr>
          <w:r>
            <w:rPr>
              <w:sz w:val="16"/>
              <w:szCs w:val="16"/>
            </w:rPr>
            <w:t>any images and photographs.</w:t>
          </w:r>
        </w:p>
        <w:p w14:paraId="79E254DF" w14:textId="77777777" w:rsidR="00F0451E" w:rsidRDefault="00F0451E" w:rsidP="00F0451E">
          <w:pPr>
            <w:rPr>
              <w:rFonts w:cs="Verdana"/>
              <w:color w:val="000000"/>
              <w:sz w:val="16"/>
              <w:szCs w:val="16"/>
            </w:rPr>
          </w:pPr>
          <w:bookmarkStart w:id="37" w:name="_Toc89671613"/>
          <w:bookmarkStart w:id="38" w:name="_Toc95830543"/>
          <w:r>
            <w:rPr>
              <w:rFonts w:cs="Verdana"/>
              <w:color w:val="000000"/>
              <w:sz w:val="16"/>
              <w:szCs w:val="16"/>
            </w:rPr>
            <w:t xml:space="preserve">More information on this CC BY licence is set out at the creative </w:t>
          </w:r>
          <w:proofErr w:type="gramStart"/>
          <w:r>
            <w:rPr>
              <w:rFonts w:cs="Verdana"/>
              <w:color w:val="000000"/>
              <w:sz w:val="16"/>
              <w:szCs w:val="16"/>
            </w:rPr>
            <w:t>commons</w:t>
          </w:r>
          <w:proofErr w:type="gramEnd"/>
          <w:r>
            <w:rPr>
              <w:rFonts w:cs="Verdana"/>
              <w:color w:val="000000"/>
              <w:sz w:val="16"/>
              <w:szCs w:val="16"/>
            </w:rPr>
            <w:t xml:space="preserve"> website: https://creativecommons.org/licenses/by/4.0/legalcode.</w:t>
          </w:r>
          <w:bookmarkEnd w:id="37"/>
          <w:bookmarkEnd w:id="38"/>
        </w:p>
        <w:p w14:paraId="7ADEDA88" w14:textId="77777777" w:rsidR="00F0451E" w:rsidRDefault="00F0451E" w:rsidP="00F0451E">
          <w:pPr>
            <w:pStyle w:val="Default"/>
            <w:rPr>
              <w:b/>
              <w:bCs/>
              <w:sz w:val="16"/>
              <w:szCs w:val="16"/>
            </w:rPr>
          </w:pPr>
          <w:r>
            <w:rPr>
              <w:b/>
              <w:bCs/>
              <w:sz w:val="16"/>
              <w:szCs w:val="16"/>
            </w:rPr>
            <w:t>Attribution</w:t>
          </w:r>
        </w:p>
        <w:p w14:paraId="5272866C" w14:textId="77777777" w:rsidR="00F0451E" w:rsidRDefault="00F0451E" w:rsidP="00F0451E">
          <w:pPr>
            <w:pStyle w:val="Default"/>
            <w:rPr>
              <w:rFonts w:asciiTheme="minorHAnsi" w:hAnsiTheme="minorHAnsi" w:cs="AU Sans BETA Text Light"/>
              <w:sz w:val="16"/>
              <w:szCs w:val="16"/>
            </w:rPr>
          </w:pPr>
          <w:r>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Pr>
              <w:rFonts w:asciiTheme="minorHAnsi" w:hAnsiTheme="minorHAnsi"/>
              <w:sz w:val="16"/>
              <w:szCs w:val="16"/>
            </w:rPr>
            <w:t>:</w:t>
          </w:r>
          <w:r>
            <w:rPr>
              <w:rFonts w:asciiTheme="minorHAnsi" w:hAnsiTheme="minorHAnsi" w:cs="AU Sans BETA Text Light"/>
              <w:sz w:val="16"/>
              <w:szCs w:val="16"/>
            </w:rPr>
            <w:t xml:space="preserve"> </w:t>
          </w:r>
          <w:hyperlink r:id="rId19" w:history="1">
            <w:r>
              <w:rPr>
                <w:rStyle w:val="Hyperlink"/>
                <w:rFonts w:asciiTheme="minorHAnsi" w:hAnsiTheme="minorHAnsi" w:cs="AU Sans BETA Text Light"/>
                <w:sz w:val="16"/>
                <w:szCs w:val="16"/>
              </w:rPr>
              <w:t>advisory@austrade.gov.au</w:t>
            </w:r>
          </w:hyperlink>
          <w:r>
            <w:rPr>
              <w:rFonts w:asciiTheme="minorHAnsi" w:hAnsiTheme="minorHAnsi" w:cs="AU Sans BETA Text Light"/>
              <w:sz w:val="16"/>
              <w:szCs w:val="16"/>
            </w:rPr>
            <w:t>.</w:t>
          </w:r>
        </w:p>
        <w:p w14:paraId="0E9BB02F" w14:textId="77777777" w:rsidR="00F0451E" w:rsidRDefault="00F0451E" w:rsidP="00F0451E">
          <w:pPr>
            <w:pStyle w:val="Default"/>
            <w:rPr>
              <w:rFonts w:asciiTheme="minorHAnsi" w:hAnsiTheme="minorHAnsi"/>
              <w:b/>
              <w:bCs/>
              <w:sz w:val="16"/>
              <w:szCs w:val="16"/>
            </w:rPr>
          </w:pPr>
        </w:p>
        <w:p w14:paraId="05C2B17A" w14:textId="77777777" w:rsidR="00F0451E" w:rsidRDefault="00F0451E" w:rsidP="00F0451E">
          <w:pPr>
            <w:pStyle w:val="Default"/>
            <w:rPr>
              <w:sz w:val="16"/>
              <w:szCs w:val="16"/>
            </w:rPr>
          </w:pPr>
          <w:r>
            <w:rPr>
              <w:b/>
              <w:bCs/>
              <w:sz w:val="16"/>
              <w:szCs w:val="16"/>
            </w:rPr>
            <w:t xml:space="preserve">Using the Coat of Arms </w:t>
          </w:r>
          <w:r>
            <w:rPr>
              <w:sz w:val="16"/>
              <w:szCs w:val="16"/>
            </w:rPr>
            <w:t xml:space="preserve">The terms of use for the Coat of Arms are available on the </w:t>
          </w:r>
          <w:hyperlink r:id="rId20" w:history="1">
            <w:r>
              <w:rPr>
                <w:rStyle w:val="Hyperlink"/>
                <w:sz w:val="16"/>
                <w:szCs w:val="16"/>
              </w:rPr>
              <w:t>Department of the Prime Minister and Cabinet</w:t>
            </w:r>
          </w:hyperlink>
          <w:r>
            <w:rPr>
              <w:sz w:val="16"/>
              <w:szCs w:val="16"/>
            </w:rPr>
            <w:t xml:space="preserve"> website. </w:t>
          </w:r>
        </w:p>
        <w:p w14:paraId="191F43DA" w14:textId="77777777" w:rsidR="00F0451E" w:rsidRDefault="00F0451E" w:rsidP="00F0451E">
          <w:pPr>
            <w:pStyle w:val="Default"/>
            <w:rPr>
              <w:sz w:val="20"/>
              <w:szCs w:val="20"/>
            </w:rPr>
          </w:pPr>
        </w:p>
        <w:p w14:paraId="5F7AD451" w14:textId="77777777" w:rsidR="00F0451E" w:rsidRDefault="00F0451E" w:rsidP="00F0451E">
          <w:pPr>
            <w:pStyle w:val="Pa2"/>
            <w:spacing w:after="40"/>
            <w:rPr>
              <w:rFonts w:ascii="Verdana" w:hAnsi="Verdana" w:cs="Verdana"/>
              <w:b/>
              <w:bCs/>
              <w:color w:val="000000"/>
              <w:sz w:val="16"/>
              <w:szCs w:val="16"/>
            </w:rPr>
          </w:pPr>
          <w:r>
            <w:rPr>
              <w:rFonts w:ascii="Verdana" w:hAnsi="Verdana" w:cs="Verdana"/>
              <w:b/>
              <w:bCs/>
              <w:color w:val="000000"/>
              <w:sz w:val="16"/>
              <w:szCs w:val="16"/>
            </w:rPr>
            <w:t>Disclaimer</w:t>
          </w:r>
        </w:p>
        <w:p w14:paraId="06300444" w14:textId="77777777" w:rsidR="00F0451E" w:rsidRDefault="00F0451E" w:rsidP="00F0451E">
          <w:pPr>
            <w:pStyle w:val="Pa2"/>
            <w:spacing w:after="40"/>
            <w:rPr>
              <w:rFonts w:ascii="Verdana" w:hAnsi="Verdana" w:cs="Verdana"/>
              <w:color w:val="000000"/>
              <w:sz w:val="16"/>
              <w:szCs w:val="16"/>
            </w:rPr>
          </w:pPr>
          <w:r>
            <w:rPr>
              <w:rFonts w:ascii="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7B205A33" w14:textId="77777777" w:rsidR="00F0451E" w:rsidRDefault="00F0451E" w:rsidP="00F0451E">
          <w:pPr>
            <w:pStyle w:val="Pa2"/>
            <w:spacing w:after="40"/>
            <w:rPr>
              <w:rFonts w:ascii="Verdana" w:hAnsi="Verdana" w:cs="Verdana"/>
              <w:color w:val="000000"/>
              <w:sz w:val="16"/>
              <w:szCs w:val="16"/>
            </w:rPr>
          </w:pPr>
          <w:r>
            <w:rPr>
              <w:rFonts w:ascii="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23314AE5" w14:textId="77777777" w:rsidR="00F0451E" w:rsidRDefault="00F0451E" w:rsidP="00F0451E">
          <w:pPr>
            <w:pStyle w:val="Default"/>
            <w:rPr>
              <w:bCs/>
              <w:sz w:val="16"/>
              <w:szCs w:val="16"/>
            </w:rPr>
          </w:pPr>
          <w:r>
            <w:rPr>
              <w:bCs/>
              <w:sz w:val="16"/>
              <w:szCs w:val="16"/>
            </w:rPr>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proofErr w:type="gramStart"/>
          <w:r>
            <w:rPr>
              <w:bCs/>
              <w:sz w:val="16"/>
              <w:szCs w:val="16"/>
            </w:rPr>
            <w:t>report, and</w:t>
          </w:r>
          <w:proofErr w:type="gramEnd"/>
          <w:r>
            <w:rPr>
              <w:bCs/>
              <w:sz w:val="16"/>
              <w:szCs w:val="16"/>
            </w:rPr>
            <w:t xml:space="preserve"> does not accept responsibility for any losses suffered in connection with any company or its activities.</w:t>
          </w:r>
        </w:p>
        <w:p w14:paraId="32EEC61C" w14:textId="13F03B0E" w:rsidR="00501469" w:rsidRDefault="00501469">
          <w:pPr>
            <w:spacing w:before="0" w:after="160" w:line="259" w:lineRule="auto"/>
          </w:pPr>
          <w:r>
            <w:rPr>
              <w:b/>
              <w:bCs/>
            </w:rPr>
            <w:br w:type="page"/>
          </w:r>
        </w:p>
      </w:sdtContent>
    </w:sdt>
    <w:sdt>
      <w:sdtPr>
        <w:rPr>
          <w:rFonts w:ascii="Verdana" w:eastAsia="Verdana" w:hAnsi="Verdana" w:cs="Times New Roman"/>
          <w:color w:val="000000"/>
          <w:sz w:val="20"/>
          <w:szCs w:val="20"/>
        </w:rPr>
        <w:id w:val="-559787441"/>
        <w:docPartObj>
          <w:docPartGallery w:val="Table of Contents"/>
          <w:docPartUnique/>
        </w:docPartObj>
      </w:sdtPr>
      <w:sdtEndPr/>
      <w:sdtContent>
        <w:p w14:paraId="6835725E" w14:textId="77777777" w:rsidR="00355E6B" w:rsidRDefault="00F0451E" w:rsidP="004D209C">
          <w:pPr>
            <w:pStyle w:val="TOC1"/>
            <w:tabs>
              <w:tab w:val="right" w:leader="dot" w:pos="9957"/>
            </w:tabs>
            <w:rPr>
              <w:noProof/>
            </w:rPr>
          </w:pPr>
          <w:r w:rsidRPr="00CF2839">
            <w:rPr>
              <w:rStyle w:val="Heading2Char"/>
            </w:rPr>
            <w:t>Contents</w:t>
          </w:r>
          <w:r>
            <w:rPr>
              <w:rFonts w:ascii="Verdana" w:eastAsia="Verdana" w:hAnsi="Verdana" w:cs="Times New Roman"/>
              <w:color w:val="000000"/>
              <w:sz w:val="20"/>
              <w:szCs w:val="20"/>
            </w:rPr>
            <w:fldChar w:fldCharType="begin"/>
          </w:r>
          <w:r>
            <w:rPr>
              <w:rFonts w:ascii="Verdana" w:eastAsia="Verdana" w:hAnsi="Verdana" w:cs="Times New Roman"/>
              <w:color w:val="000000"/>
              <w:sz w:val="20"/>
              <w:szCs w:val="20"/>
            </w:rPr>
            <w:instrText xml:space="preserve"> TOC \o "1-3" \h \z \u </w:instrText>
          </w:r>
          <w:r>
            <w:rPr>
              <w:rFonts w:ascii="Verdana" w:eastAsia="Verdana" w:hAnsi="Verdana" w:cs="Times New Roman"/>
              <w:color w:val="000000"/>
              <w:sz w:val="20"/>
              <w:szCs w:val="20"/>
            </w:rPr>
            <w:fldChar w:fldCharType="separate"/>
          </w:r>
        </w:p>
        <w:p w14:paraId="37ADDD7A" w14:textId="6A7C20DF" w:rsidR="00355E6B" w:rsidRDefault="00CF5525">
          <w:pPr>
            <w:pStyle w:val="TOC2"/>
            <w:rPr>
              <w:rFonts w:eastAsiaTheme="minorEastAsia"/>
              <w:noProof/>
              <w:kern w:val="2"/>
              <w:lang w:eastAsia="en-AU"/>
              <w14:ligatures w14:val="standardContextual"/>
            </w:rPr>
          </w:pPr>
          <w:hyperlink w:anchor="_Toc150846165" w:history="1">
            <w:r w:rsidR="00355E6B" w:rsidRPr="00536E53">
              <w:rPr>
                <w:rStyle w:val="Hyperlink"/>
                <w:noProof/>
              </w:rPr>
              <w:t>Overview</w:t>
            </w:r>
            <w:r w:rsidR="00355E6B">
              <w:rPr>
                <w:noProof/>
                <w:webHidden/>
              </w:rPr>
              <w:tab/>
            </w:r>
            <w:r w:rsidR="00355E6B">
              <w:rPr>
                <w:noProof/>
                <w:webHidden/>
              </w:rPr>
              <w:fldChar w:fldCharType="begin"/>
            </w:r>
            <w:r w:rsidR="00355E6B">
              <w:rPr>
                <w:noProof/>
                <w:webHidden/>
              </w:rPr>
              <w:instrText xml:space="preserve"> PAGEREF _Toc150846165 \h </w:instrText>
            </w:r>
            <w:r w:rsidR="00355E6B">
              <w:rPr>
                <w:noProof/>
                <w:webHidden/>
              </w:rPr>
            </w:r>
            <w:r w:rsidR="00355E6B">
              <w:rPr>
                <w:noProof/>
                <w:webHidden/>
              </w:rPr>
              <w:fldChar w:fldCharType="separate"/>
            </w:r>
            <w:r w:rsidR="00567DA2">
              <w:rPr>
                <w:noProof/>
                <w:webHidden/>
              </w:rPr>
              <w:t>3</w:t>
            </w:r>
            <w:r w:rsidR="00355E6B">
              <w:rPr>
                <w:noProof/>
                <w:webHidden/>
              </w:rPr>
              <w:fldChar w:fldCharType="end"/>
            </w:r>
          </w:hyperlink>
        </w:p>
        <w:p w14:paraId="24166D7C" w14:textId="49D9CA5D" w:rsidR="00355E6B" w:rsidRDefault="00CF5525">
          <w:pPr>
            <w:pStyle w:val="TOC3"/>
            <w:rPr>
              <w:rFonts w:eastAsiaTheme="minorEastAsia"/>
              <w:noProof/>
              <w:kern w:val="2"/>
              <w:lang w:eastAsia="en-AU"/>
              <w14:ligatures w14:val="standardContextual"/>
            </w:rPr>
          </w:pPr>
          <w:hyperlink w:anchor="_Toc150846166" w:history="1">
            <w:r w:rsidR="00355E6B" w:rsidRPr="00536E53">
              <w:rPr>
                <w:rStyle w:val="Hyperlink"/>
                <w:noProof/>
              </w:rPr>
              <w:t>Summary of forecasts</w:t>
            </w:r>
            <w:r w:rsidR="00355E6B">
              <w:rPr>
                <w:noProof/>
                <w:webHidden/>
              </w:rPr>
              <w:tab/>
            </w:r>
            <w:r w:rsidR="00355E6B">
              <w:rPr>
                <w:noProof/>
                <w:webHidden/>
              </w:rPr>
              <w:fldChar w:fldCharType="begin"/>
            </w:r>
            <w:r w:rsidR="00355E6B">
              <w:rPr>
                <w:noProof/>
                <w:webHidden/>
              </w:rPr>
              <w:instrText xml:space="preserve"> PAGEREF _Toc150846166 \h </w:instrText>
            </w:r>
            <w:r w:rsidR="00355E6B">
              <w:rPr>
                <w:noProof/>
                <w:webHidden/>
              </w:rPr>
            </w:r>
            <w:r w:rsidR="00355E6B">
              <w:rPr>
                <w:noProof/>
                <w:webHidden/>
              </w:rPr>
              <w:fldChar w:fldCharType="separate"/>
            </w:r>
            <w:r w:rsidR="00567DA2">
              <w:rPr>
                <w:noProof/>
                <w:webHidden/>
              </w:rPr>
              <w:t>3</w:t>
            </w:r>
            <w:r w:rsidR="00355E6B">
              <w:rPr>
                <w:noProof/>
                <w:webHidden/>
              </w:rPr>
              <w:fldChar w:fldCharType="end"/>
            </w:r>
          </w:hyperlink>
        </w:p>
        <w:p w14:paraId="0B72F190" w14:textId="11D733C2" w:rsidR="00355E6B" w:rsidRDefault="00CF5525">
          <w:pPr>
            <w:pStyle w:val="TOC3"/>
            <w:rPr>
              <w:rFonts w:eastAsiaTheme="minorEastAsia"/>
              <w:noProof/>
              <w:kern w:val="2"/>
              <w:lang w:eastAsia="en-AU"/>
              <w14:ligatures w14:val="standardContextual"/>
            </w:rPr>
          </w:pPr>
          <w:hyperlink w:anchor="_Toc150846167" w:history="1">
            <w:r w:rsidR="00355E6B" w:rsidRPr="00536E53">
              <w:rPr>
                <w:rStyle w:val="Hyperlink"/>
                <w:noProof/>
              </w:rPr>
              <w:t>Key forecast assumptions</w:t>
            </w:r>
            <w:r w:rsidR="00355E6B">
              <w:rPr>
                <w:noProof/>
                <w:webHidden/>
              </w:rPr>
              <w:tab/>
            </w:r>
            <w:r w:rsidR="00355E6B">
              <w:rPr>
                <w:noProof/>
                <w:webHidden/>
              </w:rPr>
              <w:fldChar w:fldCharType="begin"/>
            </w:r>
            <w:r w:rsidR="00355E6B">
              <w:rPr>
                <w:noProof/>
                <w:webHidden/>
              </w:rPr>
              <w:instrText xml:space="preserve"> PAGEREF _Toc150846167 \h </w:instrText>
            </w:r>
            <w:r w:rsidR="00355E6B">
              <w:rPr>
                <w:noProof/>
                <w:webHidden/>
              </w:rPr>
            </w:r>
            <w:r w:rsidR="00355E6B">
              <w:rPr>
                <w:noProof/>
                <w:webHidden/>
              </w:rPr>
              <w:fldChar w:fldCharType="separate"/>
            </w:r>
            <w:r w:rsidR="00567DA2">
              <w:rPr>
                <w:noProof/>
                <w:webHidden/>
              </w:rPr>
              <w:t>6</w:t>
            </w:r>
            <w:r w:rsidR="00355E6B">
              <w:rPr>
                <w:noProof/>
                <w:webHidden/>
              </w:rPr>
              <w:fldChar w:fldCharType="end"/>
            </w:r>
          </w:hyperlink>
        </w:p>
        <w:p w14:paraId="53A9C7AD" w14:textId="44A97713" w:rsidR="00355E6B" w:rsidRDefault="00CF5525">
          <w:pPr>
            <w:pStyle w:val="TOC2"/>
            <w:rPr>
              <w:rFonts w:eastAsiaTheme="minorEastAsia"/>
              <w:noProof/>
              <w:kern w:val="2"/>
              <w:lang w:eastAsia="en-AU"/>
              <w14:ligatures w14:val="standardContextual"/>
            </w:rPr>
          </w:pPr>
          <w:hyperlink w:anchor="_Toc150846168" w:history="1">
            <w:r w:rsidR="00355E6B" w:rsidRPr="00536E53">
              <w:rPr>
                <w:rStyle w:val="Hyperlink"/>
                <w:noProof/>
              </w:rPr>
              <w:t>International tourism forecasts</w:t>
            </w:r>
            <w:r w:rsidR="00355E6B">
              <w:rPr>
                <w:noProof/>
                <w:webHidden/>
              </w:rPr>
              <w:tab/>
            </w:r>
            <w:r w:rsidR="00355E6B">
              <w:rPr>
                <w:noProof/>
                <w:webHidden/>
              </w:rPr>
              <w:fldChar w:fldCharType="begin"/>
            </w:r>
            <w:r w:rsidR="00355E6B">
              <w:rPr>
                <w:noProof/>
                <w:webHidden/>
              </w:rPr>
              <w:instrText xml:space="preserve"> PAGEREF _Toc150846168 \h </w:instrText>
            </w:r>
            <w:r w:rsidR="00355E6B">
              <w:rPr>
                <w:noProof/>
                <w:webHidden/>
              </w:rPr>
            </w:r>
            <w:r w:rsidR="00355E6B">
              <w:rPr>
                <w:noProof/>
                <w:webHidden/>
              </w:rPr>
              <w:fldChar w:fldCharType="separate"/>
            </w:r>
            <w:r w:rsidR="00567DA2">
              <w:rPr>
                <w:noProof/>
                <w:webHidden/>
              </w:rPr>
              <w:t>7</w:t>
            </w:r>
            <w:r w:rsidR="00355E6B">
              <w:rPr>
                <w:noProof/>
                <w:webHidden/>
              </w:rPr>
              <w:fldChar w:fldCharType="end"/>
            </w:r>
          </w:hyperlink>
        </w:p>
        <w:p w14:paraId="335E11B0" w14:textId="4364DC7F" w:rsidR="00355E6B" w:rsidRDefault="00CF5525">
          <w:pPr>
            <w:pStyle w:val="TOC3"/>
            <w:rPr>
              <w:rFonts w:eastAsiaTheme="minorEastAsia"/>
              <w:noProof/>
              <w:kern w:val="2"/>
              <w:lang w:eastAsia="en-AU"/>
              <w14:ligatures w14:val="standardContextual"/>
            </w:rPr>
          </w:pPr>
          <w:hyperlink w:anchor="_Toc150846169" w:history="1">
            <w:r w:rsidR="00355E6B" w:rsidRPr="00536E53">
              <w:rPr>
                <w:rStyle w:val="Hyperlink"/>
                <w:noProof/>
              </w:rPr>
              <w:t>International visitor arrivals</w:t>
            </w:r>
            <w:r w:rsidR="00355E6B">
              <w:rPr>
                <w:noProof/>
                <w:webHidden/>
              </w:rPr>
              <w:tab/>
            </w:r>
            <w:r w:rsidR="00355E6B">
              <w:rPr>
                <w:noProof/>
                <w:webHidden/>
              </w:rPr>
              <w:fldChar w:fldCharType="begin"/>
            </w:r>
            <w:r w:rsidR="00355E6B">
              <w:rPr>
                <w:noProof/>
                <w:webHidden/>
              </w:rPr>
              <w:instrText xml:space="preserve"> PAGEREF _Toc150846169 \h </w:instrText>
            </w:r>
            <w:r w:rsidR="00355E6B">
              <w:rPr>
                <w:noProof/>
                <w:webHidden/>
              </w:rPr>
            </w:r>
            <w:r w:rsidR="00355E6B">
              <w:rPr>
                <w:noProof/>
                <w:webHidden/>
              </w:rPr>
              <w:fldChar w:fldCharType="separate"/>
            </w:r>
            <w:r w:rsidR="00567DA2">
              <w:rPr>
                <w:noProof/>
                <w:webHidden/>
              </w:rPr>
              <w:t>7</w:t>
            </w:r>
            <w:r w:rsidR="00355E6B">
              <w:rPr>
                <w:noProof/>
                <w:webHidden/>
              </w:rPr>
              <w:fldChar w:fldCharType="end"/>
            </w:r>
          </w:hyperlink>
        </w:p>
        <w:p w14:paraId="3AD95E9C" w14:textId="062D8482" w:rsidR="00355E6B" w:rsidRDefault="00CF5525">
          <w:pPr>
            <w:pStyle w:val="TOC3"/>
            <w:rPr>
              <w:rFonts w:eastAsiaTheme="minorEastAsia"/>
              <w:noProof/>
              <w:kern w:val="2"/>
              <w:lang w:eastAsia="en-AU"/>
              <w14:ligatures w14:val="standardContextual"/>
            </w:rPr>
          </w:pPr>
          <w:hyperlink w:anchor="_Toc150846170" w:history="1">
            <w:r w:rsidR="00355E6B" w:rsidRPr="00536E53">
              <w:rPr>
                <w:rStyle w:val="Hyperlink"/>
                <w:noProof/>
              </w:rPr>
              <w:t>Arrivals by source market</w:t>
            </w:r>
            <w:r w:rsidR="00355E6B">
              <w:rPr>
                <w:noProof/>
                <w:webHidden/>
              </w:rPr>
              <w:tab/>
            </w:r>
            <w:r w:rsidR="00355E6B">
              <w:rPr>
                <w:noProof/>
                <w:webHidden/>
              </w:rPr>
              <w:fldChar w:fldCharType="begin"/>
            </w:r>
            <w:r w:rsidR="00355E6B">
              <w:rPr>
                <w:noProof/>
                <w:webHidden/>
              </w:rPr>
              <w:instrText xml:space="preserve"> PAGEREF _Toc150846170 \h </w:instrText>
            </w:r>
            <w:r w:rsidR="00355E6B">
              <w:rPr>
                <w:noProof/>
                <w:webHidden/>
              </w:rPr>
            </w:r>
            <w:r w:rsidR="00355E6B">
              <w:rPr>
                <w:noProof/>
                <w:webHidden/>
              </w:rPr>
              <w:fldChar w:fldCharType="separate"/>
            </w:r>
            <w:r w:rsidR="00567DA2">
              <w:rPr>
                <w:noProof/>
                <w:webHidden/>
              </w:rPr>
              <w:t>9</w:t>
            </w:r>
            <w:r w:rsidR="00355E6B">
              <w:rPr>
                <w:noProof/>
                <w:webHidden/>
              </w:rPr>
              <w:fldChar w:fldCharType="end"/>
            </w:r>
          </w:hyperlink>
        </w:p>
        <w:p w14:paraId="400F6010" w14:textId="256CFDD6" w:rsidR="00355E6B" w:rsidRDefault="00CF5525">
          <w:pPr>
            <w:pStyle w:val="TOC3"/>
            <w:rPr>
              <w:rFonts w:eastAsiaTheme="minorEastAsia"/>
              <w:noProof/>
              <w:kern w:val="2"/>
              <w:lang w:eastAsia="en-AU"/>
              <w14:ligatures w14:val="standardContextual"/>
            </w:rPr>
          </w:pPr>
          <w:hyperlink w:anchor="_Toc150846171" w:history="1">
            <w:r w:rsidR="00355E6B" w:rsidRPr="00536E53">
              <w:rPr>
                <w:rStyle w:val="Hyperlink"/>
                <w:noProof/>
              </w:rPr>
              <w:t>Arrivals by purpose of travel</w:t>
            </w:r>
            <w:r w:rsidR="00355E6B">
              <w:rPr>
                <w:noProof/>
                <w:webHidden/>
              </w:rPr>
              <w:tab/>
            </w:r>
            <w:r w:rsidR="00355E6B">
              <w:rPr>
                <w:noProof/>
                <w:webHidden/>
              </w:rPr>
              <w:fldChar w:fldCharType="begin"/>
            </w:r>
            <w:r w:rsidR="00355E6B">
              <w:rPr>
                <w:noProof/>
                <w:webHidden/>
              </w:rPr>
              <w:instrText xml:space="preserve"> PAGEREF _Toc150846171 \h </w:instrText>
            </w:r>
            <w:r w:rsidR="00355E6B">
              <w:rPr>
                <w:noProof/>
                <w:webHidden/>
              </w:rPr>
            </w:r>
            <w:r w:rsidR="00355E6B">
              <w:rPr>
                <w:noProof/>
                <w:webHidden/>
              </w:rPr>
              <w:fldChar w:fldCharType="separate"/>
            </w:r>
            <w:r w:rsidR="00567DA2">
              <w:rPr>
                <w:noProof/>
                <w:webHidden/>
              </w:rPr>
              <w:t>16</w:t>
            </w:r>
            <w:r w:rsidR="00355E6B">
              <w:rPr>
                <w:noProof/>
                <w:webHidden/>
              </w:rPr>
              <w:fldChar w:fldCharType="end"/>
            </w:r>
          </w:hyperlink>
        </w:p>
        <w:p w14:paraId="28E5140A" w14:textId="19E9322E" w:rsidR="00355E6B" w:rsidRDefault="00CF5525">
          <w:pPr>
            <w:pStyle w:val="TOC3"/>
            <w:rPr>
              <w:rFonts w:eastAsiaTheme="minorEastAsia"/>
              <w:noProof/>
              <w:kern w:val="2"/>
              <w:lang w:eastAsia="en-AU"/>
              <w14:ligatures w14:val="standardContextual"/>
            </w:rPr>
          </w:pPr>
          <w:hyperlink w:anchor="_Toc150846172" w:history="1">
            <w:r w:rsidR="00355E6B" w:rsidRPr="00536E53">
              <w:rPr>
                <w:rStyle w:val="Hyperlink"/>
                <w:noProof/>
              </w:rPr>
              <w:t>International spend in Australia</w:t>
            </w:r>
            <w:r w:rsidR="00355E6B">
              <w:rPr>
                <w:noProof/>
                <w:webHidden/>
              </w:rPr>
              <w:tab/>
            </w:r>
            <w:r w:rsidR="00355E6B">
              <w:rPr>
                <w:noProof/>
                <w:webHidden/>
              </w:rPr>
              <w:fldChar w:fldCharType="begin"/>
            </w:r>
            <w:r w:rsidR="00355E6B">
              <w:rPr>
                <w:noProof/>
                <w:webHidden/>
              </w:rPr>
              <w:instrText xml:space="preserve"> PAGEREF _Toc150846172 \h </w:instrText>
            </w:r>
            <w:r w:rsidR="00355E6B">
              <w:rPr>
                <w:noProof/>
                <w:webHidden/>
              </w:rPr>
            </w:r>
            <w:r w:rsidR="00355E6B">
              <w:rPr>
                <w:noProof/>
                <w:webHidden/>
              </w:rPr>
              <w:fldChar w:fldCharType="separate"/>
            </w:r>
            <w:r w:rsidR="00567DA2">
              <w:rPr>
                <w:noProof/>
                <w:webHidden/>
              </w:rPr>
              <w:t>19</w:t>
            </w:r>
            <w:r w:rsidR="00355E6B">
              <w:rPr>
                <w:noProof/>
                <w:webHidden/>
              </w:rPr>
              <w:fldChar w:fldCharType="end"/>
            </w:r>
          </w:hyperlink>
        </w:p>
        <w:p w14:paraId="773E8F62" w14:textId="5D7C89DB" w:rsidR="00355E6B" w:rsidRDefault="00CF5525">
          <w:pPr>
            <w:pStyle w:val="TOC3"/>
            <w:rPr>
              <w:rFonts w:eastAsiaTheme="minorEastAsia"/>
              <w:noProof/>
              <w:kern w:val="2"/>
              <w:lang w:eastAsia="en-AU"/>
              <w14:ligatures w14:val="standardContextual"/>
            </w:rPr>
          </w:pPr>
          <w:hyperlink w:anchor="_Toc150846173" w:history="1">
            <w:r w:rsidR="00355E6B" w:rsidRPr="00536E53">
              <w:rPr>
                <w:rStyle w:val="Hyperlink"/>
                <w:noProof/>
                <w:lang w:eastAsia="zh-CN"/>
              </w:rPr>
              <w:t>Resident outbound travel</w:t>
            </w:r>
            <w:r w:rsidR="00355E6B">
              <w:rPr>
                <w:noProof/>
                <w:webHidden/>
              </w:rPr>
              <w:tab/>
            </w:r>
            <w:r w:rsidR="00355E6B">
              <w:rPr>
                <w:noProof/>
                <w:webHidden/>
              </w:rPr>
              <w:fldChar w:fldCharType="begin"/>
            </w:r>
            <w:r w:rsidR="00355E6B">
              <w:rPr>
                <w:noProof/>
                <w:webHidden/>
              </w:rPr>
              <w:instrText xml:space="preserve"> PAGEREF _Toc150846173 \h </w:instrText>
            </w:r>
            <w:r w:rsidR="00355E6B">
              <w:rPr>
                <w:noProof/>
                <w:webHidden/>
              </w:rPr>
            </w:r>
            <w:r w:rsidR="00355E6B">
              <w:rPr>
                <w:noProof/>
                <w:webHidden/>
              </w:rPr>
              <w:fldChar w:fldCharType="separate"/>
            </w:r>
            <w:r w:rsidR="00567DA2">
              <w:rPr>
                <w:noProof/>
                <w:webHidden/>
              </w:rPr>
              <w:t>20</w:t>
            </w:r>
            <w:r w:rsidR="00355E6B">
              <w:rPr>
                <w:noProof/>
                <w:webHidden/>
              </w:rPr>
              <w:fldChar w:fldCharType="end"/>
            </w:r>
          </w:hyperlink>
        </w:p>
        <w:p w14:paraId="360F94F1" w14:textId="2EAF2DD1" w:rsidR="00355E6B" w:rsidRDefault="00CF5525">
          <w:pPr>
            <w:pStyle w:val="TOC2"/>
            <w:rPr>
              <w:rFonts w:eastAsiaTheme="minorEastAsia"/>
              <w:noProof/>
              <w:kern w:val="2"/>
              <w:lang w:eastAsia="en-AU"/>
              <w14:ligatures w14:val="standardContextual"/>
            </w:rPr>
          </w:pPr>
          <w:hyperlink w:anchor="_Toc150846174" w:history="1">
            <w:r w:rsidR="00355E6B" w:rsidRPr="00536E53">
              <w:rPr>
                <w:rStyle w:val="Hyperlink"/>
                <w:noProof/>
              </w:rPr>
              <w:t>Domestic tourism forecasts</w:t>
            </w:r>
            <w:r w:rsidR="00355E6B">
              <w:rPr>
                <w:noProof/>
                <w:webHidden/>
              </w:rPr>
              <w:tab/>
            </w:r>
            <w:r w:rsidR="00355E6B">
              <w:rPr>
                <w:noProof/>
                <w:webHidden/>
              </w:rPr>
              <w:fldChar w:fldCharType="begin"/>
            </w:r>
            <w:r w:rsidR="00355E6B">
              <w:rPr>
                <w:noProof/>
                <w:webHidden/>
              </w:rPr>
              <w:instrText xml:space="preserve"> PAGEREF _Toc150846174 \h </w:instrText>
            </w:r>
            <w:r w:rsidR="00355E6B">
              <w:rPr>
                <w:noProof/>
                <w:webHidden/>
              </w:rPr>
            </w:r>
            <w:r w:rsidR="00355E6B">
              <w:rPr>
                <w:noProof/>
                <w:webHidden/>
              </w:rPr>
              <w:fldChar w:fldCharType="separate"/>
            </w:r>
            <w:r w:rsidR="00567DA2">
              <w:rPr>
                <w:noProof/>
                <w:webHidden/>
              </w:rPr>
              <w:t>22</w:t>
            </w:r>
            <w:r w:rsidR="00355E6B">
              <w:rPr>
                <w:noProof/>
                <w:webHidden/>
              </w:rPr>
              <w:fldChar w:fldCharType="end"/>
            </w:r>
          </w:hyperlink>
        </w:p>
        <w:p w14:paraId="0ED1C296" w14:textId="2A63E99F" w:rsidR="00355E6B" w:rsidRDefault="00CF5525">
          <w:pPr>
            <w:pStyle w:val="TOC3"/>
            <w:rPr>
              <w:rFonts w:eastAsiaTheme="minorEastAsia"/>
              <w:noProof/>
              <w:kern w:val="2"/>
              <w:lang w:eastAsia="en-AU"/>
              <w14:ligatures w14:val="standardContextual"/>
            </w:rPr>
          </w:pPr>
          <w:hyperlink w:anchor="_Toc150846175" w:history="1">
            <w:r w:rsidR="00355E6B" w:rsidRPr="00536E53">
              <w:rPr>
                <w:rStyle w:val="Hyperlink"/>
                <w:noProof/>
              </w:rPr>
              <w:t>Summary</w:t>
            </w:r>
            <w:r w:rsidR="00355E6B">
              <w:rPr>
                <w:noProof/>
                <w:webHidden/>
              </w:rPr>
              <w:tab/>
            </w:r>
            <w:r w:rsidR="00355E6B">
              <w:rPr>
                <w:noProof/>
                <w:webHidden/>
              </w:rPr>
              <w:fldChar w:fldCharType="begin"/>
            </w:r>
            <w:r w:rsidR="00355E6B">
              <w:rPr>
                <w:noProof/>
                <w:webHidden/>
              </w:rPr>
              <w:instrText xml:space="preserve"> PAGEREF _Toc150846175 \h </w:instrText>
            </w:r>
            <w:r w:rsidR="00355E6B">
              <w:rPr>
                <w:noProof/>
                <w:webHidden/>
              </w:rPr>
            </w:r>
            <w:r w:rsidR="00355E6B">
              <w:rPr>
                <w:noProof/>
                <w:webHidden/>
              </w:rPr>
              <w:fldChar w:fldCharType="separate"/>
            </w:r>
            <w:r w:rsidR="00567DA2">
              <w:rPr>
                <w:noProof/>
                <w:webHidden/>
              </w:rPr>
              <w:t>22</w:t>
            </w:r>
            <w:r w:rsidR="00355E6B">
              <w:rPr>
                <w:noProof/>
                <w:webHidden/>
              </w:rPr>
              <w:fldChar w:fldCharType="end"/>
            </w:r>
          </w:hyperlink>
        </w:p>
        <w:p w14:paraId="2022B096" w14:textId="10EAAD7A" w:rsidR="00355E6B" w:rsidRDefault="00CF5525">
          <w:pPr>
            <w:pStyle w:val="TOC3"/>
            <w:rPr>
              <w:rFonts w:eastAsiaTheme="minorEastAsia"/>
              <w:noProof/>
              <w:kern w:val="2"/>
              <w:lang w:eastAsia="en-AU"/>
              <w14:ligatures w14:val="standardContextual"/>
            </w:rPr>
          </w:pPr>
          <w:hyperlink w:anchor="_Toc150846176" w:history="1">
            <w:r w:rsidR="00355E6B" w:rsidRPr="00536E53">
              <w:rPr>
                <w:rStyle w:val="Hyperlink"/>
                <w:noProof/>
              </w:rPr>
              <w:t>Domestic trip numbers</w:t>
            </w:r>
            <w:r w:rsidR="00355E6B">
              <w:rPr>
                <w:noProof/>
                <w:webHidden/>
              </w:rPr>
              <w:tab/>
            </w:r>
            <w:r w:rsidR="00355E6B">
              <w:rPr>
                <w:noProof/>
                <w:webHidden/>
              </w:rPr>
              <w:fldChar w:fldCharType="begin"/>
            </w:r>
            <w:r w:rsidR="00355E6B">
              <w:rPr>
                <w:noProof/>
                <w:webHidden/>
              </w:rPr>
              <w:instrText xml:space="preserve"> PAGEREF _Toc150846176 \h </w:instrText>
            </w:r>
            <w:r w:rsidR="00355E6B">
              <w:rPr>
                <w:noProof/>
                <w:webHidden/>
              </w:rPr>
            </w:r>
            <w:r w:rsidR="00355E6B">
              <w:rPr>
                <w:noProof/>
                <w:webHidden/>
              </w:rPr>
              <w:fldChar w:fldCharType="separate"/>
            </w:r>
            <w:r w:rsidR="00567DA2">
              <w:rPr>
                <w:noProof/>
                <w:webHidden/>
              </w:rPr>
              <w:t>24</w:t>
            </w:r>
            <w:r w:rsidR="00355E6B">
              <w:rPr>
                <w:noProof/>
                <w:webHidden/>
              </w:rPr>
              <w:fldChar w:fldCharType="end"/>
            </w:r>
          </w:hyperlink>
        </w:p>
        <w:p w14:paraId="6DDD37E4" w14:textId="5C6AB031" w:rsidR="00355E6B" w:rsidRDefault="00CF5525">
          <w:pPr>
            <w:pStyle w:val="TOC3"/>
            <w:rPr>
              <w:rFonts w:eastAsiaTheme="minorEastAsia"/>
              <w:noProof/>
              <w:kern w:val="2"/>
              <w:lang w:eastAsia="en-AU"/>
              <w14:ligatures w14:val="standardContextual"/>
            </w:rPr>
          </w:pPr>
          <w:hyperlink w:anchor="_Toc150846177" w:history="1">
            <w:r w:rsidR="00355E6B" w:rsidRPr="00536E53">
              <w:rPr>
                <w:rStyle w:val="Hyperlink"/>
                <w:noProof/>
              </w:rPr>
              <w:t>Domestic visitor spend</w:t>
            </w:r>
            <w:r w:rsidR="00355E6B">
              <w:rPr>
                <w:noProof/>
                <w:webHidden/>
              </w:rPr>
              <w:tab/>
            </w:r>
            <w:r w:rsidR="00355E6B">
              <w:rPr>
                <w:noProof/>
                <w:webHidden/>
              </w:rPr>
              <w:fldChar w:fldCharType="begin"/>
            </w:r>
            <w:r w:rsidR="00355E6B">
              <w:rPr>
                <w:noProof/>
                <w:webHidden/>
              </w:rPr>
              <w:instrText xml:space="preserve"> PAGEREF _Toc150846177 \h </w:instrText>
            </w:r>
            <w:r w:rsidR="00355E6B">
              <w:rPr>
                <w:noProof/>
                <w:webHidden/>
              </w:rPr>
            </w:r>
            <w:r w:rsidR="00355E6B">
              <w:rPr>
                <w:noProof/>
                <w:webHidden/>
              </w:rPr>
              <w:fldChar w:fldCharType="separate"/>
            </w:r>
            <w:r w:rsidR="00567DA2">
              <w:rPr>
                <w:noProof/>
                <w:webHidden/>
              </w:rPr>
              <w:t>25</w:t>
            </w:r>
            <w:r w:rsidR="00355E6B">
              <w:rPr>
                <w:noProof/>
                <w:webHidden/>
              </w:rPr>
              <w:fldChar w:fldCharType="end"/>
            </w:r>
          </w:hyperlink>
        </w:p>
        <w:p w14:paraId="5AB61804" w14:textId="0136313A" w:rsidR="00355E6B" w:rsidRDefault="00CF5525">
          <w:pPr>
            <w:pStyle w:val="TOC3"/>
            <w:rPr>
              <w:rFonts w:eastAsiaTheme="minorEastAsia"/>
              <w:noProof/>
              <w:kern w:val="2"/>
              <w:lang w:eastAsia="en-AU"/>
              <w14:ligatures w14:val="standardContextual"/>
            </w:rPr>
          </w:pPr>
          <w:hyperlink w:anchor="_Toc150846178" w:history="1">
            <w:r w:rsidR="00355E6B" w:rsidRPr="00536E53">
              <w:rPr>
                <w:rStyle w:val="Hyperlink"/>
                <w:noProof/>
              </w:rPr>
              <w:t>Domestic visitor nights</w:t>
            </w:r>
            <w:r w:rsidR="00355E6B">
              <w:rPr>
                <w:noProof/>
                <w:webHidden/>
              </w:rPr>
              <w:tab/>
            </w:r>
            <w:r w:rsidR="00355E6B">
              <w:rPr>
                <w:noProof/>
                <w:webHidden/>
              </w:rPr>
              <w:fldChar w:fldCharType="begin"/>
            </w:r>
            <w:r w:rsidR="00355E6B">
              <w:rPr>
                <w:noProof/>
                <w:webHidden/>
              </w:rPr>
              <w:instrText xml:space="preserve"> PAGEREF _Toc150846178 \h </w:instrText>
            </w:r>
            <w:r w:rsidR="00355E6B">
              <w:rPr>
                <w:noProof/>
                <w:webHidden/>
              </w:rPr>
            </w:r>
            <w:r w:rsidR="00355E6B">
              <w:rPr>
                <w:noProof/>
                <w:webHidden/>
              </w:rPr>
              <w:fldChar w:fldCharType="separate"/>
            </w:r>
            <w:r w:rsidR="00567DA2">
              <w:rPr>
                <w:noProof/>
                <w:webHidden/>
              </w:rPr>
              <w:t>26</w:t>
            </w:r>
            <w:r w:rsidR="00355E6B">
              <w:rPr>
                <w:noProof/>
                <w:webHidden/>
              </w:rPr>
              <w:fldChar w:fldCharType="end"/>
            </w:r>
          </w:hyperlink>
        </w:p>
        <w:p w14:paraId="16C44AC4" w14:textId="66F316C8" w:rsidR="00355E6B" w:rsidRDefault="00CF5525">
          <w:pPr>
            <w:pStyle w:val="TOC3"/>
            <w:rPr>
              <w:rFonts w:eastAsiaTheme="minorEastAsia"/>
              <w:noProof/>
              <w:kern w:val="2"/>
              <w:lang w:eastAsia="en-AU"/>
              <w14:ligatures w14:val="standardContextual"/>
            </w:rPr>
          </w:pPr>
          <w:hyperlink w:anchor="_Toc150846179" w:history="1">
            <w:r w:rsidR="00355E6B" w:rsidRPr="00536E53">
              <w:rPr>
                <w:rStyle w:val="Hyperlink"/>
                <w:noProof/>
              </w:rPr>
              <w:t>Purpose of travel</w:t>
            </w:r>
            <w:r w:rsidR="00355E6B">
              <w:rPr>
                <w:noProof/>
                <w:webHidden/>
              </w:rPr>
              <w:tab/>
            </w:r>
            <w:r w:rsidR="00355E6B">
              <w:rPr>
                <w:noProof/>
                <w:webHidden/>
              </w:rPr>
              <w:fldChar w:fldCharType="begin"/>
            </w:r>
            <w:r w:rsidR="00355E6B">
              <w:rPr>
                <w:noProof/>
                <w:webHidden/>
              </w:rPr>
              <w:instrText xml:space="preserve"> PAGEREF _Toc150846179 \h </w:instrText>
            </w:r>
            <w:r w:rsidR="00355E6B">
              <w:rPr>
                <w:noProof/>
                <w:webHidden/>
              </w:rPr>
            </w:r>
            <w:r w:rsidR="00355E6B">
              <w:rPr>
                <w:noProof/>
                <w:webHidden/>
              </w:rPr>
              <w:fldChar w:fldCharType="separate"/>
            </w:r>
            <w:r w:rsidR="00567DA2">
              <w:rPr>
                <w:noProof/>
                <w:webHidden/>
              </w:rPr>
              <w:t>27</w:t>
            </w:r>
            <w:r w:rsidR="00355E6B">
              <w:rPr>
                <w:noProof/>
                <w:webHidden/>
              </w:rPr>
              <w:fldChar w:fldCharType="end"/>
            </w:r>
          </w:hyperlink>
        </w:p>
        <w:p w14:paraId="0374F79B" w14:textId="1A04B929" w:rsidR="00355E6B" w:rsidRDefault="00CF5525">
          <w:pPr>
            <w:pStyle w:val="TOC3"/>
            <w:rPr>
              <w:rFonts w:eastAsiaTheme="minorEastAsia"/>
              <w:noProof/>
              <w:kern w:val="2"/>
              <w:lang w:eastAsia="en-AU"/>
              <w14:ligatures w14:val="standardContextual"/>
            </w:rPr>
          </w:pPr>
          <w:hyperlink w:anchor="_Toc150846180" w:history="1">
            <w:r w:rsidR="00355E6B" w:rsidRPr="00536E53">
              <w:rPr>
                <w:rStyle w:val="Hyperlink"/>
                <w:noProof/>
              </w:rPr>
              <w:t>States and territories</w:t>
            </w:r>
            <w:r w:rsidR="00355E6B">
              <w:rPr>
                <w:noProof/>
                <w:webHidden/>
              </w:rPr>
              <w:tab/>
            </w:r>
            <w:r w:rsidR="00355E6B">
              <w:rPr>
                <w:noProof/>
                <w:webHidden/>
              </w:rPr>
              <w:fldChar w:fldCharType="begin"/>
            </w:r>
            <w:r w:rsidR="00355E6B">
              <w:rPr>
                <w:noProof/>
                <w:webHidden/>
              </w:rPr>
              <w:instrText xml:space="preserve"> PAGEREF _Toc150846180 \h </w:instrText>
            </w:r>
            <w:r w:rsidR="00355E6B">
              <w:rPr>
                <w:noProof/>
                <w:webHidden/>
              </w:rPr>
            </w:r>
            <w:r w:rsidR="00355E6B">
              <w:rPr>
                <w:noProof/>
                <w:webHidden/>
              </w:rPr>
              <w:fldChar w:fldCharType="separate"/>
            </w:r>
            <w:r w:rsidR="00567DA2">
              <w:rPr>
                <w:noProof/>
                <w:webHidden/>
              </w:rPr>
              <w:t>29</w:t>
            </w:r>
            <w:r w:rsidR="00355E6B">
              <w:rPr>
                <w:noProof/>
                <w:webHidden/>
              </w:rPr>
              <w:fldChar w:fldCharType="end"/>
            </w:r>
          </w:hyperlink>
        </w:p>
        <w:p w14:paraId="394BA3D7" w14:textId="1AF15486" w:rsidR="00355E6B" w:rsidRDefault="00CF5525">
          <w:pPr>
            <w:pStyle w:val="TOC2"/>
            <w:rPr>
              <w:rFonts w:eastAsiaTheme="minorEastAsia"/>
              <w:noProof/>
              <w:kern w:val="2"/>
              <w:lang w:eastAsia="en-AU"/>
              <w14:ligatures w14:val="standardContextual"/>
            </w:rPr>
          </w:pPr>
          <w:hyperlink w:anchor="_Toc150846181" w:history="1">
            <w:r w:rsidR="00355E6B" w:rsidRPr="00536E53">
              <w:rPr>
                <w:rStyle w:val="Hyperlink"/>
                <w:noProof/>
              </w:rPr>
              <w:t>Methodology</w:t>
            </w:r>
            <w:r w:rsidR="00355E6B">
              <w:rPr>
                <w:noProof/>
                <w:webHidden/>
              </w:rPr>
              <w:tab/>
            </w:r>
            <w:r w:rsidR="00355E6B">
              <w:rPr>
                <w:noProof/>
                <w:webHidden/>
              </w:rPr>
              <w:fldChar w:fldCharType="begin"/>
            </w:r>
            <w:r w:rsidR="00355E6B">
              <w:rPr>
                <w:noProof/>
                <w:webHidden/>
              </w:rPr>
              <w:instrText xml:space="preserve"> PAGEREF _Toc150846181 \h </w:instrText>
            </w:r>
            <w:r w:rsidR="00355E6B">
              <w:rPr>
                <w:noProof/>
                <w:webHidden/>
              </w:rPr>
            </w:r>
            <w:r w:rsidR="00355E6B">
              <w:rPr>
                <w:noProof/>
                <w:webHidden/>
              </w:rPr>
              <w:fldChar w:fldCharType="separate"/>
            </w:r>
            <w:r w:rsidR="00567DA2">
              <w:rPr>
                <w:noProof/>
                <w:webHidden/>
              </w:rPr>
              <w:t>36</w:t>
            </w:r>
            <w:r w:rsidR="00355E6B">
              <w:rPr>
                <w:noProof/>
                <w:webHidden/>
              </w:rPr>
              <w:fldChar w:fldCharType="end"/>
            </w:r>
          </w:hyperlink>
        </w:p>
        <w:p w14:paraId="25D9413B" w14:textId="5664A698" w:rsidR="00355E6B" w:rsidRDefault="00CF5525">
          <w:pPr>
            <w:pStyle w:val="TOC2"/>
            <w:rPr>
              <w:rFonts w:eastAsiaTheme="minorEastAsia"/>
              <w:noProof/>
              <w:kern w:val="2"/>
              <w:lang w:eastAsia="en-AU"/>
              <w14:ligatures w14:val="standardContextual"/>
            </w:rPr>
          </w:pPr>
          <w:hyperlink w:anchor="_Toc150846182" w:history="1">
            <w:r w:rsidR="00355E6B" w:rsidRPr="00536E53">
              <w:rPr>
                <w:rStyle w:val="Hyperlink"/>
                <w:noProof/>
              </w:rPr>
              <w:t>Data sources</w:t>
            </w:r>
            <w:r w:rsidR="00355E6B">
              <w:rPr>
                <w:noProof/>
                <w:webHidden/>
              </w:rPr>
              <w:tab/>
            </w:r>
            <w:r w:rsidR="00355E6B">
              <w:rPr>
                <w:noProof/>
                <w:webHidden/>
              </w:rPr>
              <w:fldChar w:fldCharType="begin"/>
            </w:r>
            <w:r w:rsidR="00355E6B">
              <w:rPr>
                <w:noProof/>
                <w:webHidden/>
              </w:rPr>
              <w:instrText xml:space="preserve"> PAGEREF _Toc150846182 \h </w:instrText>
            </w:r>
            <w:r w:rsidR="00355E6B">
              <w:rPr>
                <w:noProof/>
                <w:webHidden/>
              </w:rPr>
            </w:r>
            <w:r w:rsidR="00355E6B">
              <w:rPr>
                <w:noProof/>
                <w:webHidden/>
              </w:rPr>
              <w:fldChar w:fldCharType="separate"/>
            </w:r>
            <w:r w:rsidR="00567DA2">
              <w:rPr>
                <w:noProof/>
                <w:webHidden/>
              </w:rPr>
              <w:t>37</w:t>
            </w:r>
            <w:r w:rsidR="00355E6B">
              <w:rPr>
                <w:noProof/>
                <w:webHidden/>
              </w:rPr>
              <w:fldChar w:fldCharType="end"/>
            </w:r>
          </w:hyperlink>
        </w:p>
        <w:p w14:paraId="24F61AE8" w14:textId="77777777" w:rsidR="00F0451E" w:rsidRDefault="00F0451E" w:rsidP="00F0451E">
          <w:pPr>
            <w:rPr>
              <w:rFonts w:eastAsia="Verdana" w:cs="Times New Roman"/>
              <w:b/>
              <w:bCs/>
              <w:noProof/>
              <w:color w:val="000000"/>
            </w:rPr>
          </w:pPr>
          <w:r>
            <w:rPr>
              <w:rFonts w:eastAsia="Verdana" w:cs="Times New Roman"/>
              <w:b/>
              <w:bCs/>
              <w:noProof/>
              <w:color w:val="000000"/>
            </w:rPr>
            <w:fldChar w:fldCharType="end"/>
          </w:r>
        </w:p>
      </w:sdtContent>
    </w:sdt>
    <w:p w14:paraId="39675E32" w14:textId="77777777" w:rsidR="00F0451E" w:rsidRDefault="00F0451E" w:rsidP="00245E86">
      <w:pPr>
        <w:tabs>
          <w:tab w:val="left" w:pos="6244"/>
        </w:tabs>
      </w:pPr>
    </w:p>
    <w:p w14:paraId="7B603A69" w14:textId="77777777" w:rsidR="00F0451E" w:rsidRDefault="00F0451E" w:rsidP="00245E86">
      <w:pPr>
        <w:tabs>
          <w:tab w:val="left" w:pos="6244"/>
        </w:tabs>
      </w:pPr>
    </w:p>
    <w:p w14:paraId="67B53F5F" w14:textId="77777777" w:rsidR="00F0451E" w:rsidRDefault="00F0451E" w:rsidP="00245E86">
      <w:pPr>
        <w:tabs>
          <w:tab w:val="left" w:pos="6244"/>
        </w:tabs>
      </w:pPr>
    </w:p>
    <w:p w14:paraId="386E1334" w14:textId="77777777" w:rsidR="00F0451E" w:rsidRDefault="00F0451E">
      <w:pPr>
        <w:spacing w:before="0" w:after="160" w:line="259" w:lineRule="auto"/>
      </w:pPr>
      <w:r>
        <w:br w:type="page"/>
      </w:r>
    </w:p>
    <w:p w14:paraId="522F3D62" w14:textId="77777777" w:rsidR="00F0451E" w:rsidRPr="004B2062" w:rsidRDefault="00F0451E" w:rsidP="00CF2839">
      <w:pPr>
        <w:pStyle w:val="Heading2"/>
        <w:rPr>
          <w:sz w:val="36"/>
          <w:szCs w:val="28"/>
        </w:rPr>
      </w:pPr>
      <w:bookmarkStart w:id="39" w:name="_Toc150846165"/>
      <w:r w:rsidRPr="004B2062">
        <w:rPr>
          <w:sz w:val="36"/>
          <w:szCs w:val="28"/>
        </w:rPr>
        <w:lastRenderedPageBreak/>
        <w:t>Overview</w:t>
      </w:r>
      <w:bookmarkEnd w:id="39"/>
    </w:p>
    <w:p w14:paraId="2E7F42FD" w14:textId="78E53087" w:rsidR="00F0451E" w:rsidRPr="00401841" w:rsidRDefault="00401841" w:rsidP="00F0451E">
      <w:r>
        <w:rPr>
          <w:rFonts w:eastAsia="Verdana" w:cs="Times New Roman"/>
          <w:color w:val="000000"/>
          <w:lang w:eastAsia="zh-CN"/>
        </w:rPr>
        <w:t>Information on the expected rate and profile of growth in travel demand is particularly important to policy makers, product developers, planners, and investors.</w:t>
      </w:r>
      <w:r>
        <w:t xml:space="preserve"> </w:t>
      </w:r>
      <w:r w:rsidR="00E6339E">
        <w:rPr>
          <w:rFonts w:eastAsia="Verdana" w:cs="Times New Roman"/>
          <w:color w:val="000000"/>
          <w:lang w:eastAsia="zh-CN"/>
        </w:rPr>
        <w:t xml:space="preserve">Using a combination of statistical methods and expert input, </w:t>
      </w:r>
      <w:r w:rsidR="00BA58C6">
        <w:rPr>
          <w:rFonts w:eastAsia="Verdana" w:cs="Times New Roman"/>
          <w:color w:val="000000"/>
          <w:lang w:eastAsia="zh-CN"/>
        </w:rPr>
        <w:t>Tourism Research Australia (</w:t>
      </w:r>
      <w:r w:rsidR="00E6339E">
        <w:rPr>
          <w:rFonts w:eastAsia="Verdana" w:cs="Times New Roman"/>
          <w:color w:val="000000"/>
          <w:lang w:eastAsia="zh-CN"/>
        </w:rPr>
        <w:t>TRA</w:t>
      </w:r>
      <w:r w:rsidR="00BA58C6">
        <w:rPr>
          <w:rFonts w:eastAsia="Verdana" w:cs="Times New Roman"/>
          <w:color w:val="000000"/>
          <w:lang w:eastAsia="zh-CN"/>
        </w:rPr>
        <w:t>)</w:t>
      </w:r>
      <w:r w:rsidR="00E6339E">
        <w:rPr>
          <w:rFonts w:eastAsia="Verdana" w:cs="Times New Roman"/>
          <w:color w:val="000000"/>
          <w:lang w:eastAsia="zh-CN"/>
        </w:rPr>
        <w:t xml:space="preserve"> ha</w:t>
      </w:r>
      <w:r w:rsidR="00F80E32">
        <w:rPr>
          <w:rFonts w:eastAsia="Verdana" w:cs="Times New Roman"/>
          <w:color w:val="000000"/>
          <w:lang w:eastAsia="zh-CN"/>
        </w:rPr>
        <w:t>s</w:t>
      </w:r>
      <w:r w:rsidR="00E6339E">
        <w:rPr>
          <w:rFonts w:eastAsia="Verdana" w:cs="Times New Roman"/>
          <w:color w:val="000000"/>
          <w:lang w:eastAsia="zh-CN"/>
        </w:rPr>
        <w:t xml:space="preserve"> produced forecasts for a range of tourism indicators. </w:t>
      </w:r>
      <w:r w:rsidR="00E55F9F">
        <w:rPr>
          <w:rFonts w:eastAsia="Verdana" w:cs="Times New Roman"/>
          <w:color w:val="000000"/>
          <w:lang w:eastAsia="zh-CN"/>
        </w:rPr>
        <w:t>This report discusse</w:t>
      </w:r>
      <w:r w:rsidR="00F80E32">
        <w:rPr>
          <w:rFonts w:eastAsia="Verdana" w:cs="Times New Roman"/>
          <w:color w:val="000000"/>
          <w:lang w:eastAsia="zh-CN"/>
        </w:rPr>
        <w:t>s</w:t>
      </w:r>
      <w:r w:rsidR="00E55F9F">
        <w:rPr>
          <w:rFonts w:eastAsia="Verdana" w:cs="Times New Roman"/>
          <w:color w:val="000000"/>
          <w:lang w:eastAsia="zh-CN"/>
        </w:rPr>
        <w:t xml:space="preserve"> the drivers and i</w:t>
      </w:r>
      <w:r w:rsidR="00AF45B0">
        <w:rPr>
          <w:rFonts w:eastAsia="Verdana" w:cs="Times New Roman"/>
          <w:color w:val="000000"/>
          <w:lang w:eastAsia="zh-CN"/>
        </w:rPr>
        <w:t>m</w:t>
      </w:r>
      <w:r w:rsidR="00E55F9F">
        <w:rPr>
          <w:rFonts w:eastAsia="Verdana" w:cs="Times New Roman"/>
          <w:color w:val="000000"/>
          <w:lang w:eastAsia="zh-CN"/>
        </w:rPr>
        <w:t xml:space="preserve">plications of the forecast data and </w:t>
      </w:r>
      <w:r w:rsidR="00F0451E">
        <w:rPr>
          <w:rFonts w:eastAsia="Verdana" w:cs="Times New Roman"/>
          <w:color w:val="000000"/>
          <w:lang w:eastAsia="zh-CN"/>
        </w:rPr>
        <w:t>is intended to assist decision makers by providing intelligence on the expected path forward for the sector.</w:t>
      </w:r>
      <w:r w:rsidR="00AF45B0">
        <w:rPr>
          <w:rFonts w:eastAsia="Verdana" w:cs="Times New Roman"/>
          <w:color w:val="000000"/>
          <w:lang w:eastAsia="zh-CN"/>
        </w:rPr>
        <w:t xml:space="preserve"> The forecast values </w:t>
      </w:r>
      <w:r w:rsidR="00F11AF6">
        <w:rPr>
          <w:rFonts w:eastAsia="Verdana" w:cs="Times New Roman"/>
          <w:color w:val="000000"/>
          <w:lang w:eastAsia="zh-CN"/>
        </w:rPr>
        <w:t xml:space="preserve">for the next </w:t>
      </w:r>
      <w:r w:rsidR="00F11AF6" w:rsidRPr="00F11AF6">
        <w:rPr>
          <w:rFonts w:eastAsia="Verdana" w:cs="Times New Roman"/>
          <w:color w:val="000000"/>
          <w:lang w:eastAsia="zh-CN"/>
        </w:rPr>
        <w:t>5</w:t>
      </w:r>
      <w:r w:rsidR="00F11AF6">
        <w:rPr>
          <w:rFonts w:eastAsia="Verdana" w:cs="Times New Roman"/>
          <w:color w:val="000000"/>
          <w:lang w:eastAsia="zh-CN"/>
        </w:rPr>
        <w:t xml:space="preserve"> years </w:t>
      </w:r>
      <w:r w:rsidR="00AF45B0">
        <w:rPr>
          <w:rFonts w:eastAsia="Verdana" w:cs="Times New Roman"/>
          <w:color w:val="000000"/>
          <w:lang w:eastAsia="zh-CN"/>
        </w:rPr>
        <w:t>are available for download from the TRA website in excel format.</w:t>
      </w:r>
    </w:p>
    <w:p w14:paraId="6339A578" w14:textId="0707956C" w:rsidR="00F0451E" w:rsidRDefault="00F0451E" w:rsidP="00F0451E">
      <w:pPr>
        <w:rPr>
          <w:rFonts w:eastAsia="Verdana" w:cs="Times New Roman"/>
          <w:color w:val="000000"/>
          <w:lang w:eastAsia="zh-CN"/>
        </w:rPr>
      </w:pPr>
      <w:r>
        <w:rPr>
          <w:rFonts w:eastAsia="Verdana" w:cs="Times New Roman"/>
          <w:color w:val="000000"/>
          <w:lang w:eastAsia="zh-CN"/>
        </w:rPr>
        <w:t>International forecasts are delivered at the national level</w:t>
      </w:r>
      <w:r w:rsidR="00DA330F">
        <w:rPr>
          <w:rFonts w:eastAsia="Verdana" w:cs="Times New Roman"/>
          <w:color w:val="000000"/>
          <w:lang w:eastAsia="zh-CN"/>
        </w:rPr>
        <w:t xml:space="preserve">, by purpose of travel, </w:t>
      </w:r>
      <w:r w:rsidR="00B00213">
        <w:rPr>
          <w:rFonts w:eastAsia="Verdana" w:cs="Times New Roman"/>
          <w:color w:val="000000"/>
          <w:lang w:eastAsia="zh-CN"/>
        </w:rPr>
        <w:t>as well as for selected</w:t>
      </w:r>
      <w:r w:rsidR="00DA330F">
        <w:rPr>
          <w:rFonts w:eastAsia="Verdana" w:cs="Times New Roman"/>
          <w:color w:val="000000"/>
          <w:lang w:eastAsia="zh-CN"/>
        </w:rPr>
        <w:t xml:space="preserve"> source</w:t>
      </w:r>
      <w:r>
        <w:rPr>
          <w:rFonts w:eastAsia="Verdana" w:cs="Times New Roman"/>
          <w:color w:val="000000"/>
          <w:lang w:eastAsia="zh-CN"/>
        </w:rPr>
        <w:t xml:space="preserve"> markets.</w:t>
      </w:r>
      <w:r w:rsidR="00DA330F" w:rsidRPr="00DA330F">
        <w:rPr>
          <w:rFonts w:eastAsia="Verdana" w:cs="Times New Roman"/>
          <w:color w:val="000000"/>
          <w:lang w:eastAsia="zh-CN"/>
        </w:rPr>
        <w:t xml:space="preserve"> </w:t>
      </w:r>
      <w:r w:rsidR="005E12AB">
        <w:rPr>
          <w:rFonts w:eastAsia="Verdana" w:cs="Times New Roman"/>
          <w:color w:val="000000"/>
          <w:lang w:eastAsia="zh-CN"/>
        </w:rPr>
        <w:t xml:space="preserve">This year, </w:t>
      </w:r>
      <w:r w:rsidR="00063230">
        <w:rPr>
          <w:rFonts w:eastAsia="Verdana" w:cs="Times New Roman"/>
          <w:color w:val="000000"/>
        </w:rPr>
        <w:t xml:space="preserve">TRA has published forecasts for short-term visitor arrivals to Australia from 18 </w:t>
      </w:r>
      <w:r w:rsidR="00D00AF4">
        <w:rPr>
          <w:rFonts w:eastAsia="Verdana" w:cs="Times New Roman"/>
          <w:color w:val="000000"/>
        </w:rPr>
        <w:t xml:space="preserve">individual </w:t>
      </w:r>
      <w:r w:rsidR="00063230">
        <w:rPr>
          <w:rFonts w:eastAsia="Verdana" w:cs="Times New Roman"/>
          <w:color w:val="000000"/>
        </w:rPr>
        <w:t>source markets</w:t>
      </w:r>
      <w:r w:rsidR="00D00AF4">
        <w:rPr>
          <w:rFonts w:eastAsia="Verdana" w:cs="Times New Roman"/>
          <w:color w:val="000000"/>
        </w:rPr>
        <w:t xml:space="preserve"> and </w:t>
      </w:r>
      <w:r w:rsidR="00063230">
        <w:rPr>
          <w:rFonts w:eastAsia="Verdana" w:cs="Times New Roman"/>
          <w:color w:val="000000"/>
        </w:rPr>
        <w:t>4 regional groupings</w:t>
      </w:r>
      <w:r w:rsidR="000E3C57">
        <w:rPr>
          <w:rFonts w:eastAsia="Verdana" w:cs="Times New Roman"/>
          <w:color w:val="000000"/>
        </w:rPr>
        <w:t xml:space="preserve"> (</w:t>
      </w:r>
      <w:r w:rsidR="00F940EE">
        <w:rPr>
          <w:rFonts w:eastAsia="Verdana" w:cs="Times New Roman"/>
          <w:color w:val="000000"/>
        </w:rPr>
        <w:t xml:space="preserve">which is </w:t>
      </w:r>
      <w:r w:rsidR="00063230">
        <w:rPr>
          <w:rFonts w:eastAsia="Verdana" w:cs="Times New Roman"/>
          <w:color w:val="000000"/>
        </w:rPr>
        <w:t xml:space="preserve">a significant increase in </w:t>
      </w:r>
      <w:r w:rsidR="00D00AF4">
        <w:rPr>
          <w:rFonts w:eastAsia="Verdana" w:cs="Times New Roman"/>
          <w:color w:val="000000"/>
        </w:rPr>
        <w:t xml:space="preserve">the number of </w:t>
      </w:r>
      <w:r w:rsidR="00063230">
        <w:rPr>
          <w:rFonts w:eastAsia="Verdana" w:cs="Times New Roman"/>
          <w:color w:val="000000"/>
        </w:rPr>
        <w:t xml:space="preserve">markets </w:t>
      </w:r>
      <w:r w:rsidR="00D00AF4">
        <w:rPr>
          <w:rFonts w:eastAsia="Verdana" w:cs="Times New Roman"/>
          <w:color w:val="000000"/>
        </w:rPr>
        <w:t>analysed</w:t>
      </w:r>
      <w:r w:rsidR="00063230">
        <w:rPr>
          <w:rFonts w:eastAsia="Verdana" w:cs="Times New Roman"/>
          <w:color w:val="000000"/>
        </w:rPr>
        <w:t xml:space="preserve"> compared with last year</w:t>
      </w:r>
      <w:r w:rsidR="00F940EE">
        <w:rPr>
          <w:rFonts w:eastAsia="Verdana" w:cs="Times New Roman"/>
          <w:color w:val="000000"/>
        </w:rPr>
        <w:t>)</w:t>
      </w:r>
      <w:r w:rsidR="00063230">
        <w:rPr>
          <w:rFonts w:eastAsia="Verdana" w:cs="Times New Roman"/>
          <w:color w:val="000000"/>
        </w:rPr>
        <w:t>.</w:t>
      </w:r>
      <w:r w:rsidR="00F940EE">
        <w:rPr>
          <w:rFonts w:eastAsia="Verdana" w:cs="Times New Roman"/>
          <w:color w:val="000000"/>
        </w:rPr>
        <w:t xml:space="preserve"> </w:t>
      </w:r>
      <w:r w:rsidR="00DA330F">
        <w:rPr>
          <w:rFonts w:eastAsia="Verdana" w:cs="Times New Roman"/>
          <w:color w:val="000000"/>
          <w:lang w:eastAsia="zh-CN"/>
        </w:rPr>
        <w:t>Domestic forecasts are presented at the national level and for each state and territory.</w:t>
      </w:r>
    </w:p>
    <w:p w14:paraId="358DEA53" w14:textId="5B183900" w:rsidR="00F0451E" w:rsidRDefault="00F0451E" w:rsidP="008F0878">
      <w:pPr>
        <w:pStyle w:val="Heading3"/>
      </w:pPr>
      <w:bookmarkStart w:id="40" w:name="_Toc150846166"/>
      <w:r>
        <w:t>Summary of f</w:t>
      </w:r>
      <w:r w:rsidR="008F0878">
        <w:t>orecast</w:t>
      </w:r>
      <w:r>
        <w:t>s</w:t>
      </w:r>
      <w:bookmarkEnd w:id="40"/>
    </w:p>
    <w:p w14:paraId="06FF47B4" w14:textId="4A0E979D" w:rsidR="00851670" w:rsidRDefault="000C6554" w:rsidP="004E5123">
      <w:pPr>
        <w:rPr>
          <w:rFonts w:eastAsia="Verdana" w:cs="Times New Roman"/>
          <w:color w:val="000000"/>
          <w:lang w:eastAsia="zh-CN"/>
        </w:rPr>
      </w:pPr>
      <w:r>
        <w:rPr>
          <w:rFonts w:eastAsia="Verdana" w:cs="Times New Roman"/>
          <w:color w:val="000000"/>
          <w:lang w:eastAsia="zh-CN"/>
        </w:rPr>
        <w:t>T</w:t>
      </w:r>
      <w:r w:rsidR="004E5123">
        <w:rPr>
          <w:rFonts w:eastAsia="Verdana" w:cs="Times New Roman"/>
          <w:color w:val="000000"/>
          <w:lang w:eastAsia="zh-CN"/>
        </w:rPr>
        <w:t xml:space="preserve">he forecasts present a positive outlook for growth in international arrivals over the next 5 years. The outlook for international arrivals growth has been revised higher this year relative to that presented last year (see Tourism </w:t>
      </w:r>
      <w:r w:rsidR="007975B7">
        <w:rPr>
          <w:rFonts w:eastAsia="Verdana" w:cs="Times New Roman"/>
          <w:color w:val="000000"/>
          <w:lang w:eastAsia="zh-CN"/>
        </w:rPr>
        <w:t>f</w:t>
      </w:r>
      <w:r w:rsidR="004E5123">
        <w:rPr>
          <w:rFonts w:eastAsia="Verdana" w:cs="Times New Roman"/>
          <w:color w:val="000000"/>
          <w:lang w:eastAsia="zh-CN"/>
        </w:rPr>
        <w:t>orecast</w:t>
      </w:r>
      <w:r w:rsidR="007975B7">
        <w:rPr>
          <w:rFonts w:eastAsia="Verdana" w:cs="Times New Roman"/>
          <w:color w:val="000000"/>
          <w:lang w:eastAsia="zh-CN"/>
        </w:rPr>
        <w:t>s</w:t>
      </w:r>
      <w:r w:rsidR="004839B8">
        <w:rPr>
          <w:rFonts w:eastAsia="Verdana" w:cs="Times New Roman"/>
          <w:color w:val="000000"/>
          <w:lang w:eastAsia="zh-CN"/>
        </w:rPr>
        <w:t xml:space="preserve"> for Australia:</w:t>
      </w:r>
      <w:r w:rsidR="004E5123">
        <w:rPr>
          <w:rFonts w:eastAsia="Verdana" w:cs="Times New Roman"/>
          <w:color w:val="000000"/>
          <w:lang w:eastAsia="zh-CN"/>
        </w:rPr>
        <w:t xml:space="preserve"> 2022–2027). However, it is still expected to take until 2025 for international arrivals to surpass the pre-pandemic level. </w:t>
      </w:r>
    </w:p>
    <w:p w14:paraId="5A4FFB02" w14:textId="176AE444" w:rsidR="004E5123" w:rsidRDefault="004E5123" w:rsidP="004E5123">
      <w:pPr>
        <w:rPr>
          <w:rFonts w:eastAsia="Verdana" w:cs="Times New Roman"/>
          <w:color w:val="000000"/>
          <w:lang w:eastAsia="zh-CN"/>
        </w:rPr>
      </w:pPr>
      <w:r>
        <w:rPr>
          <w:rFonts w:eastAsia="Verdana" w:cs="Times New Roman"/>
          <w:color w:val="000000"/>
          <w:lang w:eastAsia="zh-CN"/>
        </w:rPr>
        <w:t xml:space="preserve">On the other hand, the noticeable slowdown in domestic leisure travel in 2023 has led to a reassessment of the factors that had boosted demand in 2022. As a result, the forecast profile for domestic travel demand is generally softer than that presented last year. Nevertheless, domestic tourism </w:t>
      </w:r>
      <w:proofErr w:type="gramStart"/>
      <w:r>
        <w:rPr>
          <w:rFonts w:eastAsia="Verdana" w:cs="Times New Roman"/>
          <w:color w:val="000000"/>
          <w:lang w:eastAsia="zh-CN"/>
        </w:rPr>
        <w:t>spend</w:t>
      </w:r>
      <w:proofErr w:type="gramEnd"/>
      <w:r>
        <w:rPr>
          <w:rFonts w:eastAsia="Verdana" w:cs="Times New Roman"/>
          <w:color w:val="000000"/>
          <w:lang w:eastAsia="zh-CN"/>
        </w:rPr>
        <w:t xml:space="preserve"> (which is already above its pre-pandemic level) is forecast to continue to grow</w:t>
      </w:r>
      <w:r w:rsidR="00EF45E7">
        <w:rPr>
          <w:rFonts w:eastAsia="Verdana" w:cs="Times New Roman"/>
          <w:color w:val="000000"/>
          <w:lang w:eastAsia="zh-CN"/>
        </w:rPr>
        <w:t xml:space="preserve"> over the forecast period,</w:t>
      </w:r>
      <w:r>
        <w:rPr>
          <w:rFonts w:eastAsia="Verdana" w:cs="Times New Roman"/>
          <w:color w:val="000000"/>
          <w:lang w:eastAsia="zh-CN"/>
        </w:rPr>
        <w:t xml:space="preserve"> as are domestic trip numbers.  </w:t>
      </w:r>
    </w:p>
    <w:p w14:paraId="4553E126" w14:textId="20BCEEB1" w:rsidR="000F22FA" w:rsidRDefault="00F0451E" w:rsidP="00F0451E">
      <w:pPr>
        <w:rPr>
          <w:rFonts w:eastAsia="Verdana" w:cs="Times New Roman"/>
          <w:color w:val="000000"/>
        </w:rPr>
      </w:pPr>
      <w:r>
        <w:rPr>
          <w:rFonts w:eastAsia="Verdana" w:cs="Times New Roman"/>
          <w:color w:val="000000"/>
        </w:rPr>
        <w:t xml:space="preserve">Total visitor expenditure </w:t>
      </w:r>
      <w:r w:rsidR="003F4097">
        <w:rPr>
          <w:rFonts w:eastAsia="Verdana" w:cs="Times New Roman"/>
          <w:color w:val="000000"/>
        </w:rPr>
        <w:t xml:space="preserve">in Australia </w:t>
      </w:r>
      <w:r>
        <w:rPr>
          <w:rFonts w:eastAsia="Verdana" w:cs="Times New Roman"/>
          <w:color w:val="000000"/>
        </w:rPr>
        <w:t xml:space="preserve">is forecast </w:t>
      </w:r>
      <w:r w:rsidR="005021DB">
        <w:rPr>
          <w:rFonts w:eastAsia="Verdana" w:cs="Times New Roman"/>
          <w:color w:val="000000"/>
        </w:rPr>
        <w:t xml:space="preserve">to increase further </w:t>
      </w:r>
      <w:r w:rsidR="00167CF2">
        <w:rPr>
          <w:rFonts w:eastAsia="Verdana" w:cs="Times New Roman"/>
          <w:color w:val="000000"/>
        </w:rPr>
        <w:t>from a record high of $143</w:t>
      </w:r>
      <w:r w:rsidR="003F4097">
        <w:rPr>
          <w:rFonts w:eastAsia="Verdana" w:cs="Times New Roman"/>
          <w:color w:val="000000"/>
        </w:rPr>
        <w:t> </w:t>
      </w:r>
      <w:r w:rsidR="00167CF2">
        <w:rPr>
          <w:rFonts w:eastAsia="Verdana" w:cs="Times New Roman"/>
          <w:color w:val="000000"/>
        </w:rPr>
        <w:t>billion in 2022 to $</w:t>
      </w:r>
      <w:r w:rsidR="00856D4D">
        <w:rPr>
          <w:rFonts w:eastAsia="Verdana" w:cs="Times New Roman"/>
          <w:color w:val="000000"/>
        </w:rPr>
        <w:t>170.3</w:t>
      </w:r>
      <w:r w:rsidR="00167CF2">
        <w:rPr>
          <w:rFonts w:eastAsia="Verdana" w:cs="Times New Roman"/>
          <w:color w:val="000000"/>
        </w:rPr>
        <w:t xml:space="preserve"> billion in 2023</w:t>
      </w:r>
      <w:r w:rsidR="0086271D">
        <w:rPr>
          <w:rFonts w:eastAsia="Verdana" w:cs="Times New Roman"/>
          <w:color w:val="000000"/>
        </w:rPr>
        <w:t>, an increase of 1</w:t>
      </w:r>
      <w:r w:rsidR="009966C4">
        <w:rPr>
          <w:rFonts w:eastAsia="Verdana" w:cs="Times New Roman"/>
          <w:color w:val="000000"/>
        </w:rPr>
        <w:t>9</w:t>
      </w:r>
      <w:r w:rsidR="0086271D">
        <w:rPr>
          <w:rFonts w:eastAsia="Verdana" w:cs="Times New Roman"/>
          <w:color w:val="000000"/>
        </w:rPr>
        <w:t xml:space="preserve">% </w:t>
      </w:r>
      <w:r w:rsidR="009903BD">
        <w:rPr>
          <w:rFonts w:eastAsia="Verdana" w:cs="Times New Roman"/>
          <w:color w:val="000000"/>
        </w:rPr>
        <w:t>($</w:t>
      </w:r>
      <w:r w:rsidR="00721E17">
        <w:rPr>
          <w:rFonts w:eastAsia="Verdana" w:cs="Times New Roman"/>
          <w:color w:val="000000"/>
        </w:rPr>
        <w:t>2</w:t>
      </w:r>
      <w:r w:rsidR="00C05F37">
        <w:rPr>
          <w:rFonts w:eastAsia="Verdana" w:cs="Times New Roman"/>
          <w:color w:val="000000"/>
        </w:rPr>
        <w:t>7</w:t>
      </w:r>
      <w:r w:rsidR="0033360C">
        <w:rPr>
          <w:rFonts w:eastAsia="Verdana" w:cs="Times New Roman"/>
          <w:color w:val="000000"/>
        </w:rPr>
        <w:t>.</w:t>
      </w:r>
      <w:r w:rsidR="00C05F37">
        <w:rPr>
          <w:rFonts w:eastAsia="Verdana" w:cs="Times New Roman"/>
          <w:color w:val="000000"/>
        </w:rPr>
        <w:t>3</w:t>
      </w:r>
      <w:r w:rsidR="009903BD">
        <w:rPr>
          <w:rFonts w:eastAsia="Verdana" w:cs="Times New Roman"/>
          <w:color w:val="000000"/>
        </w:rPr>
        <w:t xml:space="preserve"> billion)</w:t>
      </w:r>
      <w:r w:rsidR="0086271D">
        <w:rPr>
          <w:rFonts w:eastAsia="Verdana" w:cs="Times New Roman"/>
          <w:color w:val="000000"/>
        </w:rPr>
        <w:t xml:space="preserve"> in the year</w:t>
      </w:r>
      <w:r w:rsidR="00D73A9E">
        <w:rPr>
          <w:rFonts w:eastAsia="Verdana" w:cs="Times New Roman"/>
          <w:color w:val="000000"/>
        </w:rPr>
        <w:t xml:space="preserve"> (Figure 1)</w:t>
      </w:r>
      <w:r w:rsidR="00B245B9">
        <w:rPr>
          <w:rFonts w:eastAsia="Verdana" w:cs="Times New Roman"/>
          <w:color w:val="000000"/>
        </w:rPr>
        <w:t xml:space="preserve">. Total </w:t>
      </w:r>
      <w:proofErr w:type="gramStart"/>
      <w:r w:rsidR="00B245B9">
        <w:rPr>
          <w:rFonts w:eastAsia="Verdana" w:cs="Times New Roman"/>
          <w:color w:val="000000"/>
        </w:rPr>
        <w:t>visitor</w:t>
      </w:r>
      <w:proofErr w:type="gramEnd"/>
      <w:r w:rsidR="00B245B9">
        <w:rPr>
          <w:rFonts w:eastAsia="Verdana" w:cs="Times New Roman"/>
          <w:color w:val="000000"/>
        </w:rPr>
        <w:t xml:space="preserve"> spend is </w:t>
      </w:r>
      <w:r w:rsidR="00C97832">
        <w:rPr>
          <w:rFonts w:eastAsia="Verdana" w:cs="Times New Roman"/>
          <w:color w:val="000000"/>
        </w:rPr>
        <w:t xml:space="preserve">therefore </w:t>
      </w:r>
      <w:r w:rsidR="00B245B9">
        <w:rPr>
          <w:rFonts w:eastAsia="Verdana" w:cs="Times New Roman"/>
          <w:color w:val="000000"/>
        </w:rPr>
        <w:t>forecast</w:t>
      </w:r>
      <w:r w:rsidR="0086271D">
        <w:rPr>
          <w:rFonts w:eastAsia="Verdana" w:cs="Times New Roman"/>
          <w:color w:val="000000"/>
        </w:rPr>
        <w:t xml:space="preserve"> </w:t>
      </w:r>
      <w:r w:rsidR="007E3AEF">
        <w:rPr>
          <w:rFonts w:eastAsia="Verdana" w:cs="Times New Roman"/>
          <w:color w:val="000000"/>
        </w:rPr>
        <w:t>to</w:t>
      </w:r>
      <w:r w:rsidR="009903BD">
        <w:rPr>
          <w:rFonts w:eastAsia="Verdana" w:cs="Times New Roman"/>
          <w:color w:val="000000"/>
        </w:rPr>
        <w:t xml:space="preserve"> be </w:t>
      </w:r>
      <w:r w:rsidR="00CC1C88">
        <w:rPr>
          <w:rFonts w:eastAsia="Verdana" w:cs="Times New Roman"/>
          <w:color w:val="000000"/>
        </w:rPr>
        <w:t>2</w:t>
      </w:r>
      <w:r w:rsidR="00A82614">
        <w:rPr>
          <w:rFonts w:eastAsia="Verdana" w:cs="Times New Roman"/>
          <w:color w:val="000000"/>
        </w:rPr>
        <w:t>3</w:t>
      </w:r>
      <w:r w:rsidR="00CA2A73">
        <w:rPr>
          <w:rFonts w:eastAsia="Verdana" w:cs="Times New Roman"/>
          <w:color w:val="000000"/>
        </w:rPr>
        <w:t>% ($</w:t>
      </w:r>
      <w:r w:rsidR="00D237F0">
        <w:rPr>
          <w:rFonts w:eastAsia="Verdana" w:cs="Times New Roman"/>
          <w:color w:val="000000"/>
        </w:rPr>
        <w:t>3</w:t>
      </w:r>
      <w:r w:rsidR="00256FAE">
        <w:rPr>
          <w:rFonts w:eastAsia="Verdana" w:cs="Times New Roman"/>
          <w:color w:val="000000"/>
        </w:rPr>
        <w:t>1</w:t>
      </w:r>
      <w:r w:rsidR="00D237F0">
        <w:rPr>
          <w:rFonts w:eastAsia="Verdana" w:cs="Times New Roman"/>
          <w:color w:val="000000"/>
        </w:rPr>
        <w:t>.</w:t>
      </w:r>
      <w:r w:rsidR="00FE0134">
        <w:rPr>
          <w:rFonts w:eastAsia="Verdana" w:cs="Times New Roman"/>
          <w:color w:val="000000"/>
        </w:rPr>
        <w:t>9</w:t>
      </w:r>
      <w:r w:rsidR="00CA2A73">
        <w:rPr>
          <w:rFonts w:eastAsia="Verdana" w:cs="Times New Roman"/>
          <w:color w:val="000000"/>
        </w:rPr>
        <w:t xml:space="preserve"> billion) above the pre-pandemic level in 20</w:t>
      </w:r>
      <w:r w:rsidR="005021DB">
        <w:rPr>
          <w:rFonts w:eastAsia="Verdana" w:cs="Times New Roman"/>
          <w:color w:val="000000"/>
        </w:rPr>
        <w:t>23</w:t>
      </w:r>
      <w:r w:rsidR="00CA2A73">
        <w:rPr>
          <w:rFonts w:eastAsia="Verdana" w:cs="Times New Roman"/>
          <w:color w:val="000000"/>
        </w:rPr>
        <w:t>.</w:t>
      </w:r>
      <w:r w:rsidR="00DD1C41">
        <w:rPr>
          <w:rStyle w:val="FootnoteReference"/>
          <w:rFonts w:eastAsia="Verdana" w:cs="Times New Roman"/>
          <w:color w:val="000000"/>
          <w:lang w:eastAsia="zh-CN"/>
        </w:rPr>
        <w:footnoteReference w:id="2"/>
      </w:r>
      <w:r w:rsidR="007E3AEF">
        <w:rPr>
          <w:rFonts w:eastAsia="Verdana" w:cs="Times New Roman"/>
          <w:color w:val="000000"/>
        </w:rPr>
        <w:t xml:space="preserve"> </w:t>
      </w:r>
    </w:p>
    <w:p w14:paraId="1D8A1A2F" w14:textId="13C66B48" w:rsidR="00F0451E" w:rsidRDefault="002B64D2" w:rsidP="00F0451E">
      <w:pPr>
        <w:rPr>
          <w:rFonts w:eastAsia="Verdana" w:cs="Times New Roman"/>
          <w:color w:val="000000"/>
        </w:rPr>
      </w:pPr>
      <w:r>
        <w:rPr>
          <w:rFonts w:eastAsia="Verdana" w:cs="Times New Roman"/>
          <w:color w:val="000000"/>
        </w:rPr>
        <w:t>G</w:t>
      </w:r>
      <w:r w:rsidR="00C97832">
        <w:rPr>
          <w:rFonts w:eastAsia="Verdana" w:cs="Times New Roman"/>
          <w:color w:val="000000"/>
        </w:rPr>
        <w:t xml:space="preserve">rowth </w:t>
      </w:r>
      <w:r w:rsidR="002C2B33">
        <w:rPr>
          <w:rFonts w:eastAsia="Verdana" w:cs="Times New Roman"/>
          <w:color w:val="000000"/>
        </w:rPr>
        <w:t xml:space="preserve">in </w:t>
      </w:r>
      <w:r w:rsidR="00C97832">
        <w:rPr>
          <w:rFonts w:eastAsia="Verdana" w:cs="Times New Roman"/>
          <w:color w:val="000000"/>
        </w:rPr>
        <w:t xml:space="preserve">total visitor spend is forecast to average </w:t>
      </w:r>
      <w:r w:rsidR="001E1E55">
        <w:rPr>
          <w:rFonts w:eastAsia="Verdana" w:cs="Times New Roman"/>
          <w:color w:val="000000"/>
        </w:rPr>
        <w:t>6</w:t>
      </w:r>
      <w:r w:rsidR="00D237F0">
        <w:rPr>
          <w:rFonts w:eastAsia="Verdana" w:cs="Times New Roman"/>
          <w:color w:val="000000"/>
        </w:rPr>
        <w:t>%</w:t>
      </w:r>
      <w:r>
        <w:rPr>
          <w:rFonts w:eastAsia="Verdana" w:cs="Times New Roman"/>
          <w:color w:val="000000"/>
        </w:rPr>
        <w:t xml:space="preserve"> per year</w:t>
      </w:r>
      <w:r w:rsidR="00CC0687">
        <w:rPr>
          <w:rFonts w:eastAsia="Verdana" w:cs="Times New Roman"/>
          <w:color w:val="000000"/>
        </w:rPr>
        <w:t xml:space="preserve"> over the next 5 years, </w:t>
      </w:r>
      <w:r w:rsidR="00DB52D5">
        <w:rPr>
          <w:rFonts w:eastAsia="Verdana" w:cs="Times New Roman"/>
          <w:color w:val="000000"/>
        </w:rPr>
        <w:t xml:space="preserve">and </w:t>
      </w:r>
      <w:r w:rsidR="00CC0687">
        <w:rPr>
          <w:rFonts w:eastAsia="Verdana" w:cs="Times New Roman"/>
          <w:color w:val="000000"/>
        </w:rPr>
        <w:t xml:space="preserve">total visitor spend in Australia </w:t>
      </w:r>
      <w:r w:rsidR="00DB52D5">
        <w:rPr>
          <w:rFonts w:eastAsia="Verdana" w:cs="Times New Roman"/>
          <w:color w:val="000000"/>
        </w:rPr>
        <w:t xml:space="preserve">is forecast to reach </w:t>
      </w:r>
      <w:r w:rsidR="007E3AEF">
        <w:rPr>
          <w:rFonts w:eastAsia="Verdana" w:cs="Times New Roman"/>
          <w:color w:val="000000"/>
        </w:rPr>
        <w:t>$2</w:t>
      </w:r>
      <w:r w:rsidR="00F61A62">
        <w:rPr>
          <w:rFonts w:eastAsia="Verdana" w:cs="Times New Roman"/>
          <w:color w:val="000000"/>
        </w:rPr>
        <w:t>2</w:t>
      </w:r>
      <w:r w:rsidR="00D32C80">
        <w:rPr>
          <w:rFonts w:eastAsia="Verdana" w:cs="Times New Roman"/>
          <w:color w:val="000000"/>
        </w:rPr>
        <w:t>3</w:t>
      </w:r>
      <w:r w:rsidR="003A1802">
        <w:rPr>
          <w:rFonts w:eastAsia="Verdana" w:cs="Times New Roman"/>
          <w:color w:val="000000"/>
        </w:rPr>
        <w:t>.</w:t>
      </w:r>
      <w:r w:rsidR="00133A30">
        <w:rPr>
          <w:rFonts w:eastAsia="Verdana" w:cs="Times New Roman"/>
          <w:color w:val="000000"/>
        </w:rPr>
        <w:t>3</w:t>
      </w:r>
      <w:r w:rsidR="007E3AEF">
        <w:rPr>
          <w:rFonts w:eastAsia="Verdana" w:cs="Times New Roman"/>
          <w:color w:val="000000"/>
        </w:rPr>
        <w:t xml:space="preserve"> billion in 2028</w:t>
      </w:r>
      <w:r w:rsidR="00DB52D5">
        <w:rPr>
          <w:rFonts w:eastAsia="Verdana" w:cs="Times New Roman"/>
          <w:color w:val="000000"/>
        </w:rPr>
        <w:t xml:space="preserve"> (</w:t>
      </w:r>
      <w:r w:rsidR="00F61A62">
        <w:rPr>
          <w:rFonts w:eastAsia="Verdana" w:cs="Times New Roman"/>
          <w:color w:val="000000"/>
        </w:rPr>
        <w:t>6</w:t>
      </w:r>
      <w:r w:rsidR="003A1802">
        <w:rPr>
          <w:rFonts w:eastAsia="Verdana" w:cs="Times New Roman"/>
          <w:color w:val="000000"/>
        </w:rPr>
        <w:t>1</w:t>
      </w:r>
      <w:r w:rsidR="00D92268">
        <w:rPr>
          <w:rFonts w:eastAsia="Verdana" w:cs="Times New Roman"/>
          <w:color w:val="000000"/>
        </w:rPr>
        <w:t>% above the pre-pandemic level</w:t>
      </w:r>
      <w:r w:rsidR="00DB52D5">
        <w:rPr>
          <w:rFonts w:eastAsia="Verdana" w:cs="Times New Roman"/>
          <w:color w:val="000000"/>
        </w:rPr>
        <w:t>)</w:t>
      </w:r>
      <w:r w:rsidR="00CC0687">
        <w:rPr>
          <w:rFonts w:eastAsia="Verdana" w:cs="Times New Roman"/>
          <w:color w:val="000000"/>
        </w:rPr>
        <w:t>.</w:t>
      </w:r>
    </w:p>
    <w:p w14:paraId="2699806C" w14:textId="7A87D176" w:rsidR="00CE72FE" w:rsidRPr="00F13F57" w:rsidRDefault="00CE72FE" w:rsidP="00B004B3">
      <w:pPr>
        <w:spacing w:line="300" w:lineRule="atLeast"/>
        <w:rPr>
          <w:rFonts w:eastAsia="Verdana" w:cs="Times New Roman"/>
          <w:color w:val="2E1A47" w:themeColor="text2"/>
        </w:rPr>
      </w:pPr>
      <w:r w:rsidRPr="00F13F57">
        <w:rPr>
          <w:rFonts w:eastAsia="Verdana" w:cs="Times New Roman"/>
          <w:b/>
          <w:bCs/>
          <w:color w:val="2E1A47" w:themeColor="text2"/>
        </w:rPr>
        <w:lastRenderedPageBreak/>
        <w:t>Figure 1.</w:t>
      </w:r>
      <w:r w:rsidRPr="00F13F57">
        <w:rPr>
          <w:rFonts w:eastAsia="Verdana" w:cs="Times New Roman"/>
          <w:color w:val="2E1A47" w:themeColor="text2"/>
        </w:rPr>
        <w:t xml:space="preserve"> </w:t>
      </w:r>
      <w:r w:rsidR="00A27A5E" w:rsidRPr="00F13F57">
        <w:rPr>
          <w:rFonts w:eastAsia="Verdana" w:cs="Times New Roman"/>
          <w:color w:val="2E1A47" w:themeColor="text2"/>
        </w:rPr>
        <w:t>International</w:t>
      </w:r>
      <w:r w:rsidR="00097B17">
        <w:rPr>
          <w:rFonts w:eastAsia="Verdana" w:cs="Times New Roman"/>
          <w:color w:val="2E1A47" w:themeColor="text2"/>
        </w:rPr>
        <w:t xml:space="preserve">, </w:t>
      </w:r>
      <w:r w:rsidR="00A27A5E" w:rsidRPr="00F13F57">
        <w:rPr>
          <w:rFonts w:eastAsia="Verdana" w:cs="Times New Roman"/>
          <w:color w:val="2E1A47" w:themeColor="text2"/>
        </w:rPr>
        <w:t xml:space="preserve">domestic </w:t>
      </w:r>
      <w:r w:rsidR="00EE527E">
        <w:rPr>
          <w:rFonts w:eastAsia="Verdana" w:cs="Times New Roman"/>
          <w:color w:val="2E1A47" w:themeColor="text2"/>
        </w:rPr>
        <w:t xml:space="preserve">and total </w:t>
      </w:r>
      <w:r w:rsidR="00A27A5E" w:rsidRPr="00F13F57">
        <w:rPr>
          <w:rFonts w:eastAsia="Verdana" w:cs="Times New Roman"/>
          <w:color w:val="2E1A47" w:themeColor="text2"/>
        </w:rPr>
        <w:t>tourism spend in Australia</w:t>
      </w:r>
      <w:r w:rsidR="00097B17">
        <w:rPr>
          <w:rFonts w:eastAsia="Verdana" w:cs="Times New Roman"/>
          <w:color w:val="2E1A47" w:themeColor="text2"/>
        </w:rPr>
        <w:t>. N</w:t>
      </w:r>
      <w:r w:rsidR="00097B17" w:rsidRPr="00F13F57">
        <w:rPr>
          <w:rFonts w:eastAsia="Verdana" w:cs="Times New Roman"/>
          <w:color w:val="2E1A47" w:themeColor="text2"/>
        </w:rPr>
        <w:t>ominal</w:t>
      </w:r>
      <w:r w:rsidR="00097B17">
        <w:rPr>
          <w:rFonts w:eastAsia="Verdana" w:cs="Times New Roman"/>
          <w:color w:val="2E1A47" w:themeColor="text2"/>
        </w:rPr>
        <w:t>, annual values in</w:t>
      </w:r>
      <w:r w:rsidR="00097B17" w:rsidRPr="00F13F57">
        <w:rPr>
          <w:rFonts w:eastAsia="Verdana" w:cs="Times New Roman"/>
          <w:color w:val="2E1A47" w:themeColor="text2"/>
        </w:rPr>
        <w:t xml:space="preserve"> A$ billion</w:t>
      </w:r>
      <w:r w:rsidR="00097B17">
        <w:rPr>
          <w:rFonts w:eastAsia="Verdana" w:cs="Times New Roman"/>
          <w:color w:val="2E1A47" w:themeColor="text2"/>
        </w:rPr>
        <w:t>, not adjusted for inflation</w:t>
      </w:r>
      <w:r w:rsidR="00F13F57" w:rsidRPr="00F13F57">
        <w:rPr>
          <w:rFonts w:eastAsia="Verdana" w:cs="Times New Roman"/>
          <w:color w:val="2E1A47" w:themeColor="text2"/>
        </w:rPr>
        <w:t xml:space="preserve">. </w:t>
      </w:r>
      <w:r w:rsidR="00097B17">
        <w:rPr>
          <w:rFonts w:eastAsia="Verdana" w:cs="Times New Roman"/>
          <w:color w:val="2E1A47" w:themeColor="text2"/>
        </w:rPr>
        <w:t>A</w:t>
      </w:r>
      <w:r w:rsidR="00F13F57" w:rsidRPr="00F13F57">
        <w:rPr>
          <w:rFonts w:eastAsia="Verdana" w:cs="Times New Roman"/>
          <w:color w:val="2E1A47" w:themeColor="text2"/>
        </w:rPr>
        <w:t xml:space="preserve">ctual </w:t>
      </w:r>
      <w:r w:rsidR="00097B17">
        <w:rPr>
          <w:rFonts w:eastAsia="Verdana" w:cs="Times New Roman"/>
          <w:color w:val="2E1A47" w:themeColor="text2"/>
        </w:rPr>
        <w:t>data</w:t>
      </w:r>
      <w:r w:rsidR="00F13F57" w:rsidRPr="00F13F57">
        <w:rPr>
          <w:rFonts w:eastAsia="Verdana" w:cs="Times New Roman"/>
          <w:color w:val="2E1A47" w:themeColor="text2"/>
        </w:rPr>
        <w:t xml:space="preserve"> to 2022</w:t>
      </w:r>
      <w:r w:rsidR="00097B17">
        <w:rPr>
          <w:rFonts w:eastAsia="Verdana" w:cs="Times New Roman"/>
          <w:color w:val="2E1A47" w:themeColor="text2"/>
        </w:rPr>
        <w:t>,</w:t>
      </w:r>
      <w:r w:rsidR="00F13F57" w:rsidRPr="00F13F57">
        <w:rPr>
          <w:rFonts w:eastAsia="Verdana" w:cs="Times New Roman"/>
          <w:color w:val="2E1A47" w:themeColor="text2"/>
        </w:rPr>
        <w:t xml:space="preserve"> forecast values from 2023 to 2028.</w:t>
      </w:r>
    </w:p>
    <w:p w14:paraId="4443ECBD" w14:textId="74F4C237" w:rsidR="00171EDB" w:rsidRDefault="00990776" w:rsidP="00B004B3">
      <w:pPr>
        <w:spacing w:line="300" w:lineRule="atLeast"/>
        <w:rPr>
          <w:rFonts w:eastAsia="Verdana" w:cs="Times New Roman"/>
          <w:color w:val="000000"/>
        </w:rPr>
      </w:pPr>
      <w:r w:rsidRPr="00990776">
        <w:rPr>
          <w:noProof/>
        </w:rPr>
        <w:drawing>
          <wp:inline distT="0" distB="0" distL="0" distR="0" wp14:anchorId="06C6B5CB" wp14:editId="63AA6C65">
            <wp:extent cx="6329680" cy="3535045"/>
            <wp:effectExtent l="0" t="0" r="0" b="8255"/>
            <wp:docPr id="963551051" name="Picture 963551051" descr="Figure 1 shows a chart from 2008 to 2028 with stacked bars for the value of international spend in Australia and domestic spend in Australia. There is also a line for the total spend in Australia (sum of domestic an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1051" name="Picture 1" descr="Figure 1 shows a chart from 2008 to 2028 with stacked bars for the value of international spend in Australia and domestic spend in Australia. There is also a line for the total spend in Australia (sum of domestic and internatio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680" cy="3535045"/>
                    </a:xfrm>
                    <a:prstGeom prst="rect">
                      <a:avLst/>
                    </a:prstGeom>
                    <a:noFill/>
                    <a:ln>
                      <a:noFill/>
                    </a:ln>
                  </pic:spPr>
                </pic:pic>
              </a:graphicData>
            </a:graphic>
          </wp:inline>
        </w:drawing>
      </w:r>
    </w:p>
    <w:p w14:paraId="2063440D" w14:textId="4CD76D71" w:rsidR="00F0451E" w:rsidRDefault="00F0451E" w:rsidP="00B004B3">
      <w:pPr>
        <w:spacing w:line="300" w:lineRule="atLeast"/>
        <w:rPr>
          <w:rFonts w:eastAsia="Verdana" w:cs="Times New Roman"/>
          <w:color w:val="000000"/>
        </w:rPr>
      </w:pPr>
      <w:r>
        <w:rPr>
          <w:rFonts w:eastAsia="Verdana" w:cs="Times New Roman"/>
          <w:color w:val="000000"/>
        </w:rPr>
        <w:t>T</w:t>
      </w:r>
      <w:r w:rsidR="00CC0687">
        <w:rPr>
          <w:rFonts w:eastAsia="Verdana" w:cs="Times New Roman"/>
          <w:color w:val="000000"/>
        </w:rPr>
        <w:t>otal visitor spend</w:t>
      </w:r>
      <w:r>
        <w:rPr>
          <w:rFonts w:eastAsia="Verdana" w:cs="Times New Roman"/>
          <w:color w:val="000000"/>
        </w:rPr>
        <w:t xml:space="preserve"> includes:</w:t>
      </w:r>
    </w:p>
    <w:p w14:paraId="50E8C516" w14:textId="221E7B50" w:rsidR="00B23274" w:rsidRDefault="005F6E35" w:rsidP="00F0451E">
      <w:pPr>
        <w:numPr>
          <w:ilvl w:val="0"/>
          <w:numId w:val="11"/>
        </w:numPr>
        <w:spacing w:after="80"/>
        <w:ind w:left="788" w:hanging="357"/>
        <w:rPr>
          <w:rFonts w:eastAsia="Verdana" w:cs="Times New Roman"/>
          <w:color w:val="000000"/>
        </w:rPr>
      </w:pPr>
      <w:r w:rsidRPr="00D06A6E">
        <w:rPr>
          <w:rFonts w:eastAsia="Verdana" w:cs="Times New Roman"/>
          <w:b/>
          <w:bCs/>
          <w:color w:val="000000"/>
        </w:rPr>
        <w:t>International visitor expenditure</w:t>
      </w:r>
      <w:r>
        <w:rPr>
          <w:rStyle w:val="FootnoteReference"/>
          <w:rFonts w:eastAsia="Verdana" w:cs="Times New Roman"/>
          <w:color w:val="000000"/>
        </w:rPr>
        <w:footnoteReference w:id="3"/>
      </w:r>
      <w:r>
        <w:rPr>
          <w:rFonts w:eastAsia="Verdana" w:cs="Times New Roman"/>
          <w:color w:val="000000"/>
        </w:rPr>
        <w:t xml:space="preserve"> </w:t>
      </w:r>
      <w:r w:rsidR="00B722F0">
        <w:rPr>
          <w:rFonts w:eastAsia="Verdana" w:cs="Times New Roman"/>
          <w:color w:val="000000"/>
        </w:rPr>
        <w:t>- forecast to increase from $12.7 billion in 2022 to $28</w:t>
      </w:r>
      <w:r w:rsidR="00EA60BD">
        <w:rPr>
          <w:rFonts w:eastAsia="Verdana" w:cs="Times New Roman"/>
          <w:color w:val="000000"/>
        </w:rPr>
        <w:t>.</w:t>
      </w:r>
      <w:r w:rsidR="00A07AD5">
        <w:rPr>
          <w:rFonts w:eastAsia="Verdana" w:cs="Times New Roman"/>
          <w:color w:val="000000"/>
        </w:rPr>
        <w:t>6</w:t>
      </w:r>
      <w:r w:rsidR="00B722F0">
        <w:rPr>
          <w:rFonts w:eastAsia="Verdana" w:cs="Times New Roman"/>
          <w:color w:val="000000"/>
        </w:rPr>
        <w:t xml:space="preserve"> billion in 2023 (</w:t>
      </w:r>
      <w:r w:rsidR="001C1D6D">
        <w:rPr>
          <w:rFonts w:eastAsia="Verdana" w:cs="Times New Roman"/>
          <w:color w:val="000000"/>
        </w:rPr>
        <w:t xml:space="preserve">an </w:t>
      </w:r>
      <w:r w:rsidR="004C6951">
        <w:rPr>
          <w:rFonts w:eastAsia="Verdana" w:cs="Times New Roman"/>
          <w:color w:val="000000"/>
        </w:rPr>
        <w:t>increase of 12</w:t>
      </w:r>
      <w:r w:rsidR="00A07AD5">
        <w:rPr>
          <w:rFonts w:eastAsia="Verdana" w:cs="Times New Roman"/>
          <w:color w:val="000000"/>
        </w:rPr>
        <w:t>4</w:t>
      </w:r>
      <w:r w:rsidR="004C6951">
        <w:rPr>
          <w:rFonts w:eastAsia="Verdana" w:cs="Times New Roman"/>
          <w:color w:val="000000"/>
        </w:rPr>
        <w:t>% or $15</w:t>
      </w:r>
      <w:r w:rsidR="001E181E">
        <w:rPr>
          <w:rFonts w:eastAsia="Verdana" w:cs="Times New Roman"/>
          <w:color w:val="000000"/>
        </w:rPr>
        <w:t>.</w:t>
      </w:r>
      <w:r w:rsidR="00D97B01">
        <w:rPr>
          <w:rFonts w:eastAsia="Verdana" w:cs="Times New Roman"/>
          <w:color w:val="000000"/>
        </w:rPr>
        <w:t>8</w:t>
      </w:r>
      <w:r w:rsidR="004C6951">
        <w:rPr>
          <w:rFonts w:eastAsia="Verdana" w:cs="Times New Roman"/>
          <w:color w:val="000000"/>
        </w:rPr>
        <w:t xml:space="preserve"> billion) and then increase to </w:t>
      </w:r>
      <w:r w:rsidR="00B23274">
        <w:rPr>
          <w:rFonts w:eastAsia="Verdana" w:cs="Times New Roman"/>
          <w:color w:val="000000"/>
        </w:rPr>
        <w:t>$</w:t>
      </w:r>
      <w:r w:rsidR="00D97B01">
        <w:rPr>
          <w:rFonts w:eastAsia="Verdana" w:cs="Times New Roman"/>
          <w:color w:val="000000"/>
        </w:rPr>
        <w:t>50.7</w:t>
      </w:r>
      <w:r w:rsidR="00794272">
        <w:rPr>
          <w:rFonts w:eastAsia="Verdana" w:cs="Times New Roman"/>
          <w:color w:val="000000"/>
        </w:rPr>
        <w:t> </w:t>
      </w:r>
      <w:r w:rsidR="00B23274">
        <w:rPr>
          <w:rFonts w:eastAsia="Verdana" w:cs="Times New Roman"/>
          <w:color w:val="000000"/>
        </w:rPr>
        <w:t>billion in 2028</w:t>
      </w:r>
      <w:r w:rsidR="00100551">
        <w:rPr>
          <w:rFonts w:eastAsia="Verdana" w:cs="Times New Roman"/>
          <w:color w:val="000000"/>
        </w:rPr>
        <w:t xml:space="preserve"> (annual average growth of 12% over the forecast horizon)</w:t>
      </w:r>
    </w:p>
    <w:p w14:paraId="6C8CBE1B" w14:textId="68A20748" w:rsidR="00F0451E" w:rsidRDefault="00F0451E" w:rsidP="00F0451E">
      <w:pPr>
        <w:numPr>
          <w:ilvl w:val="0"/>
          <w:numId w:val="11"/>
        </w:numPr>
        <w:spacing w:after="80"/>
        <w:ind w:left="788" w:hanging="357"/>
        <w:rPr>
          <w:rFonts w:eastAsia="Verdana" w:cs="Times New Roman"/>
          <w:color w:val="000000"/>
        </w:rPr>
      </w:pPr>
      <w:r w:rsidRPr="00D06A6E">
        <w:rPr>
          <w:rFonts w:eastAsia="Verdana" w:cs="Times New Roman"/>
          <w:b/>
          <w:bCs/>
          <w:color w:val="000000"/>
        </w:rPr>
        <w:t xml:space="preserve">Domestic overnight trip </w:t>
      </w:r>
      <w:r w:rsidR="003E3CB3" w:rsidRPr="00D06A6E">
        <w:rPr>
          <w:rFonts w:eastAsia="Verdana" w:cs="Times New Roman"/>
          <w:b/>
          <w:bCs/>
          <w:color w:val="000000"/>
        </w:rPr>
        <w:t>spend</w:t>
      </w:r>
      <w:r w:rsidR="003E3CB3">
        <w:rPr>
          <w:rFonts w:eastAsia="Verdana" w:cs="Times New Roman"/>
          <w:color w:val="000000"/>
        </w:rPr>
        <w:t xml:space="preserve"> –</w:t>
      </w:r>
      <w:r w:rsidR="0045020F">
        <w:rPr>
          <w:rFonts w:eastAsia="Verdana" w:cs="Times New Roman"/>
          <w:color w:val="000000"/>
        </w:rPr>
        <w:t xml:space="preserve"> forecast to increase from $101.3</w:t>
      </w:r>
      <w:r w:rsidR="007D384D">
        <w:rPr>
          <w:rFonts w:eastAsia="Verdana" w:cs="Times New Roman"/>
          <w:color w:val="000000"/>
        </w:rPr>
        <w:t> </w:t>
      </w:r>
      <w:r w:rsidR="0045020F">
        <w:rPr>
          <w:rFonts w:eastAsia="Verdana" w:cs="Times New Roman"/>
          <w:color w:val="000000"/>
        </w:rPr>
        <w:t>billion in 2022 to $10</w:t>
      </w:r>
      <w:r w:rsidR="007C350B">
        <w:rPr>
          <w:rFonts w:eastAsia="Verdana" w:cs="Times New Roman"/>
          <w:color w:val="000000"/>
        </w:rPr>
        <w:t>9.1</w:t>
      </w:r>
      <w:r w:rsidR="0045020F">
        <w:rPr>
          <w:rFonts w:eastAsia="Verdana" w:cs="Times New Roman"/>
          <w:color w:val="000000"/>
        </w:rPr>
        <w:t xml:space="preserve"> billion in 2023 (increase of </w:t>
      </w:r>
      <w:r w:rsidR="007C350B">
        <w:rPr>
          <w:rFonts w:eastAsia="Verdana" w:cs="Times New Roman"/>
          <w:color w:val="000000"/>
        </w:rPr>
        <w:t>8</w:t>
      </w:r>
      <w:r w:rsidR="0045020F">
        <w:rPr>
          <w:rFonts w:eastAsia="Verdana" w:cs="Times New Roman"/>
          <w:color w:val="000000"/>
        </w:rPr>
        <w:t>% or $</w:t>
      </w:r>
      <w:r w:rsidR="00DA1355">
        <w:rPr>
          <w:rFonts w:eastAsia="Verdana" w:cs="Times New Roman"/>
          <w:color w:val="000000"/>
        </w:rPr>
        <w:t>7.</w:t>
      </w:r>
      <w:r w:rsidR="00D12BD0">
        <w:rPr>
          <w:rFonts w:eastAsia="Verdana" w:cs="Times New Roman"/>
          <w:color w:val="000000"/>
        </w:rPr>
        <w:t>8</w:t>
      </w:r>
      <w:r w:rsidR="0045020F">
        <w:rPr>
          <w:rFonts w:eastAsia="Verdana" w:cs="Times New Roman"/>
          <w:color w:val="000000"/>
        </w:rPr>
        <w:t xml:space="preserve"> billion) and then increase to $1</w:t>
      </w:r>
      <w:r w:rsidR="00DA1355">
        <w:rPr>
          <w:rFonts w:eastAsia="Verdana" w:cs="Times New Roman"/>
          <w:color w:val="000000"/>
        </w:rPr>
        <w:t>3</w:t>
      </w:r>
      <w:r w:rsidR="006B0F14">
        <w:rPr>
          <w:rFonts w:eastAsia="Verdana" w:cs="Times New Roman"/>
          <w:color w:val="000000"/>
        </w:rPr>
        <w:t>2</w:t>
      </w:r>
      <w:r w:rsidR="00DA1355">
        <w:rPr>
          <w:rFonts w:eastAsia="Verdana" w:cs="Times New Roman"/>
          <w:color w:val="000000"/>
        </w:rPr>
        <w:t> </w:t>
      </w:r>
      <w:r w:rsidR="0045020F">
        <w:rPr>
          <w:rFonts w:eastAsia="Verdana" w:cs="Times New Roman"/>
          <w:color w:val="000000"/>
        </w:rPr>
        <w:t xml:space="preserve">billion in 2028 (annual average growth of </w:t>
      </w:r>
      <w:r w:rsidR="006B5060">
        <w:rPr>
          <w:rFonts w:eastAsia="Verdana" w:cs="Times New Roman"/>
          <w:color w:val="000000"/>
        </w:rPr>
        <w:t>3.9</w:t>
      </w:r>
      <w:r w:rsidR="0045020F">
        <w:rPr>
          <w:rFonts w:eastAsia="Verdana" w:cs="Times New Roman"/>
          <w:color w:val="000000"/>
        </w:rPr>
        <w:t xml:space="preserve">% over the </w:t>
      </w:r>
      <w:r w:rsidR="004F6ED1">
        <w:rPr>
          <w:rFonts w:eastAsia="Verdana" w:cs="Times New Roman"/>
          <w:color w:val="000000"/>
        </w:rPr>
        <w:t>next 5 years</w:t>
      </w:r>
      <w:r w:rsidR="0045020F">
        <w:rPr>
          <w:rFonts w:eastAsia="Verdana" w:cs="Times New Roman"/>
          <w:color w:val="000000"/>
        </w:rPr>
        <w:t>)</w:t>
      </w:r>
    </w:p>
    <w:p w14:paraId="123FE4E5" w14:textId="4BA592C7" w:rsidR="00F0451E" w:rsidRPr="00FD061D" w:rsidRDefault="00A70382">
      <w:pPr>
        <w:numPr>
          <w:ilvl w:val="0"/>
          <w:numId w:val="11"/>
        </w:numPr>
        <w:spacing w:before="80" w:after="80"/>
        <w:ind w:left="788" w:hanging="357"/>
        <w:rPr>
          <w:rFonts w:eastAsia="Verdana" w:cs="Times New Roman"/>
          <w:color w:val="000000"/>
        </w:rPr>
      </w:pPr>
      <w:r w:rsidRPr="00D06A6E">
        <w:rPr>
          <w:rFonts w:eastAsia="Verdana" w:cs="Times New Roman"/>
          <w:b/>
          <w:bCs/>
          <w:color w:val="000000"/>
        </w:rPr>
        <w:t xml:space="preserve">Domestic </w:t>
      </w:r>
      <w:r w:rsidR="00F0451E" w:rsidRPr="00D06A6E">
        <w:rPr>
          <w:rFonts w:eastAsia="Verdana" w:cs="Times New Roman"/>
          <w:b/>
          <w:bCs/>
          <w:color w:val="000000"/>
        </w:rPr>
        <w:t>day trip expenditure</w:t>
      </w:r>
      <w:r w:rsidR="00F0451E" w:rsidRPr="00FD061D">
        <w:rPr>
          <w:rFonts w:eastAsia="Verdana" w:cs="Times New Roman"/>
          <w:color w:val="000000"/>
        </w:rPr>
        <w:t xml:space="preserve"> </w:t>
      </w:r>
      <w:r w:rsidRPr="00FD061D">
        <w:rPr>
          <w:rFonts w:eastAsia="Verdana" w:cs="Times New Roman"/>
          <w:color w:val="000000"/>
        </w:rPr>
        <w:t>–</w:t>
      </w:r>
      <w:r w:rsidR="0045020F" w:rsidRPr="00FD061D">
        <w:rPr>
          <w:rFonts w:eastAsia="Verdana" w:cs="Times New Roman"/>
          <w:color w:val="000000"/>
        </w:rPr>
        <w:t xml:space="preserve"> forecast to increase from $29 billion in 2022 to $3</w:t>
      </w:r>
      <w:r w:rsidR="00C537ED">
        <w:rPr>
          <w:rFonts w:eastAsia="Verdana" w:cs="Times New Roman"/>
          <w:color w:val="000000"/>
        </w:rPr>
        <w:t>2</w:t>
      </w:r>
      <w:r w:rsidR="0045020F" w:rsidRPr="00FD061D">
        <w:rPr>
          <w:rFonts w:eastAsia="Verdana" w:cs="Times New Roman"/>
          <w:color w:val="000000"/>
        </w:rPr>
        <w:t>.</w:t>
      </w:r>
      <w:r w:rsidR="00C537ED">
        <w:rPr>
          <w:rFonts w:eastAsia="Verdana" w:cs="Times New Roman"/>
          <w:color w:val="000000"/>
        </w:rPr>
        <w:t>6</w:t>
      </w:r>
      <w:r w:rsidR="00866311">
        <w:rPr>
          <w:rFonts w:eastAsia="Verdana" w:cs="Times New Roman"/>
          <w:color w:val="000000"/>
        </w:rPr>
        <w:t> </w:t>
      </w:r>
      <w:r w:rsidR="0045020F" w:rsidRPr="00FD061D">
        <w:rPr>
          <w:rFonts w:eastAsia="Verdana" w:cs="Times New Roman"/>
          <w:color w:val="000000"/>
        </w:rPr>
        <w:t>billion in 2023 (increase of 1</w:t>
      </w:r>
      <w:r w:rsidR="001155AD">
        <w:rPr>
          <w:rFonts w:eastAsia="Verdana" w:cs="Times New Roman"/>
          <w:color w:val="000000"/>
        </w:rPr>
        <w:t>2</w:t>
      </w:r>
      <w:r w:rsidR="0045020F" w:rsidRPr="00FD061D">
        <w:rPr>
          <w:rFonts w:eastAsia="Verdana" w:cs="Times New Roman"/>
          <w:color w:val="000000"/>
        </w:rPr>
        <w:t>% or $</w:t>
      </w:r>
      <w:r w:rsidR="001155AD">
        <w:rPr>
          <w:rFonts w:eastAsia="Verdana" w:cs="Times New Roman"/>
          <w:color w:val="000000"/>
        </w:rPr>
        <w:t>3.6</w:t>
      </w:r>
      <w:r w:rsidR="0045020F" w:rsidRPr="00FD061D">
        <w:rPr>
          <w:rFonts w:eastAsia="Verdana" w:cs="Times New Roman"/>
          <w:color w:val="000000"/>
        </w:rPr>
        <w:t xml:space="preserve"> billion) and then increase to $</w:t>
      </w:r>
      <w:r w:rsidR="001155AD">
        <w:rPr>
          <w:rFonts w:eastAsia="Verdana" w:cs="Times New Roman"/>
          <w:color w:val="000000"/>
        </w:rPr>
        <w:t>40.5</w:t>
      </w:r>
      <w:r w:rsidR="0045020F" w:rsidRPr="00FD061D">
        <w:rPr>
          <w:rFonts w:eastAsia="Verdana" w:cs="Times New Roman"/>
          <w:color w:val="000000"/>
        </w:rPr>
        <w:t xml:space="preserve"> billion in 2028 (annual average growth of 4.</w:t>
      </w:r>
      <w:r w:rsidR="001155AD">
        <w:rPr>
          <w:rFonts w:eastAsia="Verdana" w:cs="Times New Roman"/>
          <w:color w:val="000000"/>
        </w:rPr>
        <w:t>4</w:t>
      </w:r>
      <w:r w:rsidR="0045020F" w:rsidRPr="00FD061D">
        <w:rPr>
          <w:rFonts w:eastAsia="Verdana" w:cs="Times New Roman"/>
          <w:color w:val="000000"/>
        </w:rPr>
        <w:t>% over the forecast period)</w:t>
      </w:r>
      <w:r w:rsidR="00F0451E" w:rsidRPr="00FD061D">
        <w:rPr>
          <w:rFonts w:eastAsia="Verdana" w:cs="Times New Roman"/>
          <w:color w:val="000000"/>
        </w:rPr>
        <w:t>.</w:t>
      </w:r>
    </w:p>
    <w:p w14:paraId="4DB73D3E" w14:textId="77777777" w:rsidR="00A04CAA" w:rsidRDefault="00A04CAA">
      <w:pPr>
        <w:spacing w:before="0" w:after="160" w:line="259" w:lineRule="auto"/>
        <w:rPr>
          <w:bCs/>
          <w:sz w:val="26"/>
          <w:szCs w:val="24"/>
        </w:rPr>
      </w:pPr>
      <w:r>
        <w:br w:type="page"/>
      </w:r>
    </w:p>
    <w:p w14:paraId="519561DE" w14:textId="546BFC34" w:rsidR="00D254F7" w:rsidRPr="001B0F6D" w:rsidRDefault="00D254F7" w:rsidP="00C4379E">
      <w:pPr>
        <w:pStyle w:val="Heading4"/>
      </w:pPr>
      <w:r w:rsidRPr="001B0F6D">
        <w:lastRenderedPageBreak/>
        <w:t>International visitors</w:t>
      </w:r>
    </w:p>
    <w:p w14:paraId="7302B134" w14:textId="1225DCD4" w:rsidR="002B237D" w:rsidRDefault="00F0451E" w:rsidP="00F0451E">
      <w:pPr>
        <w:rPr>
          <w:rFonts w:eastAsia="Verdana" w:cs="Times New Roman"/>
          <w:color w:val="000000"/>
        </w:rPr>
      </w:pPr>
      <w:r>
        <w:rPr>
          <w:rFonts w:eastAsia="Verdana" w:cs="Times New Roman"/>
          <w:color w:val="000000"/>
        </w:rPr>
        <w:t xml:space="preserve">The recovery of international tourism </w:t>
      </w:r>
      <w:r w:rsidR="008E6AA3">
        <w:rPr>
          <w:rFonts w:eastAsia="Verdana" w:cs="Times New Roman"/>
          <w:color w:val="000000"/>
        </w:rPr>
        <w:t xml:space="preserve">has progressed well, </w:t>
      </w:r>
      <w:r w:rsidR="001C1D6D">
        <w:rPr>
          <w:rFonts w:eastAsia="Verdana" w:cs="Times New Roman"/>
          <w:color w:val="000000"/>
        </w:rPr>
        <w:t xml:space="preserve">off an extremely low base, </w:t>
      </w:r>
      <w:r w:rsidR="008E6AA3">
        <w:rPr>
          <w:rFonts w:eastAsia="Verdana" w:cs="Times New Roman"/>
          <w:color w:val="000000"/>
        </w:rPr>
        <w:t xml:space="preserve">and generally in line with </w:t>
      </w:r>
      <w:r w:rsidR="00E318B3">
        <w:rPr>
          <w:rFonts w:eastAsia="Verdana" w:cs="Times New Roman"/>
          <w:color w:val="000000"/>
        </w:rPr>
        <w:t>earlier expectations</w:t>
      </w:r>
      <w:r w:rsidR="001C1D6D">
        <w:rPr>
          <w:rFonts w:eastAsia="Verdana" w:cs="Times New Roman"/>
          <w:color w:val="000000"/>
        </w:rPr>
        <w:t>.</w:t>
      </w:r>
      <w:r w:rsidR="00E318B3">
        <w:rPr>
          <w:rFonts w:eastAsia="Verdana" w:cs="Times New Roman"/>
          <w:color w:val="000000"/>
        </w:rPr>
        <w:t xml:space="preserve"> </w:t>
      </w:r>
      <w:r w:rsidR="0050361E">
        <w:rPr>
          <w:rFonts w:eastAsia="Verdana" w:cs="Times New Roman"/>
          <w:color w:val="000000"/>
        </w:rPr>
        <w:t xml:space="preserve">There are forecast to be 7.3 million international visitors to Australia in 2023, </w:t>
      </w:r>
      <w:r w:rsidR="004955B6">
        <w:rPr>
          <w:rFonts w:eastAsia="Verdana" w:cs="Times New Roman"/>
          <w:color w:val="000000"/>
        </w:rPr>
        <w:t xml:space="preserve">almost </w:t>
      </w:r>
      <w:r w:rsidR="00BE7E8F">
        <w:rPr>
          <w:rFonts w:eastAsia="Verdana" w:cs="Times New Roman"/>
          <w:color w:val="000000"/>
        </w:rPr>
        <w:t>twice as many as last year (</w:t>
      </w:r>
      <w:r w:rsidR="00234BF7">
        <w:rPr>
          <w:rFonts w:eastAsia="Verdana" w:cs="Times New Roman"/>
          <w:color w:val="000000"/>
        </w:rPr>
        <w:t>3.7 million</w:t>
      </w:r>
      <w:r w:rsidR="00BE7E8F">
        <w:rPr>
          <w:rFonts w:eastAsia="Verdana" w:cs="Times New Roman"/>
          <w:color w:val="000000"/>
        </w:rPr>
        <w:t>)</w:t>
      </w:r>
      <w:r w:rsidR="00234BF7">
        <w:rPr>
          <w:rFonts w:eastAsia="Verdana" w:cs="Times New Roman"/>
          <w:color w:val="000000"/>
        </w:rPr>
        <w:t>.</w:t>
      </w:r>
      <w:r w:rsidR="0050361E">
        <w:rPr>
          <w:rFonts w:eastAsia="Verdana" w:cs="Times New Roman"/>
          <w:color w:val="000000"/>
        </w:rPr>
        <w:t xml:space="preserve"> </w:t>
      </w:r>
      <w:r w:rsidR="00536B55">
        <w:rPr>
          <w:rFonts w:eastAsia="Verdana" w:cs="Times New Roman"/>
          <w:color w:val="000000"/>
        </w:rPr>
        <w:t>While the current forecast</w:t>
      </w:r>
      <w:r w:rsidR="0036615F">
        <w:rPr>
          <w:rFonts w:eastAsia="Verdana" w:cs="Times New Roman"/>
          <w:color w:val="000000"/>
        </w:rPr>
        <w:t xml:space="preserve"> profile for international arrivals i</w:t>
      </w:r>
      <w:r w:rsidR="00536B55">
        <w:rPr>
          <w:rFonts w:eastAsia="Verdana" w:cs="Times New Roman"/>
          <w:color w:val="000000"/>
        </w:rPr>
        <w:t xml:space="preserve">s </w:t>
      </w:r>
      <w:r w:rsidR="00FA0F60">
        <w:rPr>
          <w:rFonts w:eastAsia="Verdana" w:cs="Times New Roman"/>
          <w:color w:val="000000"/>
        </w:rPr>
        <w:t xml:space="preserve">stronger than last year, it is still </w:t>
      </w:r>
      <w:r w:rsidR="001C1D6D">
        <w:rPr>
          <w:rFonts w:eastAsia="Verdana" w:cs="Times New Roman"/>
          <w:color w:val="000000"/>
        </w:rPr>
        <w:t>expected</w:t>
      </w:r>
      <w:r w:rsidR="00FA0F60">
        <w:rPr>
          <w:rFonts w:eastAsia="Verdana" w:cs="Times New Roman"/>
          <w:color w:val="000000"/>
        </w:rPr>
        <w:t xml:space="preserve"> to </w:t>
      </w:r>
      <w:r w:rsidR="007C348D">
        <w:rPr>
          <w:rFonts w:eastAsia="Verdana" w:cs="Times New Roman"/>
          <w:color w:val="000000"/>
        </w:rPr>
        <w:t>take</w:t>
      </w:r>
      <w:r>
        <w:rPr>
          <w:rFonts w:eastAsia="Verdana" w:cs="Times New Roman"/>
          <w:color w:val="000000"/>
        </w:rPr>
        <w:t xml:space="preserve"> </w:t>
      </w:r>
      <w:r w:rsidR="004149B7">
        <w:rPr>
          <w:rFonts w:eastAsia="Verdana" w:cs="Times New Roman"/>
          <w:color w:val="000000"/>
        </w:rPr>
        <w:t xml:space="preserve">until 2025 </w:t>
      </w:r>
      <w:r w:rsidR="002E6CEA">
        <w:rPr>
          <w:rFonts w:eastAsia="Verdana" w:cs="Times New Roman"/>
          <w:color w:val="000000"/>
        </w:rPr>
        <w:t xml:space="preserve">for </w:t>
      </w:r>
      <w:r w:rsidR="0022742B">
        <w:rPr>
          <w:rFonts w:eastAsia="Verdana" w:cs="Times New Roman"/>
          <w:color w:val="000000"/>
        </w:rPr>
        <w:t xml:space="preserve">international </w:t>
      </w:r>
      <w:r>
        <w:rPr>
          <w:rFonts w:eastAsia="Verdana" w:cs="Times New Roman"/>
          <w:color w:val="000000"/>
        </w:rPr>
        <w:t xml:space="preserve">arrivals to move higher than </w:t>
      </w:r>
      <w:r w:rsidR="003F38AD">
        <w:rPr>
          <w:rFonts w:eastAsia="Verdana" w:cs="Times New Roman"/>
          <w:color w:val="000000"/>
        </w:rPr>
        <w:t>the 2019 level</w:t>
      </w:r>
      <w:r w:rsidR="00B61499">
        <w:rPr>
          <w:rFonts w:eastAsia="Verdana" w:cs="Times New Roman"/>
          <w:color w:val="000000"/>
        </w:rPr>
        <w:t>. I</w:t>
      </w:r>
      <w:r>
        <w:rPr>
          <w:rFonts w:eastAsia="Verdana" w:cs="Times New Roman"/>
          <w:color w:val="000000"/>
        </w:rPr>
        <w:t xml:space="preserve">nternational </w:t>
      </w:r>
      <w:proofErr w:type="gramStart"/>
      <w:r w:rsidR="00B61499">
        <w:rPr>
          <w:rFonts w:eastAsia="Verdana" w:cs="Times New Roman"/>
          <w:color w:val="000000"/>
        </w:rPr>
        <w:t>visitor</w:t>
      </w:r>
      <w:proofErr w:type="gramEnd"/>
      <w:r w:rsidR="00B61499">
        <w:rPr>
          <w:rFonts w:eastAsia="Verdana" w:cs="Times New Roman"/>
          <w:color w:val="000000"/>
        </w:rPr>
        <w:t xml:space="preserve"> </w:t>
      </w:r>
      <w:r>
        <w:rPr>
          <w:rFonts w:eastAsia="Verdana" w:cs="Times New Roman"/>
          <w:color w:val="000000"/>
        </w:rPr>
        <w:t>spend</w:t>
      </w:r>
      <w:r w:rsidR="00B61499">
        <w:rPr>
          <w:rFonts w:eastAsia="Verdana" w:cs="Times New Roman"/>
          <w:color w:val="000000"/>
        </w:rPr>
        <w:t>, however, is forecast to reach above the pre-pandemic level one year sooner</w:t>
      </w:r>
      <w:r w:rsidR="00C8429B">
        <w:rPr>
          <w:rFonts w:eastAsia="Verdana" w:cs="Times New Roman"/>
          <w:color w:val="000000"/>
        </w:rPr>
        <w:t>, in 2024</w:t>
      </w:r>
      <w:r w:rsidR="0095120C">
        <w:rPr>
          <w:rFonts w:eastAsia="Verdana" w:cs="Times New Roman"/>
          <w:color w:val="000000"/>
        </w:rPr>
        <w:t>.</w:t>
      </w:r>
      <w:r w:rsidR="002B42DB">
        <w:rPr>
          <w:rFonts w:eastAsia="Verdana" w:cs="Times New Roman"/>
          <w:color w:val="000000"/>
        </w:rPr>
        <w:t xml:space="preserve"> </w:t>
      </w:r>
    </w:p>
    <w:p w14:paraId="24F831CE" w14:textId="0E0351D7" w:rsidR="00835957" w:rsidRDefault="000C4EB6" w:rsidP="00F0451E">
      <w:pPr>
        <w:rPr>
          <w:rFonts w:eastAsia="Verdana" w:cs="Times New Roman"/>
          <w:color w:val="000000"/>
        </w:rPr>
      </w:pPr>
      <w:r>
        <w:rPr>
          <w:rStyle w:val="normaltextrun"/>
          <w:color w:val="000000"/>
          <w:shd w:val="clear" w:color="auto" w:fill="FFFFFF"/>
          <w:lang w:val="en-US"/>
        </w:rPr>
        <w:t xml:space="preserve">The </w:t>
      </w:r>
      <w:r w:rsidR="00AA3994">
        <w:rPr>
          <w:rStyle w:val="normaltextrun"/>
          <w:color w:val="000000"/>
          <w:shd w:val="clear" w:color="auto" w:fill="FFFFFF"/>
          <w:lang w:val="en-US"/>
        </w:rPr>
        <w:t xml:space="preserve">pace of the </w:t>
      </w:r>
      <w:r>
        <w:rPr>
          <w:rStyle w:val="normaltextrun"/>
          <w:color w:val="000000"/>
          <w:shd w:val="clear" w:color="auto" w:fill="FFFFFF"/>
          <w:lang w:val="en-US"/>
        </w:rPr>
        <w:t xml:space="preserve">international recovery varies by source market, with arrivals from Vietnam, Thailand, the </w:t>
      </w:r>
      <w:r w:rsidR="00195FFA">
        <w:rPr>
          <w:rStyle w:val="normaltextrun"/>
          <w:color w:val="000000"/>
          <w:shd w:val="clear" w:color="auto" w:fill="FFFFFF"/>
          <w:lang w:val="en-US"/>
        </w:rPr>
        <w:t>Philippines,</w:t>
      </w:r>
      <w:r>
        <w:rPr>
          <w:rStyle w:val="normaltextrun"/>
          <w:color w:val="000000"/>
          <w:shd w:val="clear" w:color="auto" w:fill="FFFFFF"/>
          <w:lang w:val="en-US"/>
        </w:rPr>
        <w:t xml:space="preserve"> and India all expected to return to or exceed the pre-pandemic level of visitors in the current year (2023).</w:t>
      </w:r>
      <w:r w:rsidR="00B77500">
        <w:rPr>
          <w:rFonts w:eastAsia="Verdana" w:cs="Times New Roman"/>
          <w:color w:val="000000"/>
        </w:rPr>
        <w:t xml:space="preserve"> </w:t>
      </w:r>
      <w:r w:rsidR="00AB4DCC">
        <w:rPr>
          <w:rFonts w:eastAsia="Verdana" w:cs="Times New Roman"/>
          <w:color w:val="000000"/>
        </w:rPr>
        <w:t xml:space="preserve">On the other hand, the recovery from Europe has been slower and is expected to lag the overall trend. </w:t>
      </w:r>
      <w:r w:rsidR="00E07489">
        <w:rPr>
          <w:rFonts w:eastAsia="Verdana" w:cs="Times New Roman"/>
          <w:color w:val="000000"/>
        </w:rPr>
        <w:t>The recover</w:t>
      </w:r>
      <w:r w:rsidR="00367F74">
        <w:rPr>
          <w:rFonts w:eastAsia="Verdana" w:cs="Times New Roman"/>
          <w:color w:val="000000"/>
        </w:rPr>
        <w:t>ies</w:t>
      </w:r>
      <w:r w:rsidR="00E07489">
        <w:rPr>
          <w:rFonts w:eastAsia="Verdana" w:cs="Times New Roman"/>
          <w:color w:val="000000"/>
        </w:rPr>
        <w:t xml:space="preserve"> from China </w:t>
      </w:r>
      <w:r w:rsidR="00367F74">
        <w:rPr>
          <w:rFonts w:eastAsia="Verdana" w:cs="Times New Roman"/>
          <w:color w:val="000000"/>
        </w:rPr>
        <w:t xml:space="preserve">and Japan </w:t>
      </w:r>
      <w:r w:rsidR="00DF0F28">
        <w:rPr>
          <w:rFonts w:eastAsia="Verdana" w:cs="Times New Roman"/>
          <w:color w:val="000000"/>
        </w:rPr>
        <w:t>ha</w:t>
      </w:r>
      <w:r w:rsidR="00367F74">
        <w:rPr>
          <w:rFonts w:eastAsia="Verdana" w:cs="Times New Roman"/>
          <w:color w:val="000000"/>
        </w:rPr>
        <w:t>ve</w:t>
      </w:r>
      <w:r w:rsidR="00DF0F28">
        <w:rPr>
          <w:rFonts w:eastAsia="Verdana" w:cs="Times New Roman"/>
          <w:color w:val="000000"/>
        </w:rPr>
        <w:t xml:space="preserve"> lagged to </w:t>
      </w:r>
      <w:proofErr w:type="gramStart"/>
      <w:r w:rsidR="00DF0F28">
        <w:rPr>
          <w:rFonts w:eastAsia="Verdana" w:cs="Times New Roman"/>
          <w:color w:val="000000"/>
        </w:rPr>
        <w:t>date, but</w:t>
      </w:r>
      <w:proofErr w:type="gramEnd"/>
      <w:r w:rsidR="00DF0F28">
        <w:rPr>
          <w:rFonts w:eastAsia="Verdana" w:cs="Times New Roman"/>
          <w:color w:val="000000"/>
        </w:rPr>
        <w:t xml:space="preserve"> </w:t>
      </w:r>
      <w:r w:rsidR="00367F74">
        <w:rPr>
          <w:rFonts w:eastAsia="Verdana" w:cs="Times New Roman"/>
          <w:color w:val="000000"/>
        </w:rPr>
        <w:t>are</w:t>
      </w:r>
      <w:r w:rsidR="00DF0F28">
        <w:rPr>
          <w:rFonts w:eastAsia="Verdana" w:cs="Times New Roman"/>
          <w:color w:val="000000"/>
        </w:rPr>
        <w:t xml:space="preserve"> expected to gain pace going forward. </w:t>
      </w:r>
      <w:r w:rsidR="00B77500">
        <w:rPr>
          <w:rFonts w:eastAsia="Verdana" w:cs="Times New Roman"/>
          <w:color w:val="000000"/>
        </w:rPr>
        <w:t xml:space="preserve">The strong </w:t>
      </w:r>
      <w:r w:rsidR="00830796">
        <w:rPr>
          <w:rFonts w:eastAsia="Verdana" w:cs="Times New Roman"/>
          <w:color w:val="000000"/>
        </w:rPr>
        <w:t xml:space="preserve">ongoing overall </w:t>
      </w:r>
      <w:r w:rsidR="00B77500">
        <w:rPr>
          <w:rFonts w:eastAsia="Verdana" w:cs="Times New Roman"/>
          <w:color w:val="000000"/>
        </w:rPr>
        <w:t xml:space="preserve">growth profile for international arrivals </w:t>
      </w:r>
      <w:r w:rsidR="006A751E">
        <w:rPr>
          <w:rFonts w:eastAsia="Verdana" w:cs="Times New Roman"/>
          <w:color w:val="000000"/>
        </w:rPr>
        <w:t>is supported by</w:t>
      </w:r>
      <w:r w:rsidR="00B77500">
        <w:rPr>
          <w:rFonts w:eastAsia="Verdana" w:cs="Times New Roman"/>
          <w:color w:val="000000"/>
        </w:rPr>
        <w:t xml:space="preserve"> Australia’s close ties with </w:t>
      </w:r>
      <w:r w:rsidR="00EA4A7C">
        <w:rPr>
          <w:rFonts w:eastAsia="Verdana" w:cs="Times New Roman"/>
          <w:color w:val="000000"/>
        </w:rPr>
        <w:t xml:space="preserve">many </w:t>
      </w:r>
      <w:r w:rsidR="0070627A">
        <w:rPr>
          <w:rFonts w:eastAsia="Verdana" w:cs="Times New Roman"/>
          <w:color w:val="000000"/>
        </w:rPr>
        <w:t>rapid</w:t>
      </w:r>
      <w:r w:rsidR="00C503F0">
        <w:rPr>
          <w:rFonts w:eastAsia="Verdana" w:cs="Times New Roman"/>
          <w:color w:val="000000"/>
        </w:rPr>
        <w:t>ly</w:t>
      </w:r>
      <w:r w:rsidR="0070627A">
        <w:rPr>
          <w:rFonts w:eastAsia="Verdana" w:cs="Times New Roman"/>
          <w:color w:val="000000"/>
        </w:rPr>
        <w:t xml:space="preserve"> grow</w:t>
      </w:r>
      <w:r w:rsidR="00C503F0">
        <w:rPr>
          <w:rFonts w:eastAsia="Verdana" w:cs="Times New Roman"/>
          <w:color w:val="000000"/>
        </w:rPr>
        <w:t>ing</w:t>
      </w:r>
      <w:r w:rsidR="0070627A">
        <w:rPr>
          <w:rFonts w:eastAsia="Verdana" w:cs="Times New Roman"/>
          <w:color w:val="000000"/>
        </w:rPr>
        <w:t xml:space="preserve"> nations</w:t>
      </w:r>
      <w:r w:rsidR="00571090">
        <w:rPr>
          <w:rFonts w:eastAsia="Verdana" w:cs="Times New Roman"/>
          <w:color w:val="000000"/>
        </w:rPr>
        <w:t xml:space="preserve">, including </w:t>
      </w:r>
      <w:r w:rsidR="00615B6B">
        <w:rPr>
          <w:rFonts w:eastAsia="Verdana" w:cs="Times New Roman"/>
          <w:color w:val="000000"/>
        </w:rPr>
        <w:t>several</w:t>
      </w:r>
      <w:r w:rsidR="00034668">
        <w:rPr>
          <w:rFonts w:eastAsia="Verdana" w:cs="Times New Roman"/>
          <w:color w:val="000000"/>
        </w:rPr>
        <w:t xml:space="preserve"> throughout the </w:t>
      </w:r>
      <w:r w:rsidR="00C503F0">
        <w:rPr>
          <w:rFonts w:eastAsia="Verdana" w:cs="Times New Roman"/>
          <w:color w:val="000000"/>
        </w:rPr>
        <w:t xml:space="preserve">nearby Asian </w:t>
      </w:r>
      <w:r w:rsidR="00034668">
        <w:rPr>
          <w:rFonts w:eastAsia="Verdana" w:cs="Times New Roman"/>
          <w:color w:val="000000"/>
        </w:rPr>
        <w:t>region.</w:t>
      </w:r>
      <w:r w:rsidR="00006313">
        <w:rPr>
          <w:rFonts w:eastAsia="Verdana" w:cs="Times New Roman"/>
          <w:color w:val="000000"/>
        </w:rPr>
        <w:t xml:space="preserve"> </w:t>
      </w:r>
    </w:p>
    <w:p w14:paraId="2C2447A5" w14:textId="1C8F65D0" w:rsidR="001B0F6D" w:rsidRDefault="001B0F6D" w:rsidP="003B7F32">
      <w:pPr>
        <w:pStyle w:val="Heading4"/>
      </w:pPr>
      <w:r>
        <w:t>Domestic travel</w:t>
      </w:r>
    </w:p>
    <w:p w14:paraId="15AD14A5" w14:textId="77777777" w:rsidR="009C67DA" w:rsidRDefault="00321045" w:rsidP="00F0451E">
      <w:pPr>
        <w:rPr>
          <w:rFonts w:eastAsia="Verdana" w:cs="Times New Roman"/>
          <w:color w:val="000000"/>
        </w:rPr>
      </w:pPr>
      <w:r>
        <w:rPr>
          <w:rFonts w:eastAsia="Verdana" w:cs="Times New Roman"/>
          <w:color w:val="000000"/>
        </w:rPr>
        <w:t xml:space="preserve">In contrast to the </w:t>
      </w:r>
      <w:r w:rsidR="00D352F1">
        <w:rPr>
          <w:rFonts w:eastAsia="Verdana" w:cs="Times New Roman"/>
          <w:color w:val="000000"/>
        </w:rPr>
        <w:t>progressive recovery in international travel to Australia</w:t>
      </w:r>
      <w:r w:rsidR="0098586B">
        <w:rPr>
          <w:rFonts w:eastAsia="Verdana" w:cs="Times New Roman"/>
          <w:color w:val="000000"/>
        </w:rPr>
        <w:t xml:space="preserve"> in 2023</w:t>
      </w:r>
      <w:r w:rsidR="00D352F1">
        <w:rPr>
          <w:rFonts w:eastAsia="Verdana" w:cs="Times New Roman"/>
          <w:color w:val="000000"/>
        </w:rPr>
        <w:t xml:space="preserve">, </w:t>
      </w:r>
      <w:r w:rsidR="004E3C9F">
        <w:rPr>
          <w:rFonts w:eastAsia="Verdana" w:cs="Times New Roman"/>
          <w:color w:val="000000"/>
        </w:rPr>
        <w:t xml:space="preserve">growth in </w:t>
      </w:r>
      <w:r w:rsidR="00D352F1">
        <w:rPr>
          <w:rFonts w:eastAsia="Verdana" w:cs="Times New Roman"/>
          <w:color w:val="000000"/>
        </w:rPr>
        <w:t xml:space="preserve">domestic travel </w:t>
      </w:r>
      <w:r w:rsidR="005F55BD">
        <w:rPr>
          <w:rFonts w:eastAsia="Verdana" w:cs="Times New Roman"/>
          <w:color w:val="000000"/>
        </w:rPr>
        <w:t>is expected to be much more moderate</w:t>
      </w:r>
      <w:r w:rsidR="00292B86">
        <w:rPr>
          <w:rFonts w:eastAsia="Verdana" w:cs="Times New Roman"/>
          <w:color w:val="000000"/>
        </w:rPr>
        <w:t>.</w:t>
      </w:r>
      <w:r w:rsidR="005F55BD">
        <w:rPr>
          <w:rFonts w:eastAsia="Verdana" w:cs="Times New Roman"/>
          <w:color w:val="000000"/>
        </w:rPr>
        <w:t xml:space="preserve"> </w:t>
      </w:r>
      <w:r w:rsidR="004E3C9F">
        <w:rPr>
          <w:rFonts w:eastAsia="Verdana" w:cs="Times New Roman"/>
          <w:color w:val="000000"/>
        </w:rPr>
        <w:t xml:space="preserve">Domestic </w:t>
      </w:r>
      <w:r w:rsidR="00830C4F">
        <w:rPr>
          <w:rFonts w:eastAsia="Verdana" w:cs="Times New Roman"/>
          <w:color w:val="000000"/>
        </w:rPr>
        <w:t xml:space="preserve">overnight </w:t>
      </w:r>
      <w:r w:rsidR="004E3C9F">
        <w:rPr>
          <w:rFonts w:eastAsia="Verdana" w:cs="Times New Roman"/>
          <w:color w:val="000000"/>
        </w:rPr>
        <w:t xml:space="preserve">leisure travel </w:t>
      </w:r>
      <w:r w:rsidR="00393F2C">
        <w:rPr>
          <w:rFonts w:eastAsia="Verdana" w:cs="Times New Roman"/>
          <w:color w:val="000000"/>
        </w:rPr>
        <w:t xml:space="preserve">increased rapidly in 2022, but </w:t>
      </w:r>
      <w:r w:rsidR="004E3C9F">
        <w:rPr>
          <w:rFonts w:eastAsia="Verdana" w:cs="Times New Roman"/>
          <w:color w:val="000000"/>
        </w:rPr>
        <w:t xml:space="preserve">is </w:t>
      </w:r>
      <w:r w:rsidR="00393F2C">
        <w:rPr>
          <w:rFonts w:eastAsia="Verdana" w:cs="Times New Roman"/>
          <w:color w:val="000000"/>
        </w:rPr>
        <w:t xml:space="preserve">now </w:t>
      </w:r>
      <w:r w:rsidR="004E3C9F">
        <w:rPr>
          <w:rFonts w:eastAsia="Verdana" w:cs="Times New Roman"/>
          <w:color w:val="000000"/>
        </w:rPr>
        <w:t>facing headwinds</w:t>
      </w:r>
      <w:r w:rsidR="009C67DA">
        <w:rPr>
          <w:rFonts w:eastAsia="Verdana" w:cs="Times New Roman"/>
          <w:color w:val="000000"/>
        </w:rPr>
        <w:t>, including:</w:t>
      </w:r>
    </w:p>
    <w:p w14:paraId="0C024802" w14:textId="77777777" w:rsidR="009C67DA" w:rsidRDefault="004E3C9F" w:rsidP="009C67DA">
      <w:pPr>
        <w:pStyle w:val="ListParagraph"/>
        <w:numPr>
          <w:ilvl w:val="0"/>
          <w:numId w:val="43"/>
        </w:numPr>
        <w:rPr>
          <w:rFonts w:eastAsia="Verdana" w:cs="Times New Roman"/>
          <w:color w:val="000000"/>
        </w:rPr>
      </w:pPr>
      <w:r w:rsidRPr="009C67DA">
        <w:rPr>
          <w:rFonts w:eastAsia="Verdana" w:cs="Times New Roman"/>
          <w:color w:val="000000"/>
        </w:rPr>
        <w:t xml:space="preserve">increased competition from international outbound travel </w:t>
      </w:r>
    </w:p>
    <w:p w14:paraId="34EAC018" w14:textId="1B58C642" w:rsidR="009C67DA" w:rsidRDefault="00F460CB" w:rsidP="009C67DA">
      <w:pPr>
        <w:pStyle w:val="ListParagraph"/>
        <w:numPr>
          <w:ilvl w:val="0"/>
          <w:numId w:val="43"/>
        </w:numPr>
        <w:rPr>
          <w:rFonts w:eastAsia="Verdana" w:cs="Times New Roman"/>
          <w:color w:val="000000"/>
        </w:rPr>
      </w:pPr>
      <w:r w:rsidRPr="009C67DA">
        <w:rPr>
          <w:rFonts w:eastAsia="Verdana" w:cs="Times New Roman"/>
          <w:color w:val="000000"/>
        </w:rPr>
        <w:t xml:space="preserve">cost-of-living pressures leading to reduced discretionary spending. </w:t>
      </w:r>
    </w:p>
    <w:p w14:paraId="3A377334" w14:textId="50B900E1" w:rsidR="001E5D8C" w:rsidRPr="009C67DA" w:rsidRDefault="00F460CB" w:rsidP="009C67DA">
      <w:pPr>
        <w:rPr>
          <w:rFonts w:eastAsia="Verdana" w:cs="Times New Roman"/>
          <w:color w:val="000000"/>
        </w:rPr>
      </w:pPr>
      <w:r w:rsidRPr="009C67DA">
        <w:rPr>
          <w:rFonts w:eastAsia="Verdana" w:cs="Times New Roman"/>
          <w:color w:val="000000"/>
        </w:rPr>
        <w:t>Meanwhile, d</w:t>
      </w:r>
      <w:r w:rsidR="0066077E" w:rsidRPr="009C67DA">
        <w:rPr>
          <w:rFonts w:eastAsia="Verdana" w:cs="Times New Roman"/>
          <w:color w:val="000000"/>
        </w:rPr>
        <w:t>omestic</w:t>
      </w:r>
      <w:r w:rsidR="003F786D" w:rsidRPr="009C67DA">
        <w:rPr>
          <w:rFonts w:eastAsia="Verdana" w:cs="Times New Roman"/>
          <w:color w:val="000000"/>
        </w:rPr>
        <w:t xml:space="preserve"> </w:t>
      </w:r>
      <w:r w:rsidR="006E71E6">
        <w:rPr>
          <w:rFonts w:eastAsia="Verdana" w:cs="Times New Roman"/>
          <w:color w:val="000000"/>
        </w:rPr>
        <w:t xml:space="preserve">overnight </w:t>
      </w:r>
      <w:r w:rsidR="003F786D" w:rsidRPr="009C67DA">
        <w:rPr>
          <w:rFonts w:eastAsia="Verdana" w:cs="Times New Roman"/>
          <w:color w:val="000000"/>
        </w:rPr>
        <w:t xml:space="preserve">business travel </w:t>
      </w:r>
      <w:r w:rsidR="00B4347F" w:rsidRPr="009C67DA">
        <w:rPr>
          <w:rFonts w:eastAsia="Verdana" w:cs="Times New Roman"/>
          <w:color w:val="000000"/>
        </w:rPr>
        <w:t>is expected to grow strongly in 2023, reflecting the continued</w:t>
      </w:r>
      <w:r w:rsidR="003F786D" w:rsidRPr="009C67DA">
        <w:rPr>
          <w:rFonts w:eastAsia="Verdana" w:cs="Times New Roman"/>
          <w:color w:val="000000"/>
        </w:rPr>
        <w:t xml:space="preserve"> recover</w:t>
      </w:r>
      <w:r w:rsidR="00B4347F" w:rsidRPr="009C67DA">
        <w:rPr>
          <w:rFonts w:eastAsia="Verdana" w:cs="Times New Roman"/>
          <w:color w:val="000000"/>
        </w:rPr>
        <w:t xml:space="preserve">y of </w:t>
      </w:r>
      <w:r w:rsidR="001C5AE6" w:rsidRPr="009C67DA">
        <w:rPr>
          <w:rFonts w:eastAsia="Verdana" w:cs="Times New Roman"/>
          <w:color w:val="000000"/>
        </w:rPr>
        <w:t>the segment</w:t>
      </w:r>
      <w:r w:rsidR="003F786D" w:rsidRPr="009C67DA">
        <w:rPr>
          <w:rFonts w:eastAsia="Verdana" w:cs="Times New Roman"/>
          <w:color w:val="000000"/>
        </w:rPr>
        <w:t xml:space="preserve">, </w:t>
      </w:r>
      <w:r w:rsidR="00B4347F" w:rsidRPr="009C67DA">
        <w:rPr>
          <w:rFonts w:eastAsia="Verdana" w:cs="Times New Roman"/>
          <w:color w:val="000000"/>
        </w:rPr>
        <w:t xml:space="preserve">which </w:t>
      </w:r>
      <w:r w:rsidR="009C67DA">
        <w:rPr>
          <w:rFonts w:eastAsia="Verdana" w:cs="Times New Roman"/>
          <w:color w:val="000000"/>
        </w:rPr>
        <w:t>experienced</w:t>
      </w:r>
      <w:r w:rsidR="00B73643" w:rsidRPr="009C67DA">
        <w:rPr>
          <w:rFonts w:eastAsia="Verdana" w:cs="Times New Roman"/>
          <w:color w:val="000000"/>
        </w:rPr>
        <w:t xml:space="preserve"> a slower </w:t>
      </w:r>
      <w:r w:rsidR="0066077E" w:rsidRPr="009C67DA">
        <w:rPr>
          <w:rFonts w:eastAsia="Verdana" w:cs="Times New Roman"/>
          <w:color w:val="000000"/>
        </w:rPr>
        <w:t xml:space="preserve">pick up </w:t>
      </w:r>
      <w:r w:rsidR="00B73643" w:rsidRPr="009C67DA">
        <w:rPr>
          <w:rFonts w:eastAsia="Verdana" w:cs="Times New Roman"/>
          <w:color w:val="000000"/>
        </w:rPr>
        <w:t xml:space="preserve">than leisure travel </w:t>
      </w:r>
      <w:r w:rsidR="00CB7F15">
        <w:rPr>
          <w:rFonts w:eastAsia="Verdana" w:cs="Times New Roman"/>
          <w:color w:val="000000"/>
        </w:rPr>
        <w:t>following the pandemic</w:t>
      </w:r>
      <w:r w:rsidR="0066077E" w:rsidRPr="009C67DA">
        <w:rPr>
          <w:rFonts w:eastAsia="Verdana" w:cs="Times New Roman"/>
          <w:color w:val="000000"/>
        </w:rPr>
        <w:t>.</w:t>
      </w:r>
      <w:r w:rsidR="00202BBE" w:rsidRPr="009C67DA">
        <w:rPr>
          <w:rFonts w:eastAsia="Verdana" w:cs="Times New Roman"/>
          <w:color w:val="000000"/>
        </w:rPr>
        <w:t xml:space="preserve"> </w:t>
      </w:r>
    </w:p>
    <w:p w14:paraId="000D2608" w14:textId="06BA299A" w:rsidR="00F0451E" w:rsidRDefault="001E5D8C" w:rsidP="00F0451E">
      <w:pPr>
        <w:rPr>
          <w:rFonts w:eastAsia="Verdana" w:cs="Times New Roman"/>
          <w:color w:val="000000"/>
        </w:rPr>
      </w:pPr>
      <w:r>
        <w:rPr>
          <w:rFonts w:eastAsia="Verdana" w:cs="Times New Roman"/>
          <w:color w:val="000000"/>
        </w:rPr>
        <w:t xml:space="preserve">Total domestic </w:t>
      </w:r>
      <w:r w:rsidR="00EF29C8">
        <w:rPr>
          <w:rFonts w:eastAsia="Verdana" w:cs="Times New Roman"/>
          <w:color w:val="000000"/>
        </w:rPr>
        <w:t>visitor spend (on o</w:t>
      </w:r>
      <w:r w:rsidR="00F0451E">
        <w:rPr>
          <w:rFonts w:eastAsia="Verdana" w:cs="Times New Roman"/>
          <w:color w:val="000000"/>
        </w:rPr>
        <w:t>vernight and day trip</w:t>
      </w:r>
      <w:r w:rsidR="00EF29C8">
        <w:rPr>
          <w:rFonts w:eastAsia="Verdana" w:cs="Times New Roman"/>
          <w:color w:val="000000"/>
        </w:rPr>
        <w:t>s)</w:t>
      </w:r>
      <w:r w:rsidR="00F0451E">
        <w:rPr>
          <w:rFonts w:eastAsia="Verdana" w:cs="Times New Roman"/>
          <w:color w:val="000000"/>
        </w:rPr>
        <w:t xml:space="preserve"> </w:t>
      </w:r>
      <w:r w:rsidR="00EF29C8">
        <w:rPr>
          <w:rFonts w:eastAsia="Verdana" w:cs="Times New Roman"/>
          <w:color w:val="000000"/>
        </w:rPr>
        <w:t xml:space="preserve">is forecast to increase to </w:t>
      </w:r>
      <w:r w:rsidR="00FB7C11">
        <w:rPr>
          <w:rFonts w:eastAsia="Verdana" w:cs="Times New Roman"/>
          <w:color w:val="000000"/>
        </w:rPr>
        <w:t>$1</w:t>
      </w:r>
      <w:r w:rsidR="007D20D3">
        <w:rPr>
          <w:rFonts w:eastAsia="Verdana" w:cs="Times New Roman"/>
          <w:color w:val="000000"/>
        </w:rPr>
        <w:t>41</w:t>
      </w:r>
      <w:r w:rsidR="00F0159C">
        <w:rPr>
          <w:rFonts w:eastAsia="Verdana" w:cs="Times New Roman"/>
          <w:color w:val="000000"/>
        </w:rPr>
        <w:t>.7</w:t>
      </w:r>
      <w:r w:rsidR="00271BFD">
        <w:rPr>
          <w:rFonts w:eastAsia="Verdana" w:cs="Times New Roman"/>
          <w:color w:val="000000"/>
        </w:rPr>
        <w:t xml:space="preserve"> billion in 2023, up from $130.3 billion in 2022, an increase of </w:t>
      </w:r>
      <w:r w:rsidR="001862A3">
        <w:rPr>
          <w:rFonts w:eastAsia="Verdana" w:cs="Times New Roman"/>
          <w:color w:val="000000"/>
        </w:rPr>
        <w:t>9</w:t>
      </w:r>
      <w:r w:rsidR="00271BFD">
        <w:rPr>
          <w:rFonts w:eastAsia="Verdana" w:cs="Times New Roman"/>
          <w:color w:val="000000"/>
        </w:rPr>
        <w:t>% (</w:t>
      </w:r>
      <w:r w:rsidR="009242D4">
        <w:rPr>
          <w:rFonts w:eastAsia="Verdana" w:cs="Times New Roman"/>
          <w:color w:val="000000"/>
        </w:rPr>
        <w:t>$</w:t>
      </w:r>
      <w:r w:rsidR="00236DC1">
        <w:rPr>
          <w:rFonts w:eastAsia="Verdana" w:cs="Times New Roman"/>
          <w:color w:val="000000"/>
        </w:rPr>
        <w:t>1</w:t>
      </w:r>
      <w:r w:rsidR="001862A3">
        <w:rPr>
          <w:rFonts w:eastAsia="Verdana" w:cs="Times New Roman"/>
          <w:color w:val="000000"/>
        </w:rPr>
        <w:t>1.4</w:t>
      </w:r>
      <w:r w:rsidR="00C62AF8">
        <w:rPr>
          <w:rFonts w:eastAsia="Verdana" w:cs="Times New Roman"/>
          <w:color w:val="000000"/>
        </w:rPr>
        <w:t xml:space="preserve"> billion). </w:t>
      </w:r>
      <w:r w:rsidR="00B73643">
        <w:rPr>
          <w:rFonts w:eastAsia="Verdana" w:cs="Times New Roman"/>
          <w:color w:val="000000"/>
        </w:rPr>
        <w:t>The g</w:t>
      </w:r>
      <w:r w:rsidR="00C62AF8">
        <w:rPr>
          <w:rFonts w:eastAsia="Verdana" w:cs="Times New Roman"/>
          <w:color w:val="000000"/>
        </w:rPr>
        <w:t xml:space="preserve">rowth </w:t>
      </w:r>
      <w:r w:rsidR="00B73643">
        <w:rPr>
          <w:rFonts w:eastAsia="Verdana" w:cs="Times New Roman"/>
          <w:color w:val="000000"/>
        </w:rPr>
        <w:t xml:space="preserve">rate </w:t>
      </w:r>
      <w:r w:rsidR="00D3541D">
        <w:rPr>
          <w:rFonts w:eastAsia="Verdana" w:cs="Times New Roman"/>
          <w:color w:val="000000"/>
        </w:rPr>
        <w:t xml:space="preserve">in domestic spend </w:t>
      </w:r>
      <w:r w:rsidR="00980187">
        <w:rPr>
          <w:rFonts w:eastAsia="Verdana" w:cs="Times New Roman"/>
          <w:color w:val="000000"/>
        </w:rPr>
        <w:t>moderates</w:t>
      </w:r>
      <w:r w:rsidR="00C62AF8">
        <w:rPr>
          <w:rFonts w:eastAsia="Verdana" w:cs="Times New Roman"/>
          <w:color w:val="000000"/>
        </w:rPr>
        <w:t xml:space="preserve"> </w:t>
      </w:r>
      <w:r w:rsidR="00DD07F2">
        <w:rPr>
          <w:rFonts w:eastAsia="Verdana" w:cs="Times New Roman"/>
          <w:color w:val="000000"/>
        </w:rPr>
        <w:t xml:space="preserve">in </w:t>
      </w:r>
      <w:r w:rsidR="00CC4260">
        <w:rPr>
          <w:rFonts w:eastAsia="Verdana" w:cs="Times New Roman"/>
          <w:color w:val="000000"/>
        </w:rPr>
        <w:t>fu</w:t>
      </w:r>
      <w:r w:rsidR="00DD07F2">
        <w:rPr>
          <w:rFonts w:eastAsia="Verdana" w:cs="Times New Roman"/>
          <w:color w:val="000000"/>
        </w:rPr>
        <w:t>t</w:t>
      </w:r>
      <w:r w:rsidR="00CC4260">
        <w:rPr>
          <w:rFonts w:eastAsia="Verdana" w:cs="Times New Roman"/>
          <w:color w:val="000000"/>
        </w:rPr>
        <w:t xml:space="preserve">ure </w:t>
      </w:r>
      <w:r w:rsidR="00DD07F2">
        <w:rPr>
          <w:rFonts w:eastAsia="Verdana" w:cs="Times New Roman"/>
          <w:color w:val="000000"/>
        </w:rPr>
        <w:t>years</w:t>
      </w:r>
      <w:r w:rsidR="00980187">
        <w:rPr>
          <w:rFonts w:eastAsia="Verdana" w:cs="Times New Roman"/>
          <w:color w:val="000000"/>
        </w:rPr>
        <w:t>,</w:t>
      </w:r>
      <w:r w:rsidR="00E11EFF">
        <w:rPr>
          <w:rFonts w:eastAsia="Verdana" w:cs="Times New Roman"/>
          <w:color w:val="000000"/>
        </w:rPr>
        <w:t xml:space="preserve"> </w:t>
      </w:r>
      <w:r w:rsidR="0062683A">
        <w:rPr>
          <w:rFonts w:eastAsia="Verdana" w:cs="Times New Roman"/>
          <w:color w:val="000000"/>
        </w:rPr>
        <w:t xml:space="preserve">returning to a more typical trend rate of growth, </w:t>
      </w:r>
      <w:r w:rsidR="00CC4260">
        <w:rPr>
          <w:rFonts w:eastAsia="Verdana" w:cs="Times New Roman"/>
          <w:color w:val="000000"/>
        </w:rPr>
        <w:t>as</w:t>
      </w:r>
      <w:r w:rsidR="001A2338">
        <w:rPr>
          <w:rFonts w:eastAsia="Verdana" w:cs="Times New Roman"/>
          <w:color w:val="000000"/>
        </w:rPr>
        <w:t xml:space="preserve"> </w:t>
      </w:r>
      <w:r w:rsidR="003C66B6">
        <w:rPr>
          <w:rFonts w:eastAsia="Verdana" w:cs="Times New Roman"/>
          <w:color w:val="000000"/>
        </w:rPr>
        <w:t xml:space="preserve">inflation eases and </w:t>
      </w:r>
      <w:r w:rsidR="0095335B">
        <w:rPr>
          <w:rFonts w:eastAsia="Verdana" w:cs="Times New Roman"/>
          <w:color w:val="000000"/>
        </w:rPr>
        <w:t>th</w:t>
      </w:r>
      <w:r w:rsidR="00141847">
        <w:rPr>
          <w:rFonts w:eastAsia="Verdana" w:cs="Times New Roman"/>
          <w:color w:val="000000"/>
        </w:rPr>
        <w:t xml:space="preserve">e impetus from the recovery in </w:t>
      </w:r>
      <w:r w:rsidR="001A2338">
        <w:rPr>
          <w:rFonts w:eastAsia="Verdana" w:cs="Times New Roman"/>
          <w:color w:val="000000"/>
        </w:rPr>
        <w:t xml:space="preserve">business travel and </w:t>
      </w:r>
      <w:r w:rsidR="00836DB6">
        <w:rPr>
          <w:rFonts w:eastAsia="Verdana" w:cs="Times New Roman"/>
          <w:color w:val="000000"/>
        </w:rPr>
        <w:t xml:space="preserve">day trips </w:t>
      </w:r>
      <w:r w:rsidR="00141847">
        <w:rPr>
          <w:rFonts w:eastAsia="Verdana" w:cs="Times New Roman"/>
          <w:color w:val="000000"/>
        </w:rPr>
        <w:t>wanes</w:t>
      </w:r>
      <w:r w:rsidR="00A95FB9">
        <w:rPr>
          <w:rFonts w:eastAsia="Verdana" w:cs="Times New Roman"/>
          <w:color w:val="000000"/>
        </w:rPr>
        <w:t>.</w:t>
      </w:r>
    </w:p>
    <w:p w14:paraId="151F5DF4" w14:textId="2B14F66B" w:rsidR="00F0451E" w:rsidRDefault="00F0451E" w:rsidP="00F0451E">
      <w:pPr>
        <w:rPr>
          <w:rFonts w:eastAsia="Verdana" w:cs="Times New Roman"/>
          <w:color w:val="000000"/>
        </w:rPr>
      </w:pPr>
      <w:r>
        <w:rPr>
          <w:rFonts w:eastAsia="Verdana" w:cs="Times New Roman"/>
          <w:color w:val="000000"/>
        </w:rPr>
        <w:t>By 202</w:t>
      </w:r>
      <w:r w:rsidR="00AE3EE1">
        <w:rPr>
          <w:rFonts w:eastAsia="Verdana" w:cs="Times New Roman"/>
          <w:color w:val="000000"/>
        </w:rPr>
        <w:t>8</w:t>
      </w:r>
      <w:r>
        <w:rPr>
          <w:rFonts w:eastAsia="Verdana" w:cs="Times New Roman"/>
          <w:color w:val="000000"/>
        </w:rPr>
        <w:t xml:space="preserve">, </w:t>
      </w:r>
      <w:r w:rsidR="009B12AB">
        <w:rPr>
          <w:rFonts w:eastAsia="Verdana" w:cs="Times New Roman"/>
          <w:color w:val="000000"/>
        </w:rPr>
        <w:t>domestic visitor spend is forecast to reach $1</w:t>
      </w:r>
      <w:r w:rsidR="00F75340">
        <w:rPr>
          <w:rFonts w:eastAsia="Verdana" w:cs="Times New Roman"/>
          <w:color w:val="000000"/>
        </w:rPr>
        <w:t>7</w:t>
      </w:r>
      <w:r w:rsidR="008A5DB3">
        <w:rPr>
          <w:rFonts w:eastAsia="Verdana" w:cs="Times New Roman"/>
          <w:color w:val="000000"/>
        </w:rPr>
        <w:t>2.</w:t>
      </w:r>
      <w:r w:rsidR="0059118F">
        <w:rPr>
          <w:rFonts w:eastAsia="Verdana" w:cs="Times New Roman"/>
          <w:color w:val="000000"/>
        </w:rPr>
        <w:t>6</w:t>
      </w:r>
      <w:r w:rsidR="009B12AB">
        <w:rPr>
          <w:rFonts w:eastAsia="Verdana" w:cs="Times New Roman"/>
          <w:color w:val="000000"/>
        </w:rPr>
        <w:t xml:space="preserve"> billion (</w:t>
      </w:r>
      <w:r w:rsidR="00F75340">
        <w:rPr>
          <w:rFonts w:eastAsia="Verdana" w:cs="Times New Roman"/>
          <w:color w:val="000000"/>
        </w:rPr>
        <w:t>6</w:t>
      </w:r>
      <w:r w:rsidR="008A5DB3">
        <w:rPr>
          <w:rFonts w:eastAsia="Verdana" w:cs="Times New Roman"/>
          <w:color w:val="000000"/>
        </w:rPr>
        <w:t>1</w:t>
      </w:r>
      <w:r w:rsidR="001F4B0C">
        <w:rPr>
          <w:rFonts w:eastAsia="Verdana" w:cs="Times New Roman"/>
          <w:color w:val="000000"/>
        </w:rPr>
        <w:t>% higher than the 2019 level)</w:t>
      </w:r>
      <w:r w:rsidR="002C48CE">
        <w:rPr>
          <w:rFonts w:eastAsia="Verdana" w:cs="Times New Roman"/>
          <w:color w:val="000000"/>
        </w:rPr>
        <w:t xml:space="preserve">, </w:t>
      </w:r>
      <w:r w:rsidR="009234C6">
        <w:rPr>
          <w:rFonts w:eastAsia="Verdana" w:cs="Times New Roman"/>
          <w:color w:val="000000"/>
        </w:rPr>
        <w:t xml:space="preserve">and </w:t>
      </w:r>
      <w:r>
        <w:rPr>
          <w:rFonts w:eastAsia="Verdana" w:cs="Times New Roman"/>
          <w:color w:val="000000"/>
        </w:rPr>
        <w:t>there are forecast to be:</w:t>
      </w:r>
    </w:p>
    <w:p w14:paraId="6F642311" w14:textId="0A3A758C" w:rsidR="00F0451E" w:rsidRPr="000840FF" w:rsidRDefault="00D15923" w:rsidP="007F56EB">
      <w:pPr>
        <w:numPr>
          <w:ilvl w:val="0"/>
          <w:numId w:val="12"/>
        </w:numPr>
        <w:spacing w:before="80" w:after="80"/>
        <w:ind w:left="788" w:hanging="357"/>
        <w:rPr>
          <w:rFonts w:eastAsia="Verdana" w:cs="Times New Roman"/>
          <w:color w:val="000000"/>
        </w:rPr>
      </w:pPr>
      <w:r w:rsidRPr="000840FF">
        <w:rPr>
          <w:rFonts w:eastAsia="Verdana" w:cs="Times New Roman"/>
          <w:color w:val="000000"/>
        </w:rPr>
        <w:t>46</w:t>
      </w:r>
      <w:r w:rsidR="007A4749">
        <w:rPr>
          <w:rFonts w:eastAsia="Verdana" w:cs="Times New Roman"/>
          <w:color w:val="000000"/>
        </w:rPr>
        <w:t>6.</w:t>
      </w:r>
      <w:r w:rsidR="004D512A">
        <w:rPr>
          <w:rFonts w:eastAsia="Verdana" w:cs="Times New Roman"/>
          <w:color w:val="000000"/>
        </w:rPr>
        <w:t>9</w:t>
      </w:r>
      <w:r w:rsidR="00F0451E" w:rsidRPr="000840FF">
        <w:rPr>
          <w:rFonts w:eastAsia="Verdana" w:cs="Times New Roman"/>
          <w:color w:val="000000"/>
        </w:rPr>
        <w:t xml:space="preserve"> million domestic visitor nights (up 1</w:t>
      </w:r>
      <w:r w:rsidR="000840FF" w:rsidRPr="000840FF">
        <w:rPr>
          <w:rFonts w:eastAsia="Verdana" w:cs="Times New Roman"/>
          <w:color w:val="000000"/>
        </w:rPr>
        <w:t>2</w:t>
      </w:r>
      <w:r w:rsidR="000840FF">
        <w:rPr>
          <w:rFonts w:eastAsia="Verdana" w:cs="Times New Roman"/>
          <w:color w:val="000000"/>
        </w:rPr>
        <w:t xml:space="preserve">% </w:t>
      </w:r>
      <w:r w:rsidR="00F0451E" w:rsidRPr="000840FF">
        <w:rPr>
          <w:rFonts w:eastAsia="Verdana" w:cs="Times New Roman"/>
          <w:color w:val="000000"/>
        </w:rPr>
        <w:t>on 2019)</w:t>
      </w:r>
    </w:p>
    <w:p w14:paraId="6FA243AD" w14:textId="3D1B83F8" w:rsidR="00F0451E" w:rsidRDefault="00E94F44" w:rsidP="00F0451E">
      <w:pPr>
        <w:numPr>
          <w:ilvl w:val="0"/>
          <w:numId w:val="12"/>
        </w:numPr>
        <w:spacing w:before="80" w:after="80"/>
        <w:ind w:left="788" w:hanging="357"/>
        <w:rPr>
          <w:rFonts w:eastAsia="Verdana" w:cs="Times New Roman"/>
          <w:color w:val="000000"/>
        </w:rPr>
      </w:pPr>
      <w:r>
        <w:rPr>
          <w:rFonts w:eastAsia="Verdana" w:cs="Times New Roman"/>
          <w:color w:val="000000"/>
        </w:rPr>
        <w:t>1</w:t>
      </w:r>
      <w:r w:rsidR="00B802D4">
        <w:rPr>
          <w:rFonts w:eastAsia="Verdana" w:cs="Times New Roman"/>
          <w:color w:val="000000"/>
        </w:rPr>
        <w:t>2</w:t>
      </w:r>
      <w:r w:rsidR="00220A2F">
        <w:rPr>
          <w:rFonts w:eastAsia="Verdana" w:cs="Times New Roman"/>
          <w:color w:val="000000"/>
        </w:rPr>
        <w:t>8.</w:t>
      </w:r>
      <w:r w:rsidR="00B802D4">
        <w:rPr>
          <w:rFonts w:eastAsia="Verdana" w:cs="Times New Roman"/>
          <w:color w:val="000000"/>
        </w:rPr>
        <w:t>9</w:t>
      </w:r>
      <w:r>
        <w:rPr>
          <w:rFonts w:eastAsia="Verdana" w:cs="Times New Roman"/>
          <w:color w:val="000000"/>
        </w:rPr>
        <w:t xml:space="preserve"> </w:t>
      </w:r>
      <w:r w:rsidR="00F0451E">
        <w:rPr>
          <w:rFonts w:eastAsia="Verdana" w:cs="Times New Roman"/>
          <w:color w:val="000000"/>
        </w:rPr>
        <w:t xml:space="preserve">million domestic overnight trips (up </w:t>
      </w:r>
      <w:r w:rsidR="00150728">
        <w:rPr>
          <w:rFonts w:eastAsia="Verdana" w:cs="Times New Roman"/>
          <w:color w:val="000000"/>
        </w:rPr>
        <w:t>1</w:t>
      </w:r>
      <w:r w:rsidR="00142621">
        <w:rPr>
          <w:rFonts w:eastAsia="Verdana" w:cs="Times New Roman"/>
          <w:color w:val="000000"/>
        </w:rPr>
        <w:t>0</w:t>
      </w:r>
      <w:r w:rsidR="000840FF">
        <w:rPr>
          <w:rFonts w:eastAsia="Verdana" w:cs="Times New Roman"/>
          <w:color w:val="000000"/>
        </w:rPr>
        <w:t xml:space="preserve">% </w:t>
      </w:r>
      <w:r w:rsidR="00F0451E">
        <w:rPr>
          <w:rFonts w:eastAsia="Verdana" w:cs="Times New Roman"/>
          <w:color w:val="000000"/>
        </w:rPr>
        <w:t>on 2019)</w:t>
      </w:r>
    </w:p>
    <w:p w14:paraId="3F0B3178" w14:textId="41067B36" w:rsidR="00F0451E" w:rsidRPr="009234C6" w:rsidRDefault="00406A60" w:rsidP="009234C6">
      <w:pPr>
        <w:numPr>
          <w:ilvl w:val="0"/>
          <w:numId w:val="12"/>
        </w:numPr>
        <w:spacing w:before="0"/>
        <w:ind w:left="788" w:hanging="357"/>
        <w:rPr>
          <w:rFonts w:eastAsia="Verdana" w:cs="Times New Roman"/>
          <w:color w:val="000000"/>
        </w:rPr>
      </w:pPr>
      <w:r>
        <w:rPr>
          <w:rFonts w:eastAsia="Verdana" w:cs="Times New Roman"/>
          <w:color w:val="000000"/>
        </w:rPr>
        <w:t>262.</w:t>
      </w:r>
      <w:r w:rsidR="00142621">
        <w:rPr>
          <w:rFonts w:eastAsia="Verdana" w:cs="Times New Roman"/>
          <w:color w:val="000000"/>
        </w:rPr>
        <w:t>3</w:t>
      </w:r>
      <w:r>
        <w:rPr>
          <w:rFonts w:eastAsia="Verdana" w:cs="Times New Roman"/>
          <w:color w:val="000000"/>
        </w:rPr>
        <w:t xml:space="preserve"> </w:t>
      </w:r>
      <w:r w:rsidR="00F0451E">
        <w:rPr>
          <w:rFonts w:eastAsia="Verdana" w:cs="Times New Roman"/>
          <w:color w:val="000000"/>
        </w:rPr>
        <w:t>million domestic day trips (</w:t>
      </w:r>
      <w:r w:rsidR="004F3863">
        <w:rPr>
          <w:rFonts w:eastAsia="Verdana" w:cs="Times New Roman"/>
          <w:color w:val="000000"/>
        </w:rPr>
        <w:t>up 6</w:t>
      </w:r>
      <w:r w:rsidR="000840FF">
        <w:rPr>
          <w:rFonts w:eastAsia="Verdana" w:cs="Times New Roman"/>
          <w:color w:val="000000"/>
        </w:rPr>
        <w:t xml:space="preserve">% </w:t>
      </w:r>
      <w:r w:rsidR="00F0451E">
        <w:rPr>
          <w:rFonts w:eastAsia="Verdana" w:cs="Times New Roman"/>
          <w:color w:val="000000"/>
        </w:rPr>
        <w:t>on 2019)</w:t>
      </w:r>
      <w:r w:rsidR="00F0451E" w:rsidRPr="009234C6">
        <w:rPr>
          <w:rFonts w:eastAsia="Verdana" w:cs="Times New Roman"/>
          <w:color w:val="000000"/>
        </w:rPr>
        <w:t>.</w:t>
      </w:r>
    </w:p>
    <w:p w14:paraId="3A66C6C4" w14:textId="2B4C2AE4" w:rsidR="004E3512" w:rsidRDefault="00D56691" w:rsidP="00F0451E">
      <w:pPr>
        <w:rPr>
          <w:rFonts w:eastAsia="Verdana" w:cs="Times New Roman"/>
          <w:color w:val="000000"/>
        </w:rPr>
      </w:pPr>
      <w:r>
        <w:rPr>
          <w:rFonts w:eastAsia="Verdana" w:cs="Times New Roman"/>
          <w:color w:val="000000"/>
        </w:rPr>
        <w:t>Across the states and territories, growth in domestic v</w:t>
      </w:r>
      <w:r w:rsidR="00F0451E">
        <w:rPr>
          <w:rFonts w:eastAsia="Verdana" w:cs="Times New Roman"/>
          <w:color w:val="000000"/>
        </w:rPr>
        <w:t xml:space="preserve">isitor nights </w:t>
      </w:r>
      <w:r>
        <w:rPr>
          <w:rFonts w:eastAsia="Verdana" w:cs="Times New Roman"/>
          <w:color w:val="000000"/>
        </w:rPr>
        <w:t xml:space="preserve">varies </w:t>
      </w:r>
      <w:r w:rsidR="002A66AE">
        <w:rPr>
          <w:rFonts w:eastAsia="Verdana" w:cs="Times New Roman"/>
          <w:color w:val="000000"/>
        </w:rPr>
        <w:t>in 2023</w:t>
      </w:r>
      <w:r w:rsidR="00F95940">
        <w:rPr>
          <w:rFonts w:eastAsia="Verdana" w:cs="Times New Roman"/>
          <w:color w:val="000000"/>
        </w:rPr>
        <w:t xml:space="preserve">. </w:t>
      </w:r>
      <w:r w:rsidR="00900EC8">
        <w:rPr>
          <w:rFonts w:eastAsia="Verdana" w:cs="Times New Roman"/>
          <w:color w:val="000000"/>
        </w:rPr>
        <w:t xml:space="preserve">Those states/territories that </w:t>
      </w:r>
      <w:r w:rsidR="004F2346">
        <w:rPr>
          <w:rFonts w:eastAsia="Verdana" w:cs="Times New Roman"/>
          <w:color w:val="000000"/>
        </w:rPr>
        <w:t xml:space="preserve">remained further below their pre-pandemic level in 2022 are generally expected to continue to recover further in 2023 and 2024. In contrast, those </w:t>
      </w:r>
      <w:r w:rsidR="00F0451E">
        <w:rPr>
          <w:rFonts w:eastAsia="Verdana" w:cs="Times New Roman"/>
          <w:color w:val="000000"/>
        </w:rPr>
        <w:t>states</w:t>
      </w:r>
      <w:r w:rsidR="004F2346">
        <w:rPr>
          <w:rFonts w:eastAsia="Verdana" w:cs="Times New Roman"/>
          <w:color w:val="000000"/>
        </w:rPr>
        <w:t>/</w:t>
      </w:r>
      <w:r w:rsidR="00F0451E">
        <w:rPr>
          <w:rFonts w:eastAsia="Verdana" w:cs="Times New Roman"/>
          <w:color w:val="000000"/>
        </w:rPr>
        <w:t xml:space="preserve">territories </w:t>
      </w:r>
      <w:r w:rsidR="004F2346">
        <w:rPr>
          <w:rFonts w:eastAsia="Verdana" w:cs="Times New Roman"/>
          <w:color w:val="000000"/>
        </w:rPr>
        <w:t xml:space="preserve">that had </w:t>
      </w:r>
      <w:r w:rsidR="00890D8C">
        <w:rPr>
          <w:rFonts w:eastAsia="Verdana" w:cs="Times New Roman"/>
          <w:color w:val="000000"/>
        </w:rPr>
        <w:t xml:space="preserve">experienced </w:t>
      </w:r>
      <w:r w:rsidR="00680E4A">
        <w:rPr>
          <w:rFonts w:eastAsia="Verdana" w:cs="Times New Roman"/>
          <w:color w:val="000000"/>
        </w:rPr>
        <w:t xml:space="preserve">a surge in </w:t>
      </w:r>
      <w:r w:rsidR="004D5875">
        <w:rPr>
          <w:rFonts w:eastAsia="Verdana" w:cs="Times New Roman"/>
          <w:color w:val="000000"/>
        </w:rPr>
        <w:t xml:space="preserve">interstate </w:t>
      </w:r>
      <w:r w:rsidR="00680E4A">
        <w:rPr>
          <w:rFonts w:eastAsia="Verdana" w:cs="Times New Roman"/>
          <w:color w:val="000000"/>
        </w:rPr>
        <w:t>holiday demand in 2022</w:t>
      </w:r>
      <w:r w:rsidR="00096979">
        <w:rPr>
          <w:rFonts w:eastAsia="Verdana" w:cs="Times New Roman"/>
          <w:color w:val="000000"/>
        </w:rPr>
        <w:t xml:space="preserve"> are generally expected to see a pull-back in </w:t>
      </w:r>
      <w:r w:rsidR="008763B4">
        <w:rPr>
          <w:rFonts w:eastAsia="Verdana" w:cs="Times New Roman"/>
          <w:color w:val="000000"/>
        </w:rPr>
        <w:t xml:space="preserve">domestic </w:t>
      </w:r>
      <w:r w:rsidR="00096979">
        <w:rPr>
          <w:rFonts w:eastAsia="Verdana" w:cs="Times New Roman"/>
          <w:color w:val="000000"/>
        </w:rPr>
        <w:t xml:space="preserve">leisure travel in </w:t>
      </w:r>
      <w:r w:rsidR="00C96C2E">
        <w:rPr>
          <w:rFonts w:eastAsia="Verdana" w:cs="Times New Roman"/>
          <w:color w:val="000000"/>
        </w:rPr>
        <w:t>the near-term</w:t>
      </w:r>
      <w:r w:rsidR="00E72DBE">
        <w:rPr>
          <w:rFonts w:eastAsia="Verdana" w:cs="Times New Roman"/>
          <w:color w:val="000000"/>
        </w:rPr>
        <w:t xml:space="preserve"> – notably </w:t>
      </w:r>
      <w:r w:rsidR="00222538">
        <w:rPr>
          <w:rFonts w:eastAsia="Verdana" w:cs="Times New Roman"/>
          <w:color w:val="000000"/>
        </w:rPr>
        <w:t>Queensland</w:t>
      </w:r>
      <w:r w:rsidR="00E72DBE">
        <w:rPr>
          <w:rFonts w:eastAsia="Verdana" w:cs="Times New Roman"/>
          <w:color w:val="000000"/>
        </w:rPr>
        <w:t xml:space="preserve"> and the Northern Territory. This reflects the increased availability of overseas travel </w:t>
      </w:r>
      <w:r w:rsidR="00CE787D">
        <w:rPr>
          <w:rFonts w:eastAsia="Verdana" w:cs="Times New Roman"/>
          <w:color w:val="000000"/>
        </w:rPr>
        <w:t xml:space="preserve">as well as the </w:t>
      </w:r>
      <w:r w:rsidR="00B56B6B">
        <w:rPr>
          <w:rFonts w:eastAsia="Verdana" w:cs="Times New Roman"/>
          <w:color w:val="000000"/>
        </w:rPr>
        <w:t xml:space="preserve">pull-back </w:t>
      </w:r>
      <w:r w:rsidR="00065E2C">
        <w:rPr>
          <w:rFonts w:eastAsia="Verdana" w:cs="Times New Roman"/>
          <w:color w:val="000000"/>
        </w:rPr>
        <w:t>in discretionary household spending.</w:t>
      </w:r>
      <w:r w:rsidR="002D1FC3">
        <w:rPr>
          <w:rFonts w:eastAsia="Verdana" w:cs="Times New Roman"/>
          <w:color w:val="000000"/>
        </w:rPr>
        <w:t xml:space="preserve"> </w:t>
      </w:r>
    </w:p>
    <w:p w14:paraId="5460F4C8" w14:textId="0649856A" w:rsidR="00D475A7" w:rsidRDefault="00D46F64" w:rsidP="009C7A08">
      <w:pPr>
        <w:pStyle w:val="Heading3"/>
      </w:pPr>
      <w:bookmarkStart w:id="41" w:name="_Toc150846167"/>
      <w:r>
        <w:lastRenderedPageBreak/>
        <w:t>K</w:t>
      </w:r>
      <w:r w:rsidR="00D932AB">
        <w:t xml:space="preserve">ey </w:t>
      </w:r>
      <w:r w:rsidR="00FD7102">
        <w:t xml:space="preserve">forecast </w:t>
      </w:r>
      <w:r w:rsidR="00D932AB">
        <w:t>a</w:t>
      </w:r>
      <w:r w:rsidR="009C7A08">
        <w:t>ssumptions</w:t>
      </w:r>
      <w:bookmarkEnd w:id="41"/>
    </w:p>
    <w:p w14:paraId="06E49917" w14:textId="38EA4F3B" w:rsidR="006B4C0B" w:rsidRDefault="00A74A53" w:rsidP="00F0451E">
      <w:pPr>
        <w:rPr>
          <w:rFonts w:eastAsia="Verdana" w:cs="Times New Roman"/>
          <w:color w:val="000000"/>
          <w:lang w:eastAsia="zh-CN"/>
        </w:rPr>
      </w:pPr>
      <w:r>
        <w:rPr>
          <w:rFonts w:eastAsia="Verdana" w:cs="Times New Roman"/>
          <w:color w:val="000000"/>
          <w:lang w:eastAsia="zh-CN"/>
        </w:rPr>
        <w:t xml:space="preserve">The </w:t>
      </w:r>
      <w:r w:rsidR="00F13783">
        <w:rPr>
          <w:rFonts w:eastAsia="Verdana" w:cs="Times New Roman"/>
          <w:color w:val="000000"/>
          <w:lang w:eastAsia="zh-CN"/>
        </w:rPr>
        <w:t xml:space="preserve">baseline assumptions underlying the forecasts </w:t>
      </w:r>
      <w:r w:rsidR="00855712">
        <w:rPr>
          <w:rFonts w:eastAsia="Verdana" w:cs="Times New Roman"/>
          <w:color w:val="000000"/>
          <w:lang w:eastAsia="zh-CN"/>
        </w:rPr>
        <w:t>(over the next 5 years) include</w:t>
      </w:r>
      <w:r w:rsidR="00072045">
        <w:rPr>
          <w:rFonts w:eastAsia="Verdana" w:cs="Times New Roman"/>
          <w:color w:val="000000"/>
          <w:lang w:eastAsia="zh-CN"/>
        </w:rPr>
        <w:t>:</w:t>
      </w:r>
    </w:p>
    <w:p w14:paraId="3C775973" w14:textId="49A8770F" w:rsidR="00072045" w:rsidRDefault="00072045" w:rsidP="00BD666F">
      <w:pPr>
        <w:pStyle w:val="ListParagraph"/>
        <w:numPr>
          <w:ilvl w:val="0"/>
          <w:numId w:val="36"/>
        </w:numPr>
        <w:ind w:left="714" w:hanging="357"/>
        <w:contextualSpacing w:val="0"/>
        <w:rPr>
          <w:rFonts w:eastAsia="Verdana" w:cs="Times New Roman"/>
          <w:color w:val="000000"/>
          <w:lang w:eastAsia="zh-CN"/>
        </w:rPr>
      </w:pPr>
      <w:r>
        <w:rPr>
          <w:rFonts w:eastAsia="Verdana" w:cs="Times New Roman"/>
          <w:color w:val="000000"/>
          <w:lang w:eastAsia="zh-CN"/>
        </w:rPr>
        <w:t xml:space="preserve">No </w:t>
      </w:r>
      <w:r w:rsidR="001748E7">
        <w:rPr>
          <w:rFonts w:eastAsia="Verdana" w:cs="Times New Roman"/>
          <w:color w:val="000000"/>
          <w:lang w:eastAsia="zh-CN"/>
        </w:rPr>
        <w:t xml:space="preserve">national or global travel restrictions </w:t>
      </w:r>
      <w:r w:rsidR="00D33B12">
        <w:rPr>
          <w:rFonts w:eastAsia="Verdana" w:cs="Times New Roman"/>
          <w:color w:val="000000"/>
          <w:lang w:eastAsia="zh-CN"/>
        </w:rPr>
        <w:t xml:space="preserve">in response to </w:t>
      </w:r>
      <w:r w:rsidR="00204D5B">
        <w:rPr>
          <w:rFonts w:eastAsia="Verdana" w:cs="Times New Roman"/>
          <w:color w:val="000000"/>
          <w:lang w:eastAsia="zh-CN"/>
        </w:rPr>
        <w:t>pandemics</w:t>
      </w:r>
      <w:r w:rsidR="00774FAF">
        <w:rPr>
          <w:rFonts w:eastAsia="Verdana" w:cs="Times New Roman"/>
          <w:color w:val="000000"/>
          <w:lang w:eastAsia="zh-CN"/>
        </w:rPr>
        <w:t xml:space="preserve"> or other major crises</w:t>
      </w:r>
      <w:r w:rsidR="009577A8">
        <w:rPr>
          <w:rFonts w:eastAsia="Verdana" w:cs="Times New Roman"/>
          <w:color w:val="000000"/>
          <w:lang w:eastAsia="zh-CN"/>
        </w:rPr>
        <w:t>.</w:t>
      </w:r>
    </w:p>
    <w:p w14:paraId="513CC3FE" w14:textId="5EEC5A35" w:rsidR="00767DE3" w:rsidRDefault="00767DE3" w:rsidP="00BD666F">
      <w:pPr>
        <w:pStyle w:val="ListParagraph"/>
        <w:numPr>
          <w:ilvl w:val="0"/>
          <w:numId w:val="36"/>
        </w:numPr>
        <w:ind w:left="714" w:hanging="357"/>
        <w:contextualSpacing w:val="0"/>
        <w:rPr>
          <w:rFonts w:eastAsia="Verdana" w:cs="Times New Roman"/>
          <w:color w:val="000000"/>
          <w:lang w:eastAsia="zh-CN"/>
        </w:rPr>
      </w:pPr>
      <w:r>
        <w:rPr>
          <w:rFonts w:eastAsia="Verdana" w:cs="Times New Roman"/>
          <w:color w:val="000000"/>
          <w:lang w:eastAsia="zh-CN"/>
        </w:rPr>
        <w:t xml:space="preserve">A continued recovery in </w:t>
      </w:r>
      <w:r w:rsidR="00CD635E">
        <w:rPr>
          <w:rFonts w:eastAsia="Verdana" w:cs="Times New Roman"/>
          <w:color w:val="000000"/>
          <w:lang w:eastAsia="zh-CN"/>
        </w:rPr>
        <w:t>Australian and global demand for domestic and international travel</w:t>
      </w:r>
      <w:r w:rsidR="00E753EB">
        <w:rPr>
          <w:rFonts w:eastAsia="Verdana" w:cs="Times New Roman"/>
          <w:color w:val="000000"/>
          <w:lang w:eastAsia="zh-CN"/>
        </w:rPr>
        <w:t>,</w:t>
      </w:r>
      <w:r w:rsidR="00937216">
        <w:rPr>
          <w:rFonts w:eastAsia="Verdana" w:cs="Times New Roman"/>
          <w:color w:val="000000"/>
          <w:lang w:eastAsia="zh-CN"/>
        </w:rPr>
        <w:t xml:space="preserve"> acknowledging the important role that travel and connecting with people plays in </w:t>
      </w:r>
      <w:r w:rsidR="00C2673B">
        <w:rPr>
          <w:rFonts w:eastAsia="Verdana" w:cs="Times New Roman"/>
          <w:color w:val="000000"/>
          <w:lang w:eastAsia="zh-CN"/>
        </w:rPr>
        <w:t xml:space="preserve">supporting </w:t>
      </w:r>
      <w:r w:rsidR="00006190">
        <w:rPr>
          <w:rFonts w:eastAsia="Verdana" w:cs="Times New Roman"/>
          <w:color w:val="000000"/>
          <w:lang w:eastAsia="zh-CN"/>
        </w:rPr>
        <w:t xml:space="preserve">business, </w:t>
      </w:r>
      <w:r w:rsidR="00C10D1E">
        <w:rPr>
          <w:rFonts w:eastAsia="Verdana" w:cs="Times New Roman"/>
          <w:color w:val="000000"/>
          <w:lang w:eastAsia="zh-CN"/>
        </w:rPr>
        <w:t>investment,</w:t>
      </w:r>
      <w:r w:rsidR="00D66407">
        <w:rPr>
          <w:rFonts w:eastAsia="Verdana" w:cs="Times New Roman"/>
          <w:color w:val="000000"/>
          <w:lang w:eastAsia="zh-CN"/>
        </w:rPr>
        <w:t xml:space="preserve"> </w:t>
      </w:r>
      <w:r w:rsidR="005D2695">
        <w:rPr>
          <w:rFonts w:eastAsia="Verdana" w:cs="Times New Roman"/>
          <w:color w:val="000000"/>
          <w:lang w:eastAsia="zh-CN"/>
        </w:rPr>
        <w:t xml:space="preserve">family </w:t>
      </w:r>
      <w:r w:rsidR="00FE1737">
        <w:rPr>
          <w:rFonts w:eastAsia="Verdana" w:cs="Times New Roman"/>
          <w:color w:val="000000"/>
          <w:lang w:eastAsia="zh-CN"/>
        </w:rPr>
        <w:t xml:space="preserve">bonds, </w:t>
      </w:r>
      <w:r w:rsidR="00140F22">
        <w:rPr>
          <w:rFonts w:eastAsia="Verdana" w:cs="Times New Roman"/>
          <w:color w:val="000000"/>
          <w:lang w:eastAsia="zh-CN"/>
        </w:rPr>
        <w:t>mental health and wellbeing</w:t>
      </w:r>
      <w:r w:rsidR="009577A8">
        <w:rPr>
          <w:rFonts w:eastAsia="Verdana" w:cs="Times New Roman"/>
          <w:color w:val="000000"/>
          <w:lang w:eastAsia="zh-CN"/>
        </w:rPr>
        <w:t>.</w:t>
      </w:r>
    </w:p>
    <w:p w14:paraId="2A2AE4B4" w14:textId="2C4D8257" w:rsidR="00EA3895" w:rsidRDefault="00332C6F" w:rsidP="00BD666F">
      <w:pPr>
        <w:pStyle w:val="ListParagraph"/>
        <w:numPr>
          <w:ilvl w:val="0"/>
          <w:numId w:val="36"/>
        </w:numPr>
        <w:ind w:left="714" w:hanging="357"/>
        <w:contextualSpacing w:val="0"/>
        <w:rPr>
          <w:rFonts w:eastAsia="Verdana" w:cs="Times New Roman"/>
          <w:color w:val="000000"/>
          <w:lang w:eastAsia="zh-CN"/>
        </w:rPr>
      </w:pPr>
      <w:r>
        <w:rPr>
          <w:rFonts w:eastAsia="Verdana" w:cs="Times New Roman"/>
          <w:color w:val="000000"/>
          <w:lang w:eastAsia="zh-CN"/>
        </w:rPr>
        <w:t xml:space="preserve">Continued gradual increases in aviation capacity as the airline industry recovers from the </w:t>
      </w:r>
      <w:r w:rsidR="00B93DC9">
        <w:rPr>
          <w:rFonts w:eastAsia="Verdana" w:cs="Times New Roman"/>
          <w:color w:val="000000"/>
          <w:lang w:eastAsia="zh-CN"/>
        </w:rPr>
        <w:t>pandemic-related disruption</w:t>
      </w:r>
      <w:r w:rsidR="00F72BF3">
        <w:rPr>
          <w:rFonts w:eastAsia="Verdana" w:cs="Times New Roman"/>
          <w:color w:val="000000"/>
          <w:lang w:eastAsia="zh-CN"/>
        </w:rPr>
        <w:t>s, noting that supply chain issues</w:t>
      </w:r>
      <w:r w:rsidR="00150914">
        <w:rPr>
          <w:rFonts w:eastAsia="Verdana" w:cs="Times New Roman"/>
          <w:color w:val="000000"/>
          <w:lang w:eastAsia="zh-CN"/>
        </w:rPr>
        <w:t xml:space="preserve">, </w:t>
      </w:r>
      <w:r w:rsidR="00B87B8D">
        <w:rPr>
          <w:rFonts w:eastAsia="Verdana" w:cs="Times New Roman"/>
          <w:color w:val="000000"/>
          <w:lang w:eastAsia="zh-CN"/>
        </w:rPr>
        <w:t xml:space="preserve">difficulty </w:t>
      </w:r>
      <w:r w:rsidR="00150914">
        <w:rPr>
          <w:rFonts w:eastAsia="Verdana" w:cs="Times New Roman"/>
          <w:color w:val="000000"/>
          <w:lang w:eastAsia="zh-CN"/>
        </w:rPr>
        <w:t xml:space="preserve">restaffing, </w:t>
      </w:r>
      <w:r w:rsidR="00E26914">
        <w:rPr>
          <w:rFonts w:eastAsia="Verdana" w:cs="Times New Roman"/>
          <w:color w:val="000000"/>
          <w:lang w:eastAsia="zh-CN"/>
        </w:rPr>
        <w:t>cost</w:t>
      </w:r>
      <w:r w:rsidR="00B1362E">
        <w:rPr>
          <w:rFonts w:eastAsia="Verdana" w:cs="Times New Roman"/>
          <w:color w:val="000000"/>
          <w:lang w:eastAsia="zh-CN"/>
        </w:rPr>
        <w:t xml:space="preserve"> pressures</w:t>
      </w:r>
      <w:r w:rsidR="0064605A">
        <w:rPr>
          <w:rFonts w:eastAsia="Verdana" w:cs="Times New Roman"/>
          <w:color w:val="000000"/>
          <w:lang w:eastAsia="zh-CN"/>
        </w:rPr>
        <w:t xml:space="preserve"> and </w:t>
      </w:r>
      <w:r w:rsidR="00B81AEE">
        <w:rPr>
          <w:rFonts w:eastAsia="Verdana" w:cs="Times New Roman"/>
          <w:color w:val="000000"/>
          <w:lang w:eastAsia="zh-CN"/>
        </w:rPr>
        <w:t xml:space="preserve">teething issues have all contributed to </w:t>
      </w:r>
      <w:r w:rsidR="00C86ADB">
        <w:rPr>
          <w:rFonts w:eastAsia="Verdana" w:cs="Times New Roman"/>
          <w:color w:val="000000"/>
          <w:lang w:eastAsia="zh-CN"/>
        </w:rPr>
        <w:t>a lagged recovery to date</w:t>
      </w:r>
      <w:r w:rsidR="00545757">
        <w:rPr>
          <w:rFonts w:eastAsia="Verdana" w:cs="Times New Roman"/>
          <w:color w:val="000000"/>
          <w:lang w:eastAsia="zh-CN"/>
        </w:rPr>
        <w:t xml:space="preserve"> </w:t>
      </w:r>
      <w:r w:rsidR="00B93A15">
        <w:rPr>
          <w:rFonts w:eastAsia="Verdana" w:cs="Times New Roman"/>
          <w:color w:val="000000"/>
          <w:lang w:eastAsia="zh-CN"/>
        </w:rPr>
        <w:t>but are expected to gradually ease</w:t>
      </w:r>
      <w:r w:rsidR="008326D2">
        <w:rPr>
          <w:rFonts w:eastAsia="Verdana" w:cs="Times New Roman"/>
          <w:color w:val="000000"/>
          <w:lang w:eastAsia="zh-CN"/>
        </w:rPr>
        <w:t xml:space="preserve"> going forward</w:t>
      </w:r>
      <w:r w:rsidR="009577A8">
        <w:rPr>
          <w:rFonts w:eastAsia="Verdana" w:cs="Times New Roman"/>
          <w:color w:val="000000"/>
          <w:lang w:eastAsia="zh-CN"/>
        </w:rPr>
        <w:t>.</w:t>
      </w:r>
    </w:p>
    <w:p w14:paraId="12B5135D" w14:textId="482F7110" w:rsidR="00380CBF" w:rsidRDefault="00ED7A65" w:rsidP="00BD666F">
      <w:pPr>
        <w:pStyle w:val="ListParagraph"/>
        <w:numPr>
          <w:ilvl w:val="0"/>
          <w:numId w:val="36"/>
        </w:numPr>
        <w:ind w:left="714" w:hanging="357"/>
        <w:contextualSpacing w:val="0"/>
        <w:rPr>
          <w:rFonts w:eastAsia="Verdana" w:cs="Times New Roman"/>
          <w:color w:val="000000"/>
          <w:lang w:eastAsia="zh-CN"/>
        </w:rPr>
      </w:pPr>
      <w:r>
        <w:rPr>
          <w:rFonts w:eastAsia="Verdana" w:cs="Times New Roman"/>
          <w:color w:val="000000"/>
          <w:lang w:eastAsia="zh-CN"/>
        </w:rPr>
        <w:t xml:space="preserve">Only </w:t>
      </w:r>
      <w:r w:rsidR="00574947">
        <w:rPr>
          <w:rFonts w:eastAsia="Verdana" w:cs="Times New Roman"/>
          <w:color w:val="000000"/>
          <w:lang w:eastAsia="zh-CN"/>
        </w:rPr>
        <w:t>incremental, rather than dra</w:t>
      </w:r>
      <w:r w:rsidR="00241563">
        <w:rPr>
          <w:rFonts w:eastAsia="Verdana" w:cs="Times New Roman"/>
          <w:color w:val="000000"/>
          <w:lang w:eastAsia="zh-CN"/>
        </w:rPr>
        <w:t>ma</w:t>
      </w:r>
      <w:r w:rsidR="00574947">
        <w:rPr>
          <w:rFonts w:eastAsia="Verdana" w:cs="Times New Roman"/>
          <w:color w:val="000000"/>
          <w:lang w:eastAsia="zh-CN"/>
        </w:rPr>
        <w:t xml:space="preserve">tic, </w:t>
      </w:r>
      <w:r w:rsidR="000476FF">
        <w:rPr>
          <w:rFonts w:eastAsia="Verdana" w:cs="Times New Roman"/>
          <w:color w:val="000000"/>
          <w:lang w:eastAsia="zh-CN"/>
        </w:rPr>
        <w:t xml:space="preserve">impacts from </w:t>
      </w:r>
      <w:r w:rsidR="00A0743A">
        <w:rPr>
          <w:rFonts w:eastAsia="Verdana" w:cs="Times New Roman"/>
          <w:color w:val="000000"/>
          <w:lang w:eastAsia="zh-CN"/>
        </w:rPr>
        <w:t>efforts</w:t>
      </w:r>
      <w:r w:rsidR="008C0623">
        <w:rPr>
          <w:rFonts w:eastAsia="Verdana" w:cs="Times New Roman"/>
          <w:color w:val="000000"/>
          <w:lang w:eastAsia="zh-CN"/>
        </w:rPr>
        <w:t xml:space="preserve"> to improve sustainability of the aviation sector</w:t>
      </w:r>
      <w:r w:rsidR="00823007">
        <w:rPr>
          <w:rFonts w:eastAsia="Verdana" w:cs="Times New Roman"/>
          <w:color w:val="000000"/>
          <w:lang w:eastAsia="zh-CN"/>
        </w:rPr>
        <w:t xml:space="preserve">, including </w:t>
      </w:r>
      <w:r w:rsidR="006823D4">
        <w:rPr>
          <w:rFonts w:eastAsia="Verdana" w:cs="Times New Roman"/>
          <w:color w:val="000000"/>
          <w:lang w:eastAsia="zh-CN"/>
        </w:rPr>
        <w:t>both regulator</w:t>
      </w:r>
      <w:r>
        <w:rPr>
          <w:rFonts w:eastAsia="Verdana" w:cs="Times New Roman"/>
          <w:color w:val="000000"/>
          <w:lang w:eastAsia="zh-CN"/>
        </w:rPr>
        <w:t xml:space="preserve">y </w:t>
      </w:r>
      <w:r w:rsidR="006823D4">
        <w:rPr>
          <w:rFonts w:eastAsia="Verdana" w:cs="Times New Roman"/>
          <w:color w:val="000000"/>
          <w:lang w:eastAsia="zh-CN"/>
        </w:rPr>
        <w:t xml:space="preserve">and public sentiment </w:t>
      </w:r>
      <w:r w:rsidR="004119B6">
        <w:rPr>
          <w:rFonts w:eastAsia="Verdana" w:cs="Times New Roman"/>
          <w:color w:val="000000"/>
          <w:lang w:eastAsia="zh-CN"/>
        </w:rPr>
        <w:t>changes</w:t>
      </w:r>
      <w:r w:rsidR="009577A8">
        <w:rPr>
          <w:rFonts w:eastAsia="Verdana" w:cs="Times New Roman"/>
          <w:color w:val="000000"/>
          <w:lang w:eastAsia="zh-CN"/>
        </w:rPr>
        <w:t>.</w:t>
      </w:r>
    </w:p>
    <w:p w14:paraId="70DD5278" w14:textId="050AD790" w:rsidR="0010225E" w:rsidRPr="00072045" w:rsidRDefault="0010225E" w:rsidP="00BD666F">
      <w:pPr>
        <w:pStyle w:val="ListParagraph"/>
        <w:numPr>
          <w:ilvl w:val="0"/>
          <w:numId w:val="36"/>
        </w:numPr>
        <w:ind w:left="714" w:hanging="357"/>
        <w:contextualSpacing w:val="0"/>
        <w:rPr>
          <w:rFonts w:eastAsia="Verdana" w:cs="Times New Roman"/>
          <w:color w:val="000000"/>
          <w:lang w:eastAsia="zh-CN"/>
        </w:rPr>
      </w:pPr>
      <w:r>
        <w:rPr>
          <w:rFonts w:eastAsia="Verdana" w:cs="Times New Roman"/>
          <w:color w:val="000000"/>
          <w:lang w:eastAsia="zh-CN"/>
        </w:rPr>
        <w:t xml:space="preserve">That pent-up demand and ‘revenge travel’ </w:t>
      </w:r>
      <w:r w:rsidR="00E02E2D">
        <w:rPr>
          <w:rFonts w:eastAsia="Verdana" w:cs="Times New Roman"/>
          <w:color w:val="000000"/>
          <w:lang w:eastAsia="zh-CN"/>
        </w:rPr>
        <w:t xml:space="preserve">drove a spike in domestic leisure travel in 2022, </w:t>
      </w:r>
      <w:r w:rsidR="00D53965">
        <w:rPr>
          <w:rFonts w:eastAsia="Verdana" w:cs="Times New Roman"/>
          <w:color w:val="000000"/>
          <w:lang w:eastAsia="zh-CN"/>
        </w:rPr>
        <w:t>and</w:t>
      </w:r>
      <w:r w:rsidR="00E02E2D">
        <w:rPr>
          <w:rFonts w:eastAsia="Verdana" w:cs="Times New Roman"/>
          <w:color w:val="000000"/>
          <w:lang w:eastAsia="zh-CN"/>
        </w:rPr>
        <w:t xml:space="preserve"> </w:t>
      </w:r>
      <w:r w:rsidR="00C64D8F">
        <w:rPr>
          <w:rFonts w:eastAsia="Verdana" w:cs="Times New Roman"/>
          <w:color w:val="000000"/>
          <w:lang w:eastAsia="zh-CN"/>
        </w:rPr>
        <w:t xml:space="preserve">that </w:t>
      </w:r>
      <w:r w:rsidR="00E02E2D">
        <w:rPr>
          <w:rFonts w:eastAsia="Verdana" w:cs="Times New Roman"/>
          <w:color w:val="000000"/>
          <w:lang w:eastAsia="zh-CN"/>
        </w:rPr>
        <w:t>this temporary phenomenon</w:t>
      </w:r>
      <w:r w:rsidR="00D53965">
        <w:rPr>
          <w:rFonts w:eastAsia="Verdana" w:cs="Times New Roman"/>
          <w:color w:val="000000"/>
          <w:lang w:eastAsia="zh-CN"/>
        </w:rPr>
        <w:t xml:space="preserve"> </w:t>
      </w:r>
      <w:r>
        <w:rPr>
          <w:rFonts w:eastAsia="Verdana" w:cs="Times New Roman"/>
          <w:color w:val="000000"/>
          <w:lang w:eastAsia="zh-CN"/>
        </w:rPr>
        <w:t xml:space="preserve">has </w:t>
      </w:r>
      <w:r w:rsidR="00D53965">
        <w:rPr>
          <w:rFonts w:eastAsia="Verdana" w:cs="Times New Roman"/>
          <w:color w:val="000000"/>
          <w:lang w:eastAsia="zh-CN"/>
        </w:rPr>
        <w:t xml:space="preserve">now </w:t>
      </w:r>
      <w:r>
        <w:rPr>
          <w:rFonts w:eastAsia="Verdana" w:cs="Times New Roman"/>
          <w:color w:val="000000"/>
          <w:lang w:eastAsia="zh-CN"/>
        </w:rPr>
        <w:t>largely run its course</w:t>
      </w:r>
      <w:r w:rsidR="00D53965">
        <w:rPr>
          <w:rFonts w:eastAsia="Verdana" w:cs="Times New Roman"/>
          <w:color w:val="000000"/>
          <w:lang w:eastAsia="zh-CN"/>
        </w:rPr>
        <w:t xml:space="preserve">, </w:t>
      </w:r>
      <w:r w:rsidR="00456CCD">
        <w:rPr>
          <w:rFonts w:eastAsia="Verdana" w:cs="Times New Roman"/>
          <w:color w:val="000000"/>
          <w:lang w:eastAsia="zh-CN"/>
        </w:rPr>
        <w:t>resulting in a much smaller</w:t>
      </w:r>
      <w:r w:rsidR="00F97F0F">
        <w:rPr>
          <w:rFonts w:eastAsia="Verdana" w:cs="Times New Roman"/>
          <w:color w:val="000000"/>
          <w:lang w:eastAsia="zh-CN"/>
        </w:rPr>
        <w:t xml:space="preserve"> </w:t>
      </w:r>
      <w:r w:rsidR="003A7F25">
        <w:rPr>
          <w:rFonts w:eastAsia="Verdana" w:cs="Times New Roman"/>
          <w:color w:val="000000"/>
          <w:lang w:eastAsia="zh-CN"/>
        </w:rPr>
        <w:t>boost to growth in domestic leisure travel over the forecast period.</w:t>
      </w:r>
    </w:p>
    <w:p w14:paraId="7B87770D" w14:textId="77777777" w:rsidR="004D209C" w:rsidRDefault="00E979FA" w:rsidP="004D209C">
      <w:pPr>
        <w:rPr>
          <w:rFonts w:eastAsia="Verdana" w:cs="Times New Roman"/>
          <w:color w:val="000000"/>
          <w:lang w:eastAsia="zh-CN"/>
        </w:rPr>
      </w:pPr>
      <w:r>
        <w:rPr>
          <w:rFonts w:eastAsia="Verdana" w:cs="Times New Roman"/>
          <w:color w:val="000000"/>
          <w:lang w:eastAsia="zh-CN"/>
        </w:rPr>
        <w:t>A range of</w:t>
      </w:r>
      <w:r w:rsidR="004423FE">
        <w:rPr>
          <w:rFonts w:eastAsia="Verdana" w:cs="Times New Roman"/>
          <w:color w:val="000000"/>
          <w:lang w:eastAsia="zh-CN"/>
        </w:rPr>
        <w:t xml:space="preserve"> </w:t>
      </w:r>
      <w:r>
        <w:rPr>
          <w:rFonts w:eastAsia="Verdana" w:cs="Times New Roman"/>
          <w:color w:val="000000"/>
          <w:lang w:eastAsia="zh-CN"/>
        </w:rPr>
        <w:t xml:space="preserve">factors that could affect the </w:t>
      </w:r>
      <w:r w:rsidR="00C05655">
        <w:rPr>
          <w:rFonts w:eastAsia="Verdana" w:cs="Times New Roman"/>
          <w:color w:val="000000"/>
          <w:lang w:eastAsia="zh-CN"/>
        </w:rPr>
        <w:t>speed of growth in international travel to Australia</w:t>
      </w:r>
      <w:r>
        <w:rPr>
          <w:rFonts w:eastAsia="Verdana" w:cs="Times New Roman"/>
          <w:color w:val="000000"/>
          <w:lang w:eastAsia="zh-CN"/>
        </w:rPr>
        <w:t xml:space="preserve"> are noted later in this report and</w:t>
      </w:r>
      <w:r w:rsidR="00C05655">
        <w:rPr>
          <w:rFonts w:eastAsia="Verdana" w:cs="Times New Roman"/>
          <w:color w:val="000000"/>
          <w:lang w:eastAsia="zh-CN"/>
        </w:rPr>
        <w:t xml:space="preserve"> </w:t>
      </w:r>
      <w:r w:rsidR="004404DA">
        <w:rPr>
          <w:rFonts w:eastAsia="Verdana" w:cs="Times New Roman"/>
          <w:color w:val="000000"/>
          <w:lang w:eastAsia="zh-CN"/>
        </w:rPr>
        <w:t xml:space="preserve">cover global economic, social, and political risks. Similarly, there are a range of upside and downside risks to the profile of domestic growth that are discussed in the relevant section of this report. These include </w:t>
      </w:r>
      <w:r w:rsidR="004B1349">
        <w:rPr>
          <w:rFonts w:eastAsia="Verdana" w:cs="Times New Roman"/>
          <w:color w:val="000000"/>
          <w:lang w:eastAsia="zh-CN"/>
        </w:rPr>
        <w:t>changes in travel preferences</w:t>
      </w:r>
      <w:r w:rsidR="004D209C">
        <w:rPr>
          <w:rFonts w:eastAsia="Verdana" w:cs="Times New Roman"/>
          <w:color w:val="000000"/>
          <w:lang w:eastAsia="zh-CN"/>
        </w:rPr>
        <w:t xml:space="preserve"> and affordability. </w:t>
      </w:r>
    </w:p>
    <w:p w14:paraId="78E47F57" w14:textId="77777777" w:rsidR="0075383F" w:rsidRDefault="0075383F">
      <w:pPr>
        <w:spacing w:before="0" w:after="160" w:line="259" w:lineRule="auto"/>
        <w:rPr>
          <w:rFonts w:eastAsia="SimSun" w:cs="Times New Roman"/>
          <w:bCs/>
          <w:color w:val="3D2141" w:themeColor="accent1" w:themeShade="80"/>
          <w:sz w:val="36"/>
          <w:szCs w:val="28"/>
          <w:lang w:eastAsia="zh-CN"/>
        </w:rPr>
      </w:pPr>
      <w:r>
        <w:rPr>
          <w:sz w:val="36"/>
          <w:szCs w:val="28"/>
        </w:rPr>
        <w:br w:type="page"/>
      </w:r>
    </w:p>
    <w:p w14:paraId="4D9F6F75" w14:textId="3B66FC29" w:rsidR="00F0451E" w:rsidRPr="004B2062" w:rsidRDefault="00F0451E" w:rsidP="00CF2839">
      <w:pPr>
        <w:pStyle w:val="Heading2"/>
        <w:rPr>
          <w:sz w:val="36"/>
          <w:szCs w:val="28"/>
        </w:rPr>
      </w:pPr>
      <w:bookmarkStart w:id="42" w:name="_Toc150846168"/>
      <w:r w:rsidRPr="004B2062">
        <w:rPr>
          <w:sz w:val="36"/>
          <w:szCs w:val="28"/>
        </w:rPr>
        <w:lastRenderedPageBreak/>
        <w:t>International tourism forecasts</w:t>
      </w:r>
      <w:bookmarkEnd w:id="42"/>
    </w:p>
    <w:p w14:paraId="7883C500" w14:textId="77777777" w:rsidR="00F0451E" w:rsidRDefault="00F0451E" w:rsidP="00CF2839">
      <w:pPr>
        <w:pStyle w:val="Heading3"/>
      </w:pPr>
      <w:bookmarkStart w:id="43" w:name="_Toc150846169"/>
      <w:r>
        <w:t>International visitor arrivals</w:t>
      </w:r>
      <w:bookmarkEnd w:id="43"/>
      <w:r>
        <w:t xml:space="preserve"> </w:t>
      </w:r>
    </w:p>
    <w:p w14:paraId="50D30E29" w14:textId="48F23BA1" w:rsidR="0093440A" w:rsidRDefault="0093440A" w:rsidP="00F0451E">
      <w:pPr>
        <w:rPr>
          <w:rFonts w:eastAsia="Verdana" w:cs="Times New Roman"/>
          <w:color w:val="000000"/>
        </w:rPr>
      </w:pPr>
      <w:r>
        <w:rPr>
          <w:rFonts w:eastAsia="Verdana" w:cs="Times New Roman"/>
          <w:color w:val="000000"/>
        </w:rPr>
        <w:t xml:space="preserve">In 2022, there were </w:t>
      </w:r>
      <w:r w:rsidR="00620C9A">
        <w:rPr>
          <w:rFonts w:eastAsia="Verdana" w:cs="Times New Roman"/>
          <w:color w:val="000000"/>
        </w:rPr>
        <w:t>3.7 million in</w:t>
      </w:r>
      <w:r>
        <w:rPr>
          <w:rFonts w:eastAsia="Verdana" w:cs="Times New Roman"/>
          <w:color w:val="000000"/>
        </w:rPr>
        <w:t>ternational arrivals</w:t>
      </w:r>
      <w:r w:rsidR="00620C9A">
        <w:rPr>
          <w:rFonts w:eastAsia="Verdana" w:cs="Times New Roman"/>
          <w:color w:val="000000"/>
        </w:rPr>
        <w:t xml:space="preserve">, which was </w:t>
      </w:r>
      <w:r w:rsidR="00DA020E">
        <w:rPr>
          <w:rFonts w:eastAsia="Verdana" w:cs="Times New Roman"/>
          <w:color w:val="000000"/>
        </w:rPr>
        <w:t xml:space="preserve">an enormous increase on the </w:t>
      </w:r>
      <w:r w:rsidR="007A31FB">
        <w:rPr>
          <w:rFonts w:eastAsia="Verdana" w:cs="Times New Roman"/>
          <w:color w:val="000000"/>
        </w:rPr>
        <w:t xml:space="preserve">pandemic-affected </w:t>
      </w:r>
      <w:r w:rsidR="00DA020E">
        <w:rPr>
          <w:rFonts w:eastAsia="Verdana" w:cs="Times New Roman"/>
          <w:color w:val="000000"/>
        </w:rPr>
        <w:t xml:space="preserve">2021 level, but </w:t>
      </w:r>
      <w:r w:rsidR="00F54246">
        <w:rPr>
          <w:rFonts w:eastAsia="Verdana" w:cs="Times New Roman"/>
          <w:color w:val="000000"/>
        </w:rPr>
        <w:t xml:space="preserve">still </w:t>
      </w:r>
      <w:r w:rsidR="00620C9A">
        <w:rPr>
          <w:rFonts w:eastAsia="Verdana" w:cs="Times New Roman"/>
          <w:color w:val="000000"/>
        </w:rPr>
        <w:t>only 3</w:t>
      </w:r>
      <w:r w:rsidR="00394C4F">
        <w:rPr>
          <w:rFonts w:eastAsia="Verdana" w:cs="Times New Roman"/>
          <w:color w:val="000000"/>
        </w:rPr>
        <w:t>9</w:t>
      </w:r>
      <w:r w:rsidR="00620C9A">
        <w:rPr>
          <w:rFonts w:eastAsia="Verdana" w:cs="Times New Roman"/>
          <w:color w:val="000000"/>
        </w:rPr>
        <w:t xml:space="preserve">% of the </w:t>
      </w:r>
      <w:r w:rsidR="00252119">
        <w:rPr>
          <w:rFonts w:eastAsia="Verdana" w:cs="Times New Roman"/>
          <w:color w:val="000000"/>
        </w:rPr>
        <w:t xml:space="preserve">pre-pandemic </w:t>
      </w:r>
      <w:r w:rsidR="00C56431">
        <w:rPr>
          <w:rFonts w:eastAsia="Verdana" w:cs="Times New Roman"/>
          <w:color w:val="000000"/>
        </w:rPr>
        <w:t xml:space="preserve">(2019) </w:t>
      </w:r>
      <w:r w:rsidR="00252119">
        <w:rPr>
          <w:rFonts w:eastAsia="Verdana" w:cs="Times New Roman"/>
          <w:color w:val="000000"/>
        </w:rPr>
        <w:t xml:space="preserve">number. </w:t>
      </w:r>
      <w:r w:rsidR="00DA020E">
        <w:rPr>
          <w:rFonts w:eastAsia="Verdana" w:cs="Times New Roman"/>
          <w:color w:val="000000"/>
        </w:rPr>
        <w:t>TRA forecasts the number of international arrivals to</w:t>
      </w:r>
      <w:r w:rsidR="006F5BD8">
        <w:rPr>
          <w:rFonts w:eastAsia="Verdana" w:cs="Times New Roman"/>
          <w:color w:val="000000"/>
        </w:rPr>
        <w:t xml:space="preserve"> </w:t>
      </w:r>
      <w:r w:rsidR="000D3CD4">
        <w:rPr>
          <w:rFonts w:eastAsia="Verdana" w:cs="Times New Roman"/>
          <w:color w:val="000000"/>
        </w:rPr>
        <w:t>nearly</w:t>
      </w:r>
      <w:r w:rsidR="00DA020E">
        <w:rPr>
          <w:rFonts w:eastAsia="Verdana" w:cs="Times New Roman"/>
          <w:color w:val="000000"/>
        </w:rPr>
        <w:t xml:space="preserve"> double in 2023</w:t>
      </w:r>
      <w:r w:rsidR="00947294">
        <w:rPr>
          <w:rFonts w:eastAsia="Verdana" w:cs="Times New Roman"/>
          <w:color w:val="000000"/>
        </w:rPr>
        <w:t>,</w:t>
      </w:r>
      <w:r w:rsidR="00DA020E">
        <w:rPr>
          <w:rFonts w:eastAsia="Verdana" w:cs="Times New Roman"/>
          <w:color w:val="000000"/>
        </w:rPr>
        <w:t xml:space="preserve"> to reach 7.</w:t>
      </w:r>
      <w:r w:rsidR="001B5C4F">
        <w:rPr>
          <w:rFonts w:eastAsia="Verdana" w:cs="Times New Roman"/>
          <w:color w:val="000000"/>
        </w:rPr>
        <w:t>3</w:t>
      </w:r>
      <w:r w:rsidR="008951EF">
        <w:rPr>
          <w:rFonts w:eastAsia="Verdana" w:cs="Times New Roman"/>
          <w:color w:val="000000"/>
        </w:rPr>
        <w:t> </w:t>
      </w:r>
      <w:r w:rsidR="00467F3C">
        <w:rPr>
          <w:rFonts w:eastAsia="Verdana" w:cs="Times New Roman"/>
          <w:color w:val="000000"/>
        </w:rPr>
        <w:t>million</w:t>
      </w:r>
      <w:r w:rsidR="00D23C2D">
        <w:rPr>
          <w:rFonts w:eastAsia="Verdana" w:cs="Times New Roman"/>
          <w:color w:val="000000"/>
        </w:rPr>
        <w:t xml:space="preserve"> (Figure</w:t>
      </w:r>
      <w:r w:rsidR="001B5C4F">
        <w:rPr>
          <w:rFonts w:eastAsia="Verdana" w:cs="Times New Roman"/>
          <w:color w:val="000000"/>
        </w:rPr>
        <w:t xml:space="preserve"> </w:t>
      </w:r>
      <w:r w:rsidR="00BD666F">
        <w:rPr>
          <w:rFonts w:eastAsia="Verdana" w:cs="Times New Roman"/>
          <w:color w:val="000000"/>
        </w:rPr>
        <w:t>2</w:t>
      </w:r>
      <w:r w:rsidR="00D23C2D">
        <w:rPr>
          <w:rFonts w:eastAsia="Verdana" w:cs="Times New Roman"/>
          <w:color w:val="000000"/>
        </w:rPr>
        <w:t>)</w:t>
      </w:r>
      <w:r w:rsidR="00467F3C">
        <w:rPr>
          <w:rFonts w:eastAsia="Verdana" w:cs="Times New Roman"/>
          <w:color w:val="000000"/>
        </w:rPr>
        <w:t xml:space="preserve">. </w:t>
      </w:r>
      <w:r w:rsidR="00F54246">
        <w:rPr>
          <w:rFonts w:eastAsia="Verdana" w:cs="Times New Roman"/>
          <w:color w:val="000000"/>
        </w:rPr>
        <w:t xml:space="preserve">The number of international arrivals is then forecast to increase by </w:t>
      </w:r>
      <w:r w:rsidR="0053573F">
        <w:rPr>
          <w:rFonts w:eastAsia="Verdana" w:cs="Times New Roman"/>
          <w:color w:val="000000"/>
        </w:rPr>
        <w:t>a further 2</w:t>
      </w:r>
      <w:r w:rsidR="00A27FEF">
        <w:rPr>
          <w:rFonts w:eastAsia="Verdana" w:cs="Times New Roman"/>
          <w:color w:val="000000"/>
        </w:rPr>
        <w:t>6</w:t>
      </w:r>
      <w:r w:rsidR="0053573F">
        <w:rPr>
          <w:rFonts w:eastAsia="Verdana" w:cs="Times New Roman"/>
          <w:color w:val="000000"/>
        </w:rPr>
        <w:t xml:space="preserve">% </w:t>
      </w:r>
      <w:r w:rsidR="00D45FF9">
        <w:rPr>
          <w:rFonts w:eastAsia="Verdana" w:cs="Times New Roman"/>
          <w:color w:val="000000"/>
        </w:rPr>
        <w:t xml:space="preserve">in 2024 </w:t>
      </w:r>
      <w:r w:rsidR="0053573F">
        <w:rPr>
          <w:rFonts w:eastAsia="Verdana" w:cs="Times New Roman"/>
          <w:color w:val="000000"/>
        </w:rPr>
        <w:t>to reach 9</w:t>
      </w:r>
      <w:r w:rsidR="008D782F">
        <w:rPr>
          <w:rFonts w:eastAsia="Verdana" w:cs="Times New Roman"/>
          <w:color w:val="000000"/>
        </w:rPr>
        <w:t>.</w:t>
      </w:r>
      <w:r w:rsidR="004B16C2">
        <w:rPr>
          <w:rFonts w:eastAsia="Verdana" w:cs="Times New Roman"/>
          <w:color w:val="000000"/>
        </w:rPr>
        <w:t>3</w:t>
      </w:r>
      <w:r w:rsidR="00D45FF9">
        <w:rPr>
          <w:rFonts w:eastAsia="Verdana" w:cs="Times New Roman"/>
          <w:color w:val="000000"/>
        </w:rPr>
        <w:t> </w:t>
      </w:r>
      <w:r w:rsidR="0053573F">
        <w:rPr>
          <w:rFonts w:eastAsia="Verdana" w:cs="Times New Roman"/>
          <w:color w:val="000000"/>
        </w:rPr>
        <w:t xml:space="preserve">million </w:t>
      </w:r>
      <w:r w:rsidR="00F66C30">
        <w:rPr>
          <w:rFonts w:eastAsia="Verdana" w:cs="Times New Roman"/>
          <w:color w:val="000000"/>
        </w:rPr>
        <w:t>(9</w:t>
      </w:r>
      <w:r w:rsidR="008D782F">
        <w:rPr>
          <w:rFonts w:eastAsia="Verdana" w:cs="Times New Roman"/>
          <w:color w:val="000000"/>
        </w:rPr>
        <w:t>8</w:t>
      </w:r>
      <w:r w:rsidR="00F66C30">
        <w:rPr>
          <w:rFonts w:eastAsia="Verdana" w:cs="Times New Roman"/>
          <w:color w:val="000000"/>
        </w:rPr>
        <w:t>% of the pre-pandemic level)</w:t>
      </w:r>
      <w:r w:rsidR="0053573F">
        <w:rPr>
          <w:rFonts w:eastAsia="Verdana" w:cs="Times New Roman"/>
          <w:color w:val="000000"/>
        </w:rPr>
        <w:t>. T</w:t>
      </w:r>
      <w:r w:rsidR="005A30C6">
        <w:rPr>
          <w:rFonts w:eastAsia="Verdana" w:cs="Times New Roman"/>
          <w:color w:val="000000"/>
        </w:rPr>
        <w:t xml:space="preserve">he number of short-term visitor arrivals </w:t>
      </w:r>
      <w:r w:rsidR="000E4692">
        <w:rPr>
          <w:rFonts w:eastAsia="Verdana" w:cs="Times New Roman"/>
          <w:color w:val="000000"/>
        </w:rPr>
        <w:t xml:space="preserve">is expected to </w:t>
      </w:r>
      <w:r w:rsidR="005A30C6">
        <w:rPr>
          <w:rFonts w:eastAsia="Verdana" w:cs="Times New Roman"/>
          <w:color w:val="000000"/>
        </w:rPr>
        <w:t xml:space="preserve">surpass the </w:t>
      </w:r>
      <w:r w:rsidR="0053573F">
        <w:rPr>
          <w:rFonts w:eastAsia="Verdana" w:cs="Times New Roman"/>
          <w:color w:val="000000"/>
        </w:rPr>
        <w:t xml:space="preserve">pre-pandemic </w:t>
      </w:r>
      <w:r w:rsidR="005A30C6">
        <w:rPr>
          <w:rFonts w:eastAsia="Verdana" w:cs="Times New Roman"/>
          <w:color w:val="000000"/>
        </w:rPr>
        <w:t>level</w:t>
      </w:r>
      <w:r w:rsidR="000E4692">
        <w:rPr>
          <w:rFonts w:eastAsia="Verdana" w:cs="Times New Roman"/>
          <w:color w:val="000000"/>
        </w:rPr>
        <w:t xml:space="preserve"> in 2025</w:t>
      </w:r>
      <w:r w:rsidR="006638FE">
        <w:rPr>
          <w:rFonts w:eastAsia="Verdana" w:cs="Times New Roman"/>
          <w:color w:val="000000"/>
        </w:rPr>
        <w:t xml:space="preserve"> to</w:t>
      </w:r>
      <w:r w:rsidR="007F115E">
        <w:rPr>
          <w:rFonts w:eastAsia="Verdana" w:cs="Times New Roman"/>
          <w:color w:val="000000"/>
        </w:rPr>
        <w:t xml:space="preserve"> set</w:t>
      </w:r>
      <w:r w:rsidR="006638FE">
        <w:rPr>
          <w:rFonts w:eastAsia="Verdana" w:cs="Times New Roman"/>
          <w:color w:val="000000"/>
        </w:rPr>
        <w:t xml:space="preserve"> a </w:t>
      </w:r>
      <w:proofErr w:type="gramStart"/>
      <w:r w:rsidR="006638FE">
        <w:rPr>
          <w:rFonts w:eastAsia="Verdana" w:cs="Times New Roman"/>
          <w:color w:val="000000"/>
        </w:rPr>
        <w:t>new record</w:t>
      </w:r>
      <w:proofErr w:type="gramEnd"/>
      <w:r w:rsidR="006638FE">
        <w:rPr>
          <w:rFonts w:eastAsia="Verdana" w:cs="Times New Roman"/>
          <w:color w:val="000000"/>
        </w:rPr>
        <w:t xml:space="preserve"> of 10</w:t>
      </w:r>
      <w:r w:rsidR="007D646E">
        <w:rPr>
          <w:rFonts w:eastAsia="Verdana" w:cs="Times New Roman"/>
          <w:color w:val="000000"/>
        </w:rPr>
        <w:t>.2</w:t>
      </w:r>
      <w:r w:rsidR="006638FE">
        <w:rPr>
          <w:rFonts w:eastAsia="Verdana" w:cs="Times New Roman"/>
          <w:color w:val="000000"/>
        </w:rPr>
        <w:t xml:space="preserve"> million</w:t>
      </w:r>
      <w:r w:rsidR="007F115E">
        <w:rPr>
          <w:rFonts w:eastAsia="Verdana" w:cs="Times New Roman"/>
          <w:color w:val="000000"/>
        </w:rPr>
        <w:t xml:space="preserve"> international visitors in the year</w:t>
      </w:r>
      <w:r w:rsidR="0053573F">
        <w:rPr>
          <w:rFonts w:eastAsia="Verdana" w:cs="Times New Roman"/>
          <w:color w:val="000000"/>
        </w:rPr>
        <w:t xml:space="preserve">. </w:t>
      </w:r>
      <w:r w:rsidR="00280145">
        <w:rPr>
          <w:rFonts w:eastAsia="Verdana" w:cs="Times New Roman"/>
          <w:color w:val="000000"/>
        </w:rPr>
        <w:t>The number of international visitor arrivals is expected to reach 12.1 million in 2028.</w:t>
      </w:r>
    </w:p>
    <w:p w14:paraId="0183E269" w14:textId="461E3DBD" w:rsidR="005A30C6" w:rsidRDefault="00D23C2D" w:rsidP="00F0451E">
      <w:pPr>
        <w:rPr>
          <w:rFonts w:eastAsia="Verdana" w:cs="Times New Roman"/>
          <w:color w:val="000000"/>
        </w:rPr>
      </w:pPr>
      <w:r>
        <w:rPr>
          <w:rFonts w:eastAsia="Verdana" w:cs="Times New Roman"/>
          <w:color w:val="000000"/>
        </w:rPr>
        <w:t xml:space="preserve">The current forecast growth profile </w:t>
      </w:r>
      <w:r w:rsidR="00D52F31">
        <w:rPr>
          <w:rFonts w:eastAsia="Verdana" w:cs="Times New Roman"/>
          <w:color w:val="000000"/>
        </w:rPr>
        <w:t xml:space="preserve">for international arrivals </w:t>
      </w:r>
      <w:r>
        <w:rPr>
          <w:rFonts w:eastAsia="Verdana" w:cs="Times New Roman"/>
          <w:color w:val="000000"/>
        </w:rPr>
        <w:t xml:space="preserve">is stronger </w:t>
      </w:r>
      <w:r w:rsidR="00657AFE">
        <w:rPr>
          <w:rFonts w:eastAsia="Verdana" w:cs="Times New Roman"/>
          <w:color w:val="000000"/>
        </w:rPr>
        <w:t>than was projected last year. This reflects:</w:t>
      </w:r>
    </w:p>
    <w:p w14:paraId="5C46B26C" w14:textId="1DCEB0DC" w:rsidR="00657AFE" w:rsidRDefault="00657AFE" w:rsidP="00657AFE">
      <w:pPr>
        <w:pStyle w:val="ListParagraph"/>
        <w:numPr>
          <w:ilvl w:val="0"/>
          <w:numId w:val="24"/>
        </w:numPr>
        <w:rPr>
          <w:rFonts w:eastAsia="Verdana" w:cs="Times New Roman"/>
          <w:color w:val="000000"/>
        </w:rPr>
      </w:pPr>
      <w:r>
        <w:rPr>
          <w:rFonts w:eastAsia="Verdana" w:cs="Times New Roman"/>
          <w:color w:val="000000"/>
        </w:rPr>
        <w:t xml:space="preserve">the reopening of China to </w:t>
      </w:r>
      <w:r w:rsidR="00E124C3">
        <w:rPr>
          <w:rFonts w:eastAsia="Verdana" w:cs="Times New Roman"/>
          <w:color w:val="000000"/>
        </w:rPr>
        <w:t xml:space="preserve">outbound travel and a more solid and positive </w:t>
      </w:r>
      <w:r w:rsidR="002A3F51">
        <w:rPr>
          <w:rFonts w:eastAsia="Verdana" w:cs="Times New Roman"/>
          <w:color w:val="000000"/>
        </w:rPr>
        <w:t>outlook for the return of Chinese visitation to Australia</w:t>
      </w:r>
      <w:r w:rsidR="00F82233">
        <w:rPr>
          <w:rFonts w:eastAsia="Verdana" w:cs="Times New Roman"/>
          <w:color w:val="000000"/>
        </w:rPr>
        <w:t xml:space="preserve"> compared </w:t>
      </w:r>
      <w:r w:rsidR="007A31FB">
        <w:rPr>
          <w:rFonts w:eastAsia="Verdana" w:cs="Times New Roman"/>
          <w:color w:val="000000"/>
        </w:rPr>
        <w:t>with</w:t>
      </w:r>
      <w:r w:rsidR="00F82233">
        <w:rPr>
          <w:rFonts w:eastAsia="Verdana" w:cs="Times New Roman"/>
          <w:color w:val="000000"/>
        </w:rPr>
        <w:t xml:space="preserve"> last </w:t>
      </w:r>
      <w:proofErr w:type="gramStart"/>
      <w:r w:rsidR="00F82233">
        <w:rPr>
          <w:rFonts w:eastAsia="Verdana" w:cs="Times New Roman"/>
          <w:color w:val="000000"/>
        </w:rPr>
        <w:t>year</w:t>
      </w:r>
      <w:proofErr w:type="gramEnd"/>
    </w:p>
    <w:p w14:paraId="6F2FFD51" w14:textId="1628E373" w:rsidR="002A3F51" w:rsidRDefault="002A3F51" w:rsidP="00657AFE">
      <w:pPr>
        <w:pStyle w:val="ListParagraph"/>
        <w:numPr>
          <w:ilvl w:val="0"/>
          <w:numId w:val="24"/>
        </w:numPr>
        <w:rPr>
          <w:rFonts w:eastAsia="Verdana" w:cs="Times New Roman"/>
          <w:color w:val="000000"/>
        </w:rPr>
      </w:pPr>
      <w:r>
        <w:rPr>
          <w:rFonts w:eastAsia="Verdana" w:cs="Times New Roman"/>
          <w:color w:val="000000"/>
        </w:rPr>
        <w:t>sustained high growth in international arrivals to Australia throughout 2023 to date</w:t>
      </w:r>
      <w:r w:rsidR="00144D26">
        <w:rPr>
          <w:rFonts w:eastAsia="Verdana" w:cs="Times New Roman"/>
          <w:color w:val="000000"/>
        </w:rPr>
        <w:t xml:space="preserve"> (across </w:t>
      </w:r>
      <w:proofErr w:type="gramStart"/>
      <w:r w:rsidR="00144D26">
        <w:rPr>
          <w:rFonts w:eastAsia="Verdana" w:cs="Times New Roman"/>
          <w:color w:val="000000"/>
        </w:rPr>
        <w:t>a number of</w:t>
      </w:r>
      <w:proofErr w:type="gramEnd"/>
      <w:r w:rsidR="00144D26">
        <w:rPr>
          <w:rFonts w:eastAsia="Verdana" w:cs="Times New Roman"/>
          <w:color w:val="000000"/>
        </w:rPr>
        <w:t xml:space="preserve"> source markets and purposes of travel)</w:t>
      </w:r>
    </w:p>
    <w:p w14:paraId="046BB888" w14:textId="338EE67A" w:rsidR="009110B7" w:rsidRPr="00195FFA" w:rsidRDefault="00603BEF" w:rsidP="00BD666F">
      <w:pPr>
        <w:pStyle w:val="ListParagraph"/>
        <w:numPr>
          <w:ilvl w:val="0"/>
          <w:numId w:val="24"/>
        </w:numPr>
        <w:spacing w:after="0"/>
        <w:rPr>
          <w:rFonts w:eastAsia="Verdana" w:cs="Times New Roman"/>
          <w:color w:val="000000"/>
        </w:rPr>
      </w:pPr>
      <w:r w:rsidRPr="00603BEF">
        <w:rPr>
          <w:rFonts w:eastAsia="Verdana" w:cs="Times New Roman"/>
          <w:color w:val="000000"/>
        </w:rPr>
        <w:t>continued re-opening of flight routes and commencement of new flight routes connecting Australia to the growing global outbound travel market</w:t>
      </w:r>
      <w:r w:rsidR="00AB5920" w:rsidRPr="00603BEF">
        <w:rPr>
          <w:rFonts w:eastAsia="Verdana" w:cs="Times New Roman"/>
          <w:color w:val="000000"/>
        </w:rPr>
        <w:t>.</w:t>
      </w:r>
    </w:p>
    <w:p w14:paraId="5A04A9DA" w14:textId="157A2B63" w:rsidR="00BD666F" w:rsidRDefault="00BD666F" w:rsidP="000D44BC">
      <w:pPr>
        <w:spacing w:after="0" w:line="300" w:lineRule="atLeast"/>
        <w:rPr>
          <w:rFonts w:eastAsia="Verdana" w:cs="Times New Roman"/>
          <w:color w:val="2E1A47" w:themeColor="text2"/>
        </w:rPr>
      </w:pPr>
      <w:r w:rsidRPr="00F13F57">
        <w:rPr>
          <w:rFonts w:eastAsia="Verdana" w:cs="Times New Roman"/>
          <w:b/>
          <w:bCs/>
          <w:color w:val="2E1A47" w:themeColor="text2"/>
        </w:rPr>
        <w:t xml:space="preserve">Figure </w:t>
      </w:r>
      <w:r>
        <w:rPr>
          <w:rFonts w:eastAsia="Verdana" w:cs="Times New Roman"/>
          <w:b/>
          <w:bCs/>
          <w:color w:val="2E1A47" w:themeColor="text2"/>
        </w:rPr>
        <w:t>2</w:t>
      </w:r>
      <w:r w:rsidRPr="00F13F57">
        <w:rPr>
          <w:rFonts w:eastAsia="Verdana" w:cs="Times New Roman"/>
          <w:b/>
          <w:bCs/>
          <w:color w:val="2E1A47" w:themeColor="text2"/>
        </w:rPr>
        <w:t>.</w:t>
      </w:r>
      <w:r w:rsidRPr="00F13F57">
        <w:rPr>
          <w:rFonts w:eastAsia="Verdana" w:cs="Times New Roman"/>
          <w:color w:val="2E1A47" w:themeColor="text2"/>
        </w:rPr>
        <w:t xml:space="preserve"> International </w:t>
      </w:r>
      <w:r>
        <w:rPr>
          <w:rFonts w:eastAsia="Verdana" w:cs="Times New Roman"/>
          <w:color w:val="2E1A47" w:themeColor="text2"/>
        </w:rPr>
        <w:t>visitor arrivals</w:t>
      </w:r>
      <w:r w:rsidR="000575FB">
        <w:rPr>
          <w:rFonts w:eastAsia="Verdana" w:cs="Times New Roman"/>
          <w:color w:val="2E1A47" w:themeColor="text2"/>
        </w:rPr>
        <w:t>. Current forecasts and comparison to previous forecasts</w:t>
      </w:r>
      <w:r w:rsidRPr="00F13F57">
        <w:rPr>
          <w:rFonts w:eastAsia="Verdana" w:cs="Times New Roman"/>
          <w:color w:val="2E1A47" w:themeColor="text2"/>
        </w:rPr>
        <w:t xml:space="preserve">. Annual values, </w:t>
      </w:r>
      <w:r w:rsidR="007B4DFC">
        <w:rPr>
          <w:rFonts w:eastAsia="Verdana" w:cs="Times New Roman"/>
          <w:color w:val="2E1A47" w:themeColor="text2"/>
        </w:rPr>
        <w:t>total short-term international visitor arrivals.</w:t>
      </w:r>
    </w:p>
    <w:p w14:paraId="2D58F1A6" w14:textId="689A83C3" w:rsidR="000D44BC" w:rsidRDefault="000D44BC" w:rsidP="000D44BC">
      <w:pPr>
        <w:spacing w:line="300" w:lineRule="atLeast"/>
      </w:pPr>
      <w:r w:rsidRPr="000D44BC">
        <w:rPr>
          <w:noProof/>
        </w:rPr>
        <w:drawing>
          <wp:inline distT="0" distB="0" distL="0" distR="0" wp14:anchorId="4D1590A7" wp14:editId="7F7FF347">
            <wp:extent cx="6329680" cy="3623945"/>
            <wp:effectExtent l="0" t="0" r="0" b="0"/>
            <wp:docPr id="266933374" name="Picture 266933374" descr="Figure 2 shows a line chart with the time series of total international short-term visitor arrivals to Australia from 2016 onwards including the current forecast values for each year to 2028. The chart also plots the previous forecast paths for total arrivals, as per the forecasts from last year (2022) and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3374" name="Picture 2" descr="Figure 2 shows a line chart with the time series of total international short-term visitor arrivals to Australia from 2016 onwards including the current forecast values for each year to 2028. The chart also plots the previous forecast paths for total arrivals, as per the forecasts from last year (2022) and 2019.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9680" cy="3623945"/>
                    </a:xfrm>
                    <a:prstGeom prst="rect">
                      <a:avLst/>
                    </a:prstGeom>
                    <a:noFill/>
                    <a:ln>
                      <a:noFill/>
                    </a:ln>
                  </pic:spPr>
                </pic:pic>
              </a:graphicData>
            </a:graphic>
          </wp:inline>
        </w:drawing>
      </w:r>
    </w:p>
    <w:p w14:paraId="1321F16A" w14:textId="0ADF2346" w:rsidR="00223563" w:rsidRDefault="00223563" w:rsidP="000D44BC">
      <w:pPr>
        <w:spacing w:line="300" w:lineRule="atLeast"/>
      </w:pPr>
      <w:r>
        <w:lastRenderedPageBreak/>
        <w:t xml:space="preserve">Despite the upgraded outlook, total international arrivals are expected to remain below </w:t>
      </w:r>
      <w:r w:rsidR="00C62F5E">
        <w:t xml:space="preserve">the level that had been </w:t>
      </w:r>
      <w:r w:rsidR="009C4E03">
        <w:t>projected</w:t>
      </w:r>
      <w:r w:rsidR="00C62F5E">
        <w:t xml:space="preserve"> prior to the pandemic</w:t>
      </w:r>
      <w:r w:rsidR="009C4E03">
        <w:t xml:space="preserve"> (pre-pandemic forecasts</w:t>
      </w:r>
      <w:r w:rsidR="00C2781B">
        <w:t>)</w:t>
      </w:r>
      <w:r w:rsidR="002303DD">
        <w:t xml:space="preserve"> over the forecast period</w:t>
      </w:r>
      <w:r w:rsidR="00C62F5E">
        <w:t>.</w:t>
      </w:r>
    </w:p>
    <w:p w14:paraId="4F9D2D53" w14:textId="77777777" w:rsidR="009110B7" w:rsidRDefault="009110B7" w:rsidP="007E1970"/>
    <w:p w14:paraId="309ED97A" w14:textId="1E463299" w:rsidR="00413077" w:rsidRDefault="00FF5291" w:rsidP="00FF5291">
      <w:pPr>
        <w:pStyle w:val="Heading4"/>
      </w:pPr>
      <w:r>
        <w:t>Drivers and risks</w:t>
      </w:r>
    </w:p>
    <w:p w14:paraId="10C8CB91" w14:textId="5071D1B6" w:rsidR="00FC4132" w:rsidRPr="00FC4132" w:rsidRDefault="00FC4132" w:rsidP="00FC4132">
      <w:r w:rsidRPr="00FC4132">
        <w:t>The current growth profile project</w:t>
      </w:r>
      <w:r w:rsidR="0074474E">
        <w:t>s</w:t>
      </w:r>
      <w:r w:rsidRPr="00FC4132">
        <w:t xml:space="preserve"> a strong and progressive recovery in international visitation</w:t>
      </w:r>
      <w:r w:rsidR="00586614">
        <w:t>,</w:t>
      </w:r>
      <w:r w:rsidRPr="00FC4132">
        <w:t xml:space="preserve"> supported by ongoing increases to aviation capacity and strong desire to travel to Australia for a range of reasons. Australia </w:t>
      </w:r>
      <w:r w:rsidR="00783896">
        <w:t xml:space="preserve">will </w:t>
      </w:r>
      <w:r w:rsidRPr="00FC4132">
        <w:t xml:space="preserve">also benefit from close </w:t>
      </w:r>
      <w:r w:rsidR="00783896">
        <w:t xml:space="preserve">and growing </w:t>
      </w:r>
      <w:r w:rsidRPr="00FC4132">
        <w:t xml:space="preserve">ties with </w:t>
      </w:r>
      <w:proofErr w:type="gramStart"/>
      <w:r w:rsidRPr="00FC4132">
        <w:t>a number of</w:t>
      </w:r>
      <w:proofErr w:type="gramEnd"/>
      <w:r w:rsidRPr="00FC4132">
        <w:t xml:space="preserve"> high-growth markets</w:t>
      </w:r>
      <w:r w:rsidR="00AA77E1">
        <w:t xml:space="preserve"> in our region</w:t>
      </w:r>
      <w:r w:rsidRPr="00FC4132">
        <w:t>. </w:t>
      </w:r>
    </w:p>
    <w:p w14:paraId="02363579" w14:textId="165A6B1C" w:rsidR="00FC4132" w:rsidRPr="00FC4132" w:rsidRDefault="00FC4132" w:rsidP="00FC4132">
      <w:r w:rsidRPr="00FC4132">
        <w:t xml:space="preserve">Nevertheless, </w:t>
      </w:r>
      <w:r w:rsidR="00B32AE6">
        <w:t xml:space="preserve">global </w:t>
      </w:r>
      <w:r w:rsidRPr="00FC4132">
        <w:t xml:space="preserve">economic headwinds </w:t>
      </w:r>
      <w:proofErr w:type="gramStart"/>
      <w:r w:rsidRPr="00FC4132">
        <w:t>remain</w:t>
      </w:r>
      <w:proofErr w:type="gramEnd"/>
      <w:r w:rsidRPr="00FC4132">
        <w:t xml:space="preserve"> and </w:t>
      </w:r>
      <w:r w:rsidR="00AE51D3">
        <w:t xml:space="preserve">the </w:t>
      </w:r>
      <w:r w:rsidRPr="00FC4132">
        <w:t>persisten</w:t>
      </w:r>
      <w:r w:rsidR="00AE51D3">
        <w:t>ce of elevated</w:t>
      </w:r>
      <w:r w:rsidRPr="00FC4132">
        <w:t xml:space="preserve"> inflation has led to higher travel costs and tighter household budgets</w:t>
      </w:r>
      <w:r w:rsidR="00AE51D3">
        <w:t xml:space="preserve"> in some economies</w:t>
      </w:r>
      <w:r w:rsidRPr="00FC4132">
        <w:t>. Global efforts to combat climate change and reduce carbon emission</w:t>
      </w:r>
      <w:r w:rsidR="00196532">
        <w:t>s</w:t>
      </w:r>
      <w:r w:rsidRPr="00FC4132">
        <w:t xml:space="preserve"> will also affect inbound arrivals to Australia increasingly over time. </w:t>
      </w:r>
      <w:r w:rsidR="00196532">
        <w:t>N</w:t>
      </w:r>
      <w:r w:rsidRPr="00FC4132">
        <w:t xml:space="preserve">egative consumer sentiment towards long-haul flights is </w:t>
      </w:r>
      <w:r w:rsidR="005E2E7F">
        <w:t>expected</w:t>
      </w:r>
      <w:r w:rsidRPr="00FC4132">
        <w:t xml:space="preserve"> to affect growth in arrivals from Europe</w:t>
      </w:r>
      <w:r w:rsidR="00A138A0">
        <w:t>,</w:t>
      </w:r>
      <w:r w:rsidR="005E2E7F">
        <w:t xml:space="preserve"> and regulatory </w:t>
      </w:r>
      <w:r w:rsidR="00DA2855">
        <w:t xml:space="preserve">and </w:t>
      </w:r>
      <w:r w:rsidR="005E2E7F">
        <w:t xml:space="preserve">reporting requirements </w:t>
      </w:r>
      <w:r w:rsidR="00DA2855">
        <w:t xml:space="preserve">for businesses </w:t>
      </w:r>
      <w:r w:rsidR="005E2E7F">
        <w:t>are expected to affect growth in international business travel</w:t>
      </w:r>
      <w:r w:rsidRPr="00FC4132">
        <w:t xml:space="preserve">. The forecasts do not include </w:t>
      </w:r>
      <w:r w:rsidR="00100F1E">
        <w:t>any</w:t>
      </w:r>
      <w:r w:rsidRPr="00FC4132">
        <w:t xml:space="preserve"> estimated impact </w:t>
      </w:r>
      <w:r w:rsidR="00100F1E">
        <w:t>from major</w:t>
      </w:r>
      <w:r w:rsidRPr="00FC4132">
        <w:t xml:space="preserve"> </w:t>
      </w:r>
      <w:r w:rsidR="00100F1E">
        <w:t>changes to</w:t>
      </w:r>
      <w:r w:rsidR="00204335">
        <w:t xml:space="preserve"> policies or</w:t>
      </w:r>
      <w:r w:rsidRPr="00FC4132">
        <w:t xml:space="preserve"> regulation</w:t>
      </w:r>
      <w:r w:rsidR="00100F1E">
        <w:t>s</w:t>
      </w:r>
      <w:r w:rsidRPr="00FC4132">
        <w:t xml:space="preserve"> </w:t>
      </w:r>
      <w:r w:rsidR="00C12E75">
        <w:t xml:space="preserve">on </w:t>
      </w:r>
      <w:r w:rsidR="00C12E75" w:rsidRPr="00FC4132">
        <w:t>the aviation industry</w:t>
      </w:r>
      <w:r w:rsidRPr="00FC4132">
        <w:t>. </w:t>
      </w:r>
    </w:p>
    <w:p w14:paraId="0EF6C67C" w14:textId="77777777" w:rsidR="00FF5291" w:rsidRDefault="00FF5291" w:rsidP="00FF5291">
      <w:pPr>
        <w:rPr>
          <w:rFonts w:eastAsia="Verdana" w:cs="Times New Roman"/>
          <w:color w:val="000000"/>
          <w:lang w:eastAsia="zh-CN"/>
        </w:rPr>
      </w:pPr>
      <w:r>
        <w:rPr>
          <w:rFonts w:eastAsia="Verdana" w:cs="Times New Roman"/>
          <w:color w:val="000000"/>
          <w:lang w:eastAsia="zh-CN"/>
        </w:rPr>
        <w:t>Risks that could affect the speed of growth in international travel to Australia include:</w:t>
      </w:r>
    </w:p>
    <w:p w14:paraId="2C293999" w14:textId="2D6E71B7" w:rsidR="00FF5291" w:rsidRDefault="00D3576F" w:rsidP="005C0D7C">
      <w:pPr>
        <w:pStyle w:val="ListParagraph"/>
        <w:numPr>
          <w:ilvl w:val="0"/>
          <w:numId w:val="37"/>
        </w:numPr>
        <w:ind w:left="714" w:hanging="357"/>
        <w:contextualSpacing w:val="0"/>
        <w:rPr>
          <w:rFonts w:eastAsia="Verdana" w:cs="Times New Roman"/>
          <w:color w:val="000000"/>
          <w:lang w:eastAsia="zh-CN"/>
        </w:rPr>
      </w:pPr>
      <w:r>
        <w:rPr>
          <w:rFonts w:eastAsia="Verdana" w:cs="Times New Roman"/>
          <w:color w:val="000000"/>
          <w:lang w:eastAsia="zh-CN"/>
        </w:rPr>
        <w:t>A prolonged</w:t>
      </w:r>
      <w:r w:rsidR="00FF5291">
        <w:rPr>
          <w:rFonts w:eastAsia="Verdana" w:cs="Times New Roman"/>
          <w:color w:val="000000"/>
          <w:lang w:eastAsia="zh-CN"/>
        </w:rPr>
        <w:t xml:space="preserve"> weak global economic outlook could see slower than expected arrivals growth, particularly from western markets – this reflects below trend global growth expectations combined with high inflation, high interest rates and cost-of-living pressures in several economies</w:t>
      </w:r>
      <w:r w:rsidR="00043F24">
        <w:rPr>
          <w:rFonts w:eastAsia="Verdana" w:cs="Times New Roman"/>
          <w:color w:val="000000"/>
          <w:lang w:eastAsia="zh-CN"/>
        </w:rPr>
        <w:t>, with a larger impact on travel more likely the longer the weak</w:t>
      </w:r>
      <w:r w:rsidR="00C334B4">
        <w:rPr>
          <w:rFonts w:eastAsia="Verdana" w:cs="Times New Roman"/>
          <w:color w:val="000000"/>
          <w:lang w:eastAsia="zh-CN"/>
        </w:rPr>
        <w:t xml:space="preserve">ness </w:t>
      </w:r>
      <w:proofErr w:type="gramStart"/>
      <w:r w:rsidR="00C334B4">
        <w:rPr>
          <w:rFonts w:eastAsia="Verdana" w:cs="Times New Roman"/>
          <w:color w:val="000000"/>
          <w:lang w:eastAsia="zh-CN"/>
        </w:rPr>
        <w:t>persists</w:t>
      </w:r>
      <w:proofErr w:type="gramEnd"/>
    </w:p>
    <w:p w14:paraId="44935F0D" w14:textId="77777777" w:rsidR="00FF5291" w:rsidRDefault="00FF5291" w:rsidP="005C0D7C">
      <w:pPr>
        <w:pStyle w:val="ListParagraph"/>
        <w:numPr>
          <w:ilvl w:val="0"/>
          <w:numId w:val="37"/>
        </w:numPr>
        <w:ind w:left="714" w:hanging="357"/>
        <w:contextualSpacing w:val="0"/>
        <w:rPr>
          <w:rFonts w:eastAsia="Verdana" w:cs="Times New Roman"/>
          <w:color w:val="000000"/>
          <w:lang w:eastAsia="zh-CN"/>
        </w:rPr>
      </w:pPr>
      <w:r>
        <w:rPr>
          <w:rFonts w:eastAsia="Verdana" w:cs="Times New Roman"/>
          <w:color w:val="000000"/>
          <w:lang w:eastAsia="zh-CN"/>
        </w:rPr>
        <w:t xml:space="preserve">On the other hand, Australia’s increasing connections with several high growth economies could see stronger than anticipated growth in arrivals – this reflects the ongoing growth in aviation routes connecting Australian and Southeast Asian cities, as well as strong economic growth prospects for the region and for </w:t>
      </w:r>
      <w:proofErr w:type="gramStart"/>
      <w:r>
        <w:rPr>
          <w:rFonts w:eastAsia="Verdana" w:cs="Times New Roman"/>
          <w:color w:val="000000"/>
          <w:lang w:eastAsia="zh-CN"/>
        </w:rPr>
        <w:t>India</w:t>
      </w:r>
      <w:proofErr w:type="gramEnd"/>
    </w:p>
    <w:p w14:paraId="64B23F9A" w14:textId="2302706A" w:rsidR="00FF5291" w:rsidRDefault="007642F4" w:rsidP="005C0D7C">
      <w:pPr>
        <w:pStyle w:val="ListParagraph"/>
        <w:numPr>
          <w:ilvl w:val="0"/>
          <w:numId w:val="37"/>
        </w:numPr>
        <w:ind w:left="714" w:hanging="357"/>
        <w:contextualSpacing w:val="0"/>
        <w:rPr>
          <w:rFonts w:eastAsia="Verdana" w:cs="Times New Roman"/>
          <w:color w:val="000000"/>
          <w:lang w:eastAsia="zh-CN"/>
        </w:rPr>
      </w:pPr>
      <w:r>
        <w:rPr>
          <w:rFonts w:eastAsia="Verdana" w:cs="Times New Roman"/>
          <w:color w:val="000000"/>
          <w:lang w:eastAsia="zh-CN"/>
        </w:rPr>
        <w:t xml:space="preserve">As one of our largest markets </w:t>
      </w:r>
      <w:proofErr w:type="gramStart"/>
      <w:r w:rsidR="006F47C1">
        <w:rPr>
          <w:rFonts w:eastAsia="Verdana" w:cs="Times New Roman"/>
          <w:color w:val="000000"/>
          <w:lang w:eastAsia="zh-CN"/>
        </w:rPr>
        <w:t>pre-pandemic</w:t>
      </w:r>
      <w:proofErr w:type="gramEnd"/>
      <w:r>
        <w:rPr>
          <w:rFonts w:eastAsia="Verdana" w:cs="Times New Roman"/>
          <w:color w:val="000000"/>
          <w:lang w:eastAsia="zh-CN"/>
        </w:rPr>
        <w:t>, t</w:t>
      </w:r>
      <w:r w:rsidR="00FF5291">
        <w:rPr>
          <w:rFonts w:eastAsia="Verdana" w:cs="Times New Roman"/>
          <w:color w:val="000000"/>
          <w:lang w:eastAsia="zh-CN"/>
        </w:rPr>
        <w:t xml:space="preserve">he rate of return in Chinese arrivals to Australia has an </w:t>
      </w:r>
      <w:r w:rsidR="00C334B4">
        <w:rPr>
          <w:rFonts w:eastAsia="Verdana" w:cs="Times New Roman"/>
          <w:color w:val="000000"/>
          <w:lang w:eastAsia="zh-CN"/>
        </w:rPr>
        <w:t xml:space="preserve">obvious </w:t>
      </w:r>
      <w:r w:rsidR="00FF5291">
        <w:rPr>
          <w:rFonts w:eastAsia="Verdana" w:cs="Times New Roman"/>
          <w:color w:val="000000"/>
          <w:lang w:eastAsia="zh-CN"/>
        </w:rPr>
        <w:t>impact on the overall rate of recovery – there are reasons to consider that growth would be faster or slower than is expected in the forecasts presented here</w:t>
      </w:r>
      <w:r w:rsidR="00152308">
        <w:rPr>
          <w:rFonts w:eastAsia="Verdana" w:cs="Times New Roman"/>
          <w:color w:val="000000"/>
          <w:lang w:eastAsia="zh-CN"/>
        </w:rPr>
        <w:t>,</w:t>
      </w:r>
      <w:r w:rsidR="004E0566">
        <w:rPr>
          <w:rFonts w:eastAsia="Verdana" w:cs="Times New Roman"/>
          <w:color w:val="000000"/>
          <w:lang w:eastAsia="zh-CN"/>
        </w:rPr>
        <w:t xml:space="preserve"> given it is still less than a year since the Chinese border reopened</w:t>
      </w:r>
    </w:p>
    <w:p w14:paraId="253ED488" w14:textId="5DD716AC" w:rsidR="00FF5291" w:rsidRDefault="00FF5291" w:rsidP="005C0D7C">
      <w:pPr>
        <w:pStyle w:val="ListParagraph"/>
        <w:numPr>
          <w:ilvl w:val="0"/>
          <w:numId w:val="37"/>
        </w:numPr>
        <w:ind w:left="714" w:hanging="357"/>
        <w:contextualSpacing w:val="0"/>
        <w:rPr>
          <w:rFonts w:eastAsia="Verdana" w:cs="Times New Roman"/>
          <w:color w:val="000000"/>
          <w:lang w:eastAsia="zh-CN"/>
        </w:rPr>
      </w:pPr>
      <w:r>
        <w:rPr>
          <w:rFonts w:eastAsia="Verdana" w:cs="Times New Roman"/>
          <w:color w:val="000000"/>
          <w:lang w:eastAsia="zh-CN"/>
        </w:rPr>
        <w:t>A larger than expected impact from efforts</w:t>
      </w:r>
      <w:r w:rsidR="004E0566">
        <w:rPr>
          <w:rFonts w:eastAsia="Verdana" w:cs="Times New Roman"/>
          <w:color w:val="000000"/>
          <w:lang w:eastAsia="zh-CN"/>
        </w:rPr>
        <w:t>, regulatory or industry driven,</w:t>
      </w:r>
      <w:r>
        <w:rPr>
          <w:rFonts w:eastAsia="Verdana" w:cs="Times New Roman"/>
          <w:color w:val="000000"/>
          <w:lang w:eastAsia="zh-CN"/>
        </w:rPr>
        <w:t xml:space="preserve"> to reduce carbon emissions in aviation</w:t>
      </w:r>
      <w:r w:rsidR="004879FE">
        <w:rPr>
          <w:rFonts w:eastAsia="Verdana" w:cs="Times New Roman"/>
          <w:color w:val="000000"/>
          <w:lang w:eastAsia="zh-CN"/>
        </w:rPr>
        <w:t>,</w:t>
      </w:r>
      <w:r>
        <w:rPr>
          <w:rFonts w:eastAsia="Verdana" w:cs="Times New Roman"/>
          <w:color w:val="000000"/>
          <w:lang w:eastAsia="zh-CN"/>
        </w:rPr>
        <w:t xml:space="preserve"> and faster </w:t>
      </w:r>
      <w:r w:rsidR="00CD0D70">
        <w:rPr>
          <w:rFonts w:eastAsia="Times New Roman"/>
        </w:rPr>
        <w:t xml:space="preserve">shift in consumer preferences regarding </w:t>
      </w:r>
      <w:r>
        <w:rPr>
          <w:rFonts w:eastAsia="Verdana" w:cs="Times New Roman"/>
          <w:color w:val="000000"/>
          <w:lang w:eastAsia="zh-CN"/>
        </w:rPr>
        <w:t xml:space="preserve">long-haul </w:t>
      </w:r>
      <w:proofErr w:type="gramStart"/>
      <w:r>
        <w:rPr>
          <w:rFonts w:eastAsia="Verdana" w:cs="Times New Roman"/>
          <w:color w:val="000000"/>
          <w:lang w:eastAsia="zh-CN"/>
        </w:rPr>
        <w:t>flights</w:t>
      </w:r>
      <w:proofErr w:type="gramEnd"/>
      <w:r w:rsidR="001B7CC6">
        <w:rPr>
          <w:rFonts w:eastAsia="Verdana" w:cs="Times New Roman"/>
          <w:color w:val="000000"/>
          <w:lang w:eastAsia="zh-CN"/>
        </w:rPr>
        <w:t xml:space="preserve"> </w:t>
      </w:r>
    </w:p>
    <w:p w14:paraId="766C3A39" w14:textId="43AD20C9" w:rsidR="00FF5291" w:rsidRDefault="00FF5291" w:rsidP="005C0D7C">
      <w:pPr>
        <w:pStyle w:val="ListParagraph"/>
        <w:numPr>
          <w:ilvl w:val="0"/>
          <w:numId w:val="37"/>
        </w:numPr>
        <w:ind w:left="714" w:hanging="357"/>
        <w:contextualSpacing w:val="0"/>
        <w:rPr>
          <w:rFonts w:eastAsia="Verdana" w:cs="Times New Roman"/>
          <w:color w:val="000000"/>
          <w:lang w:eastAsia="zh-CN"/>
        </w:rPr>
      </w:pPr>
      <w:r>
        <w:rPr>
          <w:rFonts w:eastAsia="Verdana" w:cs="Times New Roman"/>
          <w:color w:val="000000"/>
          <w:lang w:eastAsia="zh-CN"/>
        </w:rPr>
        <w:t>Significantly greater than expected cost pressures facing airlines as they increase capacity, including fuel costs, which could lead to slow</w:t>
      </w:r>
      <w:r w:rsidR="004F62DD">
        <w:rPr>
          <w:rFonts w:eastAsia="Verdana" w:cs="Times New Roman"/>
          <w:color w:val="000000"/>
          <w:lang w:eastAsia="zh-CN"/>
        </w:rPr>
        <w:t>er</w:t>
      </w:r>
      <w:r>
        <w:rPr>
          <w:rFonts w:eastAsia="Verdana" w:cs="Times New Roman"/>
          <w:color w:val="000000"/>
          <w:lang w:eastAsia="zh-CN"/>
        </w:rPr>
        <w:t xml:space="preserve"> growth in routes and higher </w:t>
      </w:r>
      <w:proofErr w:type="gramStart"/>
      <w:r>
        <w:rPr>
          <w:rFonts w:eastAsia="Verdana" w:cs="Times New Roman"/>
          <w:color w:val="000000"/>
          <w:lang w:eastAsia="zh-CN"/>
        </w:rPr>
        <w:t>airfares</w:t>
      </w:r>
      <w:proofErr w:type="gramEnd"/>
    </w:p>
    <w:p w14:paraId="31028E3A" w14:textId="77777777" w:rsidR="00FF5291" w:rsidRDefault="00FF5291" w:rsidP="005C0D7C">
      <w:pPr>
        <w:pStyle w:val="ListParagraph"/>
        <w:numPr>
          <w:ilvl w:val="0"/>
          <w:numId w:val="37"/>
        </w:numPr>
        <w:ind w:left="714" w:hanging="357"/>
        <w:contextualSpacing w:val="0"/>
        <w:rPr>
          <w:rFonts w:eastAsia="Verdana" w:cs="Times New Roman"/>
          <w:color w:val="000000"/>
          <w:lang w:eastAsia="zh-CN"/>
        </w:rPr>
      </w:pPr>
      <w:r>
        <w:rPr>
          <w:rFonts w:eastAsia="Verdana" w:cs="Times New Roman"/>
          <w:color w:val="000000"/>
          <w:lang w:eastAsia="zh-CN"/>
        </w:rPr>
        <w:t>The risk of intensified global conflict that results in broad disruptions to air travel.</w:t>
      </w:r>
    </w:p>
    <w:p w14:paraId="4D50B8CD" w14:textId="77777777" w:rsidR="005C0D7C" w:rsidRDefault="005C0D7C">
      <w:pPr>
        <w:spacing w:before="0" w:after="160" w:line="259" w:lineRule="auto"/>
        <w:rPr>
          <w:bCs/>
          <w:color w:val="2E1A47" w:themeColor="text2"/>
          <w:sz w:val="28"/>
          <w:szCs w:val="32"/>
        </w:rPr>
      </w:pPr>
      <w:r>
        <w:br w:type="page"/>
      </w:r>
    </w:p>
    <w:p w14:paraId="0A5F92D0" w14:textId="509A7507" w:rsidR="00332006" w:rsidRDefault="00D46F64" w:rsidP="00CF2839">
      <w:pPr>
        <w:pStyle w:val="Heading3"/>
      </w:pPr>
      <w:bookmarkStart w:id="44" w:name="_Toc150846170"/>
      <w:r>
        <w:lastRenderedPageBreak/>
        <w:t>A</w:t>
      </w:r>
      <w:r w:rsidR="004A033D">
        <w:t>rrivals by source m</w:t>
      </w:r>
      <w:r w:rsidR="00332006">
        <w:t>arket</w:t>
      </w:r>
      <w:bookmarkEnd w:id="44"/>
    </w:p>
    <w:p w14:paraId="7C053142" w14:textId="5D679E36" w:rsidR="00B45CF8" w:rsidRDefault="0050322C" w:rsidP="00E63017">
      <w:r>
        <w:t xml:space="preserve">The pace </w:t>
      </w:r>
      <w:r w:rsidR="00E63017">
        <w:t xml:space="preserve">of recovery </w:t>
      </w:r>
      <w:r>
        <w:t xml:space="preserve">has varied </w:t>
      </w:r>
      <w:r w:rsidR="003F19B4">
        <w:t>across</w:t>
      </w:r>
      <w:r w:rsidR="00E63017">
        <w:t xml:space="preserve"> our leading international source markets</w:t>
      </w:r>
      <w:r w:rsidR="00E60959">
        <w:t xml:space="preserve"> to date</w:t>
      </w:r>
      <w:r w:rsidR="00683E10">
        <w:t xml:space="preserve">, with key markets in </w:t>
      </w:r>
      <w:r w:rsidR="00BC3A2D">
        <w:t>S</w:t>
      </w:r>
      <w:r w:rsidR="00683E10">
        <w:t xml:space="preserve">outh and </w:t>
      </w:r>
      <w:r w:rsidR="00BC3A2D">
        <w:t>S</w:t>
      </w:r>
      <w:r w:rsidR="00683E10">
        <w:t>outheast Asia picking up the fastest</w:t>
      </w:r>
      <w:r w:rsidR="00E60959">
        <w:t xml:space="preserve"> (Figure</w:t>
      </w:r>
      <w:r w:rsidR="00B41144">
        <w:t xml:space="preserve"> </w:t>
      </w:r>
      <w:r w:rsidR="001552FD">
        <w:t>3</w:t>
      </w:r>
      <w:r w:rsidR="00E60959">
        <w:t>)</w:t>
      </w:r>
      <w:r w:rsidR="00E63017">
        <w:t xml:space="preserve">. </w:t>
      </w:r>
      <w:r w:rsidR="006D3418">
        <w:t>Vietnam</w:t>
      </w:r>
      <w:r w:rsidR="00D54FC6">
        <w:t xml:space="preserve">, Thailand, the </w:t>
      </w:r>
      <w:r w:rsidR="00155E60">
        <w:t>Philippines,</w:t>
      </w:r>
      <w:r w:rsidR="00D54FC6">
        <w:t xml:space="preserve"> and India</w:t>
      </w:r>
      <w:r w:rsidR="00E63017">
        <w:t xml:space="preserve"> are </w:t>
      </w:r>
      <w:r w:rsidR="005A51EA">
        <w:t xml:space="preserve">the source markets that have </w:t>
      </w:r>
      <w:r w:rsidR="00E63017">
        <w:t>recover</w:t>
      </w:r>
      <w:r w:rsidR="005A51EA">
        <w:t>ed</w:t>
      </w:r>
      <w:r w:rsidR="00E63017">
        <w:t xml:space="preserve"> </w:t>
      </w:r>
      <w:r w:rsidR="005A51EA">
        <w:t xml:space="preserve">the </w:t>
      </w:r>
      <w:r w:rsidR="00E63017">
        <w:t>quick</w:t>
      </w:r>
      <w:r w:rsidR="005A51EA">
        <w:t xml:space="preserve">est and </w:t>
      </w:r>
      <w:r w:rsidR="00D54FC6">
        <w:t>are expected to</w:t>
      </w:r>
      <w:r w:rsidR="00075A5B">
        <w:t xml:space="preserve"> </w:t>
      </w:r>
      <w:r w:rsidR="00D54FC6">
        <w:t>surpass</w:t>
      </w:r>
      <w:r w:rsidR="00075A5B">
        <w:t xml:space="preserve"> the</w:t>
      </w:r>
      <w:r w:rsidR="00155E60">
        <w:t>ir</w:t>
      </w:r>
      <w:r w:rsidR="00075A5B">
        <w:t xml:space="preserve"> pre-pandemic number of arrivals this year (in 2023</w:t>
      </w:r>
      <w:r w:rsidR="00FA29B1">
        <w:t>)</w:t>
      </w:r>
      <w:r w:rsidR="00E63017">
        <w:t xml:space="preserve">. </w:t>
      </w:r>
      <w:r w:rsidR="00284081">
        <w:t>South Korea</w:t>
      </w:r>
      <w:r w:rsidR="002C78E6">
        <w:t xml:space="preserve"> </w:t>
      </w:r>
      <w:r w:rsidR="00214EEF">
        <w:t xml:space="preserve">and </w:t>
      </w:r>
      <w:r w:rsidR="00284081">
        <w:t xml:space="preserve">Indonesia </w:t>
      </w:r>
      <w:r w:rsidR="00096302">
        <w:t xml:space="preserve">have </w:t>
      </w:r>
      <w:r w:rsidR="00D54FC6">
        <w:t xml:space="preserve">also </w:t>
      </w:r>
      <w:r w:rsidR="00EA09A4">
        <w:t xml:space="preserve">recovered relatively </w:t>
      </w:r>
      <w:r w:rsidR="005B5AFA">
        <w:t>quickly</w:t>
      </w:r>
      <w:r w:rsidR="00F31A93">
        <w:t>,</w:t>
      </w:r>
      <w:r w:rsidR="00224895">
        <w:t xml:space="preserve"> with a full recovery expected in 2024 followed by ongoing</w:t>
      </w:r>
      <w:r w:rsidR="001C7545">
        <w:t xml:space="preserve"> solid </w:t>
      </w:r>
      <w:r w:rsidR="00EA09A4">
        <w:t>growth</w:t>
      </w:r>
      <w:r w:rsidR="00655050">
        <w:t xml:space="preserve">. </w:t>
      </w:r>
    </w:p>
    <w:p w14:paraId="1E87817E" w14:textId="1D2116CB" w:rsidR="00F643E9" w:rsidRDefault="00655050" w:rsidP="00A453F9">
      <w:pPr>
        <w:spacing w:line="300" w:lineRule="atLeast"/>
      </w:pPr>
      <w:r>
        <w:t xml:space="preserve">A larger group of countries are </w:t>
      </w:r>
      <w:r w:rsidR="00457381">
        <w:t xml:space="preserve">then </w:t>
      </w:r>
      <w:r>
        <w:t xml:space="preserve">expected to </w:t>
      </w:r>
      <w:r w:rsidR="002B1E24">
        <w:t>surpass their</w:t>
      </w:r>
      <w:r w:rsidR="00457381">
        <w:t xml:space="preserve"> p</w:t>
      </w:r>
      <w:r>
        <w:t>re-pandemic</w:t>
      </w:r>
      <w:r w:rsidR="002B1E24">
        <w:t xml:space="preserve"> levels in 2025;</w:t>
      </w:r>
      <w:r w:rsidR="00CB0277">
        <w:t xml:space="preserve"> these include</w:t>
      </w:r>
      <w:r w:rsidR="009D2C06">
        <w:t xml:space="preserve"> </w:t>
      </w:r>
      <w:r w:rsidR="00A125B4">
        <w:t xml:space="preserve">New Zealand, </w:t>
      </w:r>
      <w:r w:rsidR="009D2C06">
        <w:t xml:space="preserve">China, Japan, </w:t>
      </w:r>
      <w:r w:rsidR="005B3BE7">
        <w:t xml:space="preserve">Singapore, the United States, </w:t>
      </w:r>
      <w:r w:rsidR="00DD7620">
        <w:t xml:space="preserve">Canada, </w:t>
      </w:r>
      <w:r w:rsidR="005B3BE7">
        <w:t xml:space="preserve">the United </w:t>
      </w:r>
      <w:r w:rsidR="00A90ABC">
        <w:t>Kingdom,</w:t>
      </w:r>
      <w:r w:rsidR="00DD7620">
        <w:t xml:space="preserve"> </w:t>
      </w:r>
      <w:r w:rsidR="00136412">
        <w:t>and Italy</w:t>
      </w:r>
      <w:r w:rsidR="002C78E6">
        <w:t>.</w:t>
      </w:r>
      <w:r w:rsidR="001C7545">
        <w:t xml:space="preserve"> </w:t>
      </w:r>
      <w:r w:rsidR="004C7050">
        <w:t>Some</w:t>
      </w:r>
      <w:r w:rsidR="008F2812">
        <w:t xml:space="preserve"> European markets</w:t>
      </w:r>
      <w:r w:rsidR="00DD5DBF">
        <w:t xml:space="preserve">, as well as </w:t>
      </w:r>
      <w:r w:rsidR="005A3FF8">
        <w:t>Hong Kong and Malaysia</w:t>
      </w:r>
      <w:r w:rsidR="00B45CF8">
        <w:t>,</w:t>
      </w:r>
      <w:r w:rsidR="005A3FF8">
        <w:t xml:space="preserve"> have been slower to recover to date and are forecast to take longer to return to their pre-pandemic levels</w:t>
      </w:r>
      <w:r w:rsidR="006D6FF6">
        <w:t xml:space="preserve"> than </w:t>
      </w:r>
      <w:r w:rsidR="00400A83">
        <w:t>the</w:t>
      </w:r>
      <w:r w:rsidR="006D6FF6">
        <w:t xml:space="preserve"> other market</w:t>
      </w:r>
      <w:r w:rsidR="00400A83">
        <w:t>s</w:t>
      </w:r>
      <w:r w:rsidR="005A3FF8">
        <w:t>.</w:t>
      </w:r>
      <w:r w:rsidR="00E60959">
        <w:t xml:space="preserve"> </w:t>
      </w:r>
      <w:r w:rsidR="009F4272">
        <w:t xml:space="preserve">The pace of growth is </w:t>
      </w:r>
      <w:r w:rsidR="005B3576">
        <w:t>forecast to remain varied</w:t>
      </w:r>
      <w:r w:rsidR="008D5D71">
        <w:t xml:space="preserve"> </w:t>
      </w:r>
      <w:r w:rsidR="009F4272">
        <w:t>across markets</w:t>
      </w:r>
      <w:r w:rsidR="005B3576">
        <w:t xml:space="preserve"> over the next 5 years</w:t>
      </w:r>
      <w:r w:rsidR="009F4272">
        <w:t>.</w:t>
      </w:r>
      <w:r w:rsidR="0051298B">
        <w:t xml:space="preserve"> As a result, </w:t>
      </w:r>
      <w:r w:rsidR="00012020">
        <w:t xml:space="preserve">the </w:t>
      </w:r>
      <w:r w:rsidR="00525E2C">
        <w:t xml:space="preserve">forecast </w:t>
      </w:r>
      <w:r w:rsidR="00AA3BBA">
        <w:t>number</w:t>
      </w:r>
      <w:r w:rsidR="00012020">
        <w:t xml:space="preserve"> of arrivals by market</w:t>
      </w:r>
      <w:r w:rsidR="00AA3BBA">
        <w:t xml:space="preserve"> in 2028</w:t>
      </w:r>
      <w:r w:rsidR="00012020">
        <w:t xml:space="preserve"> relative to its pre-</w:t>
      </w:r>
      <w:r w:rsidR="00AA3BBA">
        <w:t>pandemic</w:t>
      </w:r>
      <w:r w:rsidR="00012020">
        <w:t xml:space="preserve"> level</w:t>
      </w:r>
      <w:r w:rsidR="00AA3BBA">
        <w:t xml:space="preserve"> </w:t>
      </w:r>
      <w:r w:rsidR="002B284D">
        <w:t>ranges</w:t>
      </w:r>
      <w:r w:rsidR="00AA3BBA">
        <w:t xml:space="preserve"> from</w:t>
      </w:r>
      <w:r w:rsidR="002B284D">
        <w:t xml:space="preserve"> a high of</w:t>
      </w:r>
      <w:r w:rsidR="00AA3BBA">
        <w:t xml:space="preserve"> </w:t>
      </w:r>
      <w:r w:rsidR="00A5444F">
        <w:t>22</w:t>
      </w:r>
      <w:r w:rsidR="001D6315">
        <w:t>6</w:t>
      </w:r>
      <w:r w:rsidR="00A5444F">
        <w:t>%</w:t>
      </w:r>
      <w:r w:rsidR="00AA3BBA">
        <w:t xml:space="preserve"> </w:t>
      </w:r>
      <w:r w:rsidR="00A5444F">
        <w:t xml:space="preserve">for </w:t>
      </w:r>
      <w:r w:rsidR="0051298B">
        <w:t xml:space="preserve">Vietnam </w:t>
      </w:r>
      <w:r w:rsidR="00A5444F">
        <w:t>to just 10</w:t>
      </w:r>
      <w:r w:rsidR="00AC2DBB">
        <w:t>6</w:t>
      </w:r>
      <w:r w:rsidR="00A5444F">
        <w:t xml:space="preserve">% for </w:t>
      </w:r>
      <w:r w:rsidR="00AC2DBB">
        <w:t>Germany</w:t>
      </w:r>
      <w:r w:rsidR="00B41144">
        <w:t xml:space="preserve"> (Figure </w:t>
      </w:r>
      <w:r w:rsidR="007C0F49">
        <w:t>3</w:t>
      </w:r>
      <w:r w:rsidR="00B41144">
        <w:t>)</w:t>
      </w:r>
      <w:r w:rsidR="00A5444F">
        <w:t>.</w:t>
      </w:r>
      <w:r w:rsidR="00E53B2C">
        <w:t xml:space="preserve"> </w:t>
      </w:r>
    </w:p>
    <w:p w14:paraId="30636CE2" w14:textId="01DCF439" w:rsidR="007C0F49" w:rsidRDefault="007C0F49" w:rsidP="00A453F9">
      <w:pPr>
        <w:spacing w:before="360" w:after="0" w:line="300" w:lineRule="atLeast"/>
        <w:rPr>
          <w:rFonts w:eastAsia="Verdana" w:cs="Times New Roman"/>
          <w:color w:val="2E1A47" w:themeColor="text2"/>
        </w:rPr>
      </w:pPr>
      <w:r w:rsidRPr="00F13F57">
        <w:rPr>
          <w:rFonts w:eastAsia="Verdana" w:cs="Times New Roman"/>
          <w:b/>
          <w:bCs/>
          <w:color w:val="2E1A47" w:themeColor="text2"/>
        </w:rPr>
        <w:t xml:space="preserve">Figure </w:t>
      </w:r>
      <w:r>
        <w:rPr>
          <w:rFonts w:eastAsia="Verdana" w:cs="Times New Roman"/>
          <w:b/>
          <w:bCs/>
          <w:color w:val="2E1A47" w:themeColor="text2"/>
        </w:rPr>
        <w:t>3</w:t>
      </w:r>
      <w:r w:rsidRPr="00F13F57">
        <w:rPr>
          <w:rFonts w:eastAsia="Verdana" w:cs="Times New Roman"/>
          <w:b/>
          <w:bCs/>
          <w:color w:val="2E1A47" w:themeColor="text2"/>
        </w:rPr>
        <w:t>.</w:t>
      </w:r>
      <w:r w:rsidRPr="00F13F57">
        <w:rPr>
          <w:rFonts w:eastAsia="Verdana" w:cs="Times New Roman"/>
          <w:color w:val="2E1A47" w:themeColor="text2"/>
        </w:rPr>
        <w:t xml:space="preserve"> International </w:t>
      </w:r>
      <w:r>
        <w:rPr>
          <w:rFonts w:eastAsia="Verdana" w:cs="Times New Roman"/>
          <w:color w:val="2E1A47" w:themeColor="text2"/>
        </w:rPr>
        <w:t>visitor arrivals by source market in 2023 and 2028</w:t>
      </w:r>
      <w:r w:rsidR="0047775C">
        <w:rPr>
          <w:rFonts w:eastAsia="Verdana" w:cs="Times New Roman"/>
          <w:color w:val="2E1A47" w:themeColor="text2"/>
        </w:rPr>
        <w:t>, relative to 2019 level</w:t>
      </w:r>
      <w:r>
        <w:rPr>
          <w:rFonts w:eastAsia="Verdana" w:cs="Times New Roman"/>
          <w:color w:val="2E1A47" w:themeColor="text2"/>
        </w:rPr>
        <w:t xml:space="preserve">. </w:t>
      </w:r>
    </w:p>
    <w:p w14:paraId="3B629977" w14:textId="5B6A7211" w:rsidR="00A453F9" w:rsidRDefault="00AB086A" w:rsidP="00A453F9">
      <w:pPr>
        <w:spacing w:before="120" w:line="300" w:lineRule="atLeast"/>
      </w:pPr>
      <w:r w:rsidRPr="00AB086A">
        <w:rPr>
          <w:noProof/>
        </w:rPr>
        <w:drawing>
          <wp:inline distT="0" distB="0" distL="0" distR="0" wp14:anchorId="6C8FEA36" wp14:editId="580F86FF">
            <wp:extent cx="6329680" cy="3107690"/>
            <wp:effectExtent l="0" t="0" r="0" b="0"/>
            <wp:docPr id="877816374" name="Picture 877816374" descr="Figure 3 shows bar chart with a bar for each source market showing the level of arrivals forecast from that market in 2023, relative to its 2019 level. There is also a dash for each source market showing the level of arrivals forecast from that market in 2028, relative to its 201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16374" name="Picture 1" descr="Figure 3 shows bar chart with a bar for each source market showing the level of arrivals forecast from that market in 2023, relative to its 2019 level. There is also a dash for each source market showing the level of arrivals forecast from that market in 2028, relative to its 2019 lev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680" cy="3107690"/>
                    </a:xfrm>
                    <a:prstGeom prst="rect">
                      <a:avLst/>
                    </a:prstGeom>
                    <a:noFill/>
                    <a:ln>
                      <a:noFill/>
                    </a:ln>
                  </pic:spPr>
                </pic:pic>
              </a:graphicData>
            </a:graphic>
          </wp:inline>
        </w:drawing>
      </w:r>
    </w:p>
    <w:p w14:paraId="37EE106D" w14:textId="03F776B0" w:rsidR="00E775B4" w:rsidRDefault="0022711C" w:rsidP="00A453F9">
      <w:pPr>
        <w:spacing w:before="360" w:line="300" w:lineRule="atLeast"/>
      </w:pPr>
      <w:r>
        <w:t xml:space="preserve">The total number of international arrivals in 2028 is forecast to reach 12.1 million. This is </w:t>
      </w:r>
      <w:r w:rsidR="006A5048">
        <w:t xml:space="preserve">an increase </w:t>
      </w:r>
      <w:r w:rsidR="00EF0EDA">
        <w:t xml:space="preserve">of </w:t>
      </w:r>
      <w:r w:rsidR="00733D81">
        <w:t>4.</w:t>
      </w:r>
      <w:r w:rsidR="00FD4D7F">
        <w:t>8</w:t>
      </w:r>
      <w:r w:rsidR="00733D81">
        <w:t xml:space="preserve"> million visitors </w:t>
      </w:r>
      <w:r w:rsidR="00EF0EDA">
        <w:t>(</w:t>
      </w:r>
      <w:r w:rsidR="00733D81">
        <w:t>an increase of 6</w:t>
      </w:r>
      <w:r w:rsidR="00FD4D7F">
        <w:t>5</w:t>
      </w:r>
      <w:r w:rsidR="00733D81">
        <w:t>%</w:t>
      </w:r>
      <w:r w:rsidR="00EF0EDA">
        <w:t>)</w:t>
      </w:r>
      <w:r w:rsidR="001A7BE4">
        <w:t xml:space="preserve">, compared with </w:t>
      </w:r>
      <w:r w:rsidR="00EF0EDA">
        <w:t xml:space="preserve">the number of arrivals in </w:t>
      </w:r>
      <w:r w:rsidR="001A7BE4">
        <w:t>2023</w:t>
      </w:r>
      <w:r w:rsidR="00EF0EDA">
        <w:t xml:space="preserve"> (7.3 million)</w:t>
      </w:r>
      <w:r w:rsidR="001A7BE4">
        <w:t>.</w:t>
      </w:r>
      <w:r w:rsidR="005325BD">
        <w:t xml:space="preserve"> </w:t>
      </w:r>
    </w:p>
    <w:p w14:paraId="49EF2DB0" w14:textId="77777777" w:rsidR="003F5102" w:rsidRDefault="00F643E9" w:rsidP="009110B7">
      <w:pPr>
        <w:spacing w:before="360"/>
      </w:pPr>
      <w:r>
        <w:t xml:space="preserve">Over the full forecast horizon, the increase in arrivals from China </w:t>
      </w:r>
      <w:r w:rsidR="00652009">
        <w:t xml:space="preserve">is </w:t>
      </w:r>
      <w:r w:rsidR="006118F9">
        <w:t xml:space="preserve">expected to be </w:t>
      </w:r>
      <w:r w:rsidR="00652009">
        <w:t>substantially larger than for any other individual source market</w:t>
      </w:r>
      <w:r w:rsidR="00DF0C36">
        <w:t>. There are forecast to be</w:t>
      </w:r>
      <w:r w:rsidR="00652009">
        <w:t xml:space="preserve"> </w:t>
      </w:r>
      <w:r w:rsidR="00575476">
        <w:t>1.</w:t>
      </w:r>
      <w:r w:rsidR="009129D2">
        <w:t>3</w:t>
      </w:r>
      <w:r w:rsidR="00A022C8">
        <w:t> </w:t>
      </w:r>
      <w:r w:rsidR="00575476">
        <w:t>million additional arrivals</w:t>
      </w:r>
      <w:r w:rsidR="00DF0C36">
        <w:t xml:space="preserve"> from China</w:t>
      </w:r>
      <w:r w:rsidR="00575476">
        <w:t xml:space="preserve"> in 2028 compared with 2023</w:t>
      </w:r>
      <w:r w:rsidR="00DF0C36">
        <w:t xml:space="preserve">, accounting for </w:t>
      </w:r>
      <w:r w:rsidR="006C7F81">
        <w:t xml:space="preserve">more than one-quarter of the total increase </w:t>
      </w:r>
      <w:r w:rsidR="00AC6C14">
        <w:t>in</w:t>
      </w:r>
      <w:r w:rsidR="00DE5443">
        <w:t xml:space="preserve"> annual</w:t>
      </w:r>
      <w:r w:rsidR="00AC6C14">
        <w:t xml:space="preserve"> international arrivals </w:t>
      </w:r>
      <w:r w:rsidR="002758F8">
        <w:t>(Figure</w:t>
      </w:r>
      <w:r w:rsidR="005325BD">
        <w:t> </w:t>
      </w:r>
      <w:r w:rsidR="00513A60">
        <w:t>4</w:t>
      </w:r>
      <w:r w:rsidR="002758F8">
        <w:t>)</w:t>
      </w:r>
      <w:r w:rsidR="00D34737">
        <w:t xml:space="preserve">. </w:t>
      </w:r>
      <w:r w:rsidR="00ED4916">
        <w:t>Note that t</w:t>
      </w:r>
      <w:r w:rsidR="001226B9">
        <w:t>wo-thirds of th</w:t>
      </w:r>
      <w:r w:rsidR="00ED4916">
        <w:t>e</w:t>
      </w:r>
      <w:r w:rsidR="001226B9">
        <w:t xml:space="preserve"> increase </w:t>
      </w:r>
      <w:r w:rsidR="00ED4916">
        <w:t xml:space="preserve">in visitation from China over the period </w:t>
      </w:r>
      <w:r w:rsidR="001226B9">
        <w:t xml:space="preserve">reflects a return to the pre-pandemic level. </w:t>
      </w:r>
    </w:p>
    <w:p w14:paraId="6B84AC02" w14:textId="590BEB2E" w:rsidR="00D939BE" w:rsidRDefault="00D34737" w:rsidP="009110B7">
      <w:pPr>
        <w:spacing w:before="360"/>
      </w:pPr>
      <w:r>
        <w:lastRenderedPageBreak/>
        <w:t>There is also forecast to be a very large increase in the number of arrivals from the Southeast Asia</w:t>
      </w:r>
      <w:r w:rsidR="00B21132">
        <w:rPr>
          <w:rStyle w:val="FootnoteReference"/>
        </w:rPr>
        <w:footnoteReference w:id="4"/>
      </w:r>
      <w:r>
        <w:t xml:space="preserve"> region (</w:t>
      </w:r>
      <w:r w:rsidR="008A0036">
        <w:t>827</w:t>
      </w:r>
      <w:r w:rsidR="006A3352">
        <w:t>,</w:t>
      </w:r>
      <w:r w:rsidR="008A0036">
        <w:t>5</w:t>
      </w:r>
      <w:r w:rsidR="006A3352">
        <w:t>00</w:t>
      </w:r>
      <w:r w:rsidR="006520F0">
        <w:t>)</w:t>
      </w:r>
      <w:r w:rsidR="0093258E">
        <w:t>,</w:t>
      </w:r>
      <w:r w:rsidR="00D939BE">
        <w:t xml:space="preserve"> </w:t>
      </w:r>
      <w:r w:rsidR="002B1976">
        <w:t xml:space="preserve">with </w:t>
      </w:r>
      <w:r w:rsidR="001974A7">
        <w:t xml:space="preserve">a larger share </w:t>
      </w:r>
      <w:r w:rsidR="006405D4">
        <w:t xml:space="preserve">(two-thirds) </w:t>
      </w:r>
      <w:r w:rsidR="001974A7">
        <w:t xml:space="preserve">of this growth representing additional arrivals above the pre-pandemic level. </w:t>
      </w:r>
      <w:r w:rsidR="00727EC0">
        <w:t xml:space="preserve">From the current year to the end of the forecast period, there are expected to be large increases in arrivals </w:t>
      </w:r>
      <w:r w:rsidR="0093258E">
        <w:t>from</w:t>
      </w:r>
      <w:r w:rsidR="00D939BE">
        <w:t xml:space="preserve"> </w:t>
      </w:r>
      <w:r w:rsidR="00BB7E92">
        <w:t>New Zealand (3</w:t>
      </w:r>
      <w:r w:rsidR="00031B21">
        <w:t>76</w:t>
      </w:r>
      <w:r w:rsidR="00BB7E92">
        <w:t>,</w:t>
      </w:r>
      <w:r w:rsidR="00031B21">
        <w:t>4</w:t>
      </w:r>
      <w:r w:rsidR="00BB7E92">
        <w:t xml:space="preserve">00), </w:t>
      </w:r>
      <w:r w:rsidR="00251702">
        <w:t>the US (33</w:t>
      </w:r>
      <w:r w:rsidR="00031B21">
        <w:t>1</w:t>
      </w:r>
      <w:r w:rsidR="00251702">
        <w:t>,</w:t>
      </w:r>
      <w:r w:rsidR="00031B21">
        <w:t>5</w:t>
      </w:r>
      <w:r w:rsidR="00251702">
        <w:t xml:space="preserve">00), </w:t>
      </w:r>
      <w:r w:rsidR="00917E07">
        <w:t>Japan (</w:t>
      </w:r>
      <w:r w:rsidR="00BB7E92">
        <w:t>3</w:t>
      </w:r>
      <w:r w:rsidR="00031B21">
        <w:t>11</w:t>
      </w:r>
      <w:r w:rsidR="00917E07">
        <w:t>,</w:t>
      </w:r>
      <w:r w:rsidR="00031B21">
        <w:t>3</w:t>
      </w:r>
      <w:r w:rsidR="00917E07">
        <w:t xml:space="preserve">00) </w:t>
      </w:r>
      <w:r w:rsidR="00BF3DE4">
        <w:t xml:space="preserve">and </w:t>
      </w:r>
      <w:r w:rsidR="00917E07">
        <w:t>India (2</w:t>
      </w:r>
      <w:r w:rsidR="00A41A3F">
        <w:t>4</w:t>
      </w:r>
      <w:r w:rsidR="00DB55F8">
        <w:t>5</w:t>
      </w:r>
      <w:r w:rsidR="00917E07">
        <w:t>,</w:t>
      </w:r>
      <w:r w:rsidR="00DB55F8">
        <w:t>5</w:t>
      </w:r>
      <w:r w:rsidR="00917E07">
        <w:t>00)</w:t>
      </w:r>
      <w:r w:rsidR="00BF3DE4">
        <w:t>.</w:t>
      </w:r>
      <w:r w:rsidR="00917E07">
        <w:t xml:space="preserve"> </w:t>
      </w:r>
    </w:p>
    <w:p w14:paraId="101D7060" w14:textId="41FA09E3" w:rsidR="00513A60" w:rsidRDefault="00513A60" w:rsidP="000D5FA5">
      <w:pPr>
        <w:spacing w:line="300" w:lineRule="atLeast"/>
      </w:pPr>
      <w:r w:rsidRPr="00F13F57">
        <w:rPr>
          <w:rFonts w:eastAsia="Verdana" w:cs="Times New Roman"/>
          <w:b/>
          <w:bCs/>
          <w:color w:val="2E1A47" w:themeColor="text2"/>
        </w:rPr>
        <w:t xml:space="preserve">Figure </w:t>
      </w:r>
      <w:r>
        <w:rPr>
          <w:rFonts w:eastAsia="Verdana" w:cs="Times New Roman"/>
          <w:b/>
          <w:bCs/>
          <w:color w:val="2E1A47" w:themeColor="text2"/>
        </w:rPr>
        <w:t>4</w:t>
      </w:r>
      <w:r w:rsidRPr="00F13F57">
        <w:rPr>
          <w:rFonts w:eastAsia="Verdana" w:cs="Times New Roman"/>
          <w:b/>
          <w:bCs/>
          <w:color w:val="2E1A47" w:themeColor="text2"/>
        </w:rPr>
        <w:t>.</w:t>
      </w:r>
      <w:r w:rsidRPr="00F13F57">
        <w:rPr>
          <w:rFonts w:eastAsia="Verdana" w:cs="Times New Roman"/>
          <w:color w:val="2E1A47" w:themeColor="text2"/>
        </w:rPr>
        <w:t xml:space="preserve"> </w:t>
      </w:r>
      <w:r w:rsidR="0040535F">
        <w:rPr>
          <w:rFonts w:eastAsia="Verdana" w:cs="Times New Roman"/>
          <w:color w:val="2E1A47" w:themeColor="text2"/>
        </w:rPr>
        <w:t>Expected i</w:t>
      </w:r>
      <w:r w:rsidRPr="00F13F57">
        <w:rPr>
          <w:rFonts w:eastAsia="Verdana" w:cs="Times New Roman"/>
          <w:color w:val="2E1A47" w:themeColor="text2"/>
        </w:rPr>
        <w:t>n</w:t>
      </w:r>
      <w:r>
        <w:rPr>
          <w:rFonts w:eastAsia="Verdana" w:cs="Times New Roman"/>
          <w:color w:val="2E1A47" w:themeColor="text2"/>
        </w:rPr>
        <w:t>crease in in</w:t>
      </w:r>
      <w:r w:rsidRPr="00F13F57">
        <w:rPr>
          <w:rFonts w:eastAsia="Verdana" w:cs="Times New Roman"/>
          <w:color w:val="2E1A47" w:themeColor="text2"/>
        </w:rPr>
        <w:t xml:space="preserve">ternational </w:t>
      </w:r>
      <w:r>
        <w:rPr>
          <w:rFonts w:eastAsia="Verdana" w:cs="Times New Roman"/>
          <w:color w:val="2E1A47" w:themeColor="text2"/>
        </w:rPr>
        <w:t xml:space="preserve">visitor arrivals by source market </w:t>
      </w:r>
      <w:r w:rsidR="000E6349">
        <w:rPr>
          <w:rFonts w:eastAsia="Verdana" w:cs="Times New Roman"/>
          <w:color w:val="2E1A47" w:themeColor="text2"/>
        </w:rPr>
        <w:t xml:space="preserve">in </w:t>
      </w:r>
      <w:r>
        <w:rPr>
          <w:rFonts w:eastAsia="Verdana" w:cs="Times New Roman"/>
          <w:color w:val="2E1A47" w:themeColor="text2"/>
        </w:rPr>
        <w:t>2028</w:t>
      </w:r>
      <w:r w:rsidR="000E6349">
        <w:rPr>
          <w:rFonts w:eastAsia="Verdana" w:cs="Times New Roman"/>
          <w:color w:val="2E1A47" w:themeColor="text2"/>
        </w:rPr>
        <w:t xml:space="preserve"> compared to 2023 (current year) and compared to 2019 (pre-pandemic)</w:t>
      </w:r>
      <w:r>
        <w:rPr>
          <w:rFonts w:eastAsia="Verdana" w:cs="Times New Roman"/>
          <w:color w:val="2E1A47" w:themeColor="text2"/>
        </w:rPr>
        <w:t xml:space="preserve">.  </w:t>
      </w:r>
    </w:p>
    <w:p w14:paraId="6C17AD2B" w14:textId="305A2853" w:rsidR="00BF1ACA" w:rsidRDefault="000D5FA5" w:rsidP="000D5FA5">
      <w:pPr>
        <w:spacing w:line="300" w:lineRule="atLeast"/>
      </w:pPr>
      <w:r w:rsidRPr="006F3BFA">
        <w:rPr>
          <w:noProof/>
        </w:rPr>
        <w:drawing>
          <wp:inline distT="0" distB="0" distL="0" distR="0" wp14:anchorId="0DC9D059" wp14:editId="71A3B832">
            <wp:extent cx="6329680" cy="3383365"/>
            <wp:effectExtent l="0" t="0" r="0" b="7620"/>
            <wp:docPr id="1783702030" name="Picture 1783702030" descr="Figure 4 shows a bar chart with a bar for each source market showing the total increase in arrivals forecast from that market between 2023 and 2028. China has the largest increase of 1.3 million arrivals per year (220%), followed by Southeast Asia with an increase of 827,500 arrivals per year (67%) between 2023 and 2028.&#10;There is also a bar for each source market showing the total increase in arrivals forecast in 2028 relative to the pre-pandemic (2019)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02030" name="Picture 5" descr="Figure 4 shows a bar chart with a bar for each source market showing the total increase in arrivals forecast from that market between 2023 and 2028. China has the largest increase of 1.3 million arrivals per year (220%), followed by Southeast Asia with an increase of 827,500 arrivals per year (67%) between 2023 and 2028.&#10;There is also a bar for each source market showing the total increase in arrivals forecast in 2028 relative to the pre-pandemic (2019) year.&#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680" cy="3383365"/>
                    </a:xfrm>
                    <a:prstGeom prst="rect">
                      <a:avLst/>
                    </a:prstGeom>
                    <a:noFill/>
                    <a:ln>
                      <a:noFill/>
                    </a:ln>
                  </pic:spPr>
                </pic:pic>
              </a:graphicData>
            </a:graphic>
          </wp:inline>
        </w:drawing>
      </w:r>
    </w:p>
    <w:p w14:paraId="537CC2F7" w14:textId="19A39F97" w:rsidR="00F476FB" w:rsidRDefault="00F476FB" w:rsidP="000D5FA5">
      <w:pPr>
        <w:spacing w:line="300" w:lineRule="atLeast"/>
      </w:pPr>
      <w:r>
        <w:t xml:space="preserve">Details on </w:t>
      </w:r>
      <w:r w:rsidR="00252C55">
        <w:t xml:space="preserve">the forecasts of </w:t>
      </w:r>
      <w:r>
        <w:t>some</w:t>
      </w:r>
      <w:r w:rsidR="00252C55">
        <w:t xml:space="preserve"> individual markets are provided below.</w:t>
      </w:r>
    </w:p>
    <w:p w14:paraId="0FE32EB9" w14:textId="5F3ED1E9" w:rsidR="00865664" w:rsidRDefault="00865664" w:rsidP="00C306CB">
      <w:pPr>
        <w:pStyle w:val="Heading4"/>
        <w:spacing w:before="360"/>
        <w:rPr>
          <w:sz w:val="22"/>
          <w:szCs w:val="22"/>
        </w:rPr>
      </w:pPr>
      <w:r>
        <w:t xml:space="preserve">New Zealand     </w:t>
      </w:r>
    </w:p>
    <w:p w14:paraId="19842E00" w14:textId="73AAC4E3" w:rsidR="00865664" w:rsidRDefault="005E36AA" w:rsidP="00865664">
      <w:pPr>
        <w:rPr>
          <w:rFonts w:eastAsia="Verdana" w:cs="Times New Roman"/>
          <w:color w:val="000000"/>
        </w:rPr>
      </w:pPr>
      <w:r>
        <w:rPr>
          <w:rFonts w:eastAsia="Verdana" w:cs="Times New Roman"/>
          <w:color w:val="000000"/>
        </w:rPr>
        <w:t xml:space="preserve">New Zealand </w:t>
      </w:r>
      <w:r w:rsidR="00DF5A60">
        <w:rPr>
          <w:rFonts w:eastAsia="Verdana" w:cs="Times New Roman"/>
          <w:color w:val="000000"/>
        </w:rPr>
        <w:t>h</w:t>
      </w:r>
      <w:r>
        <w:rPr>
          <w:rFonts w:eastAsia="Verdana" w:cs="Times New Roman"/>
          <w:color w:val="000000"/>
        </w:rPr>
        <w:t xml:space="preserve">as been </w:t>
      </w:r>
      <w:r w:rsidR="00DF5A60">
        <w:rPr>
          <w:rFonts w:eastAsia="Verdana" w:cs="Times New Roman"/>
          <w:color w:val="000000"/>
        </w:rPr>
        <w:t>Australia’s largest source market over recent years and is expected to remain the largest individual market in</w:t>
      </w:r>
      <w:r w:rsidR="00CB4B26">
        <w:rPr>
          <w:rFonts w:eastAsia="Verdana" w:cs="Times New Roman"/>
          <w:color w:val="000000"/>
        </w:rPr>
        <w:t>bound market in 2023.</w:t>
      </w:r>
      <w:r w:rsidR="000A31B6">
        <w:rPr>
          <w:rFonts w:eastAsia="Verdana" w:cs="Times New Roman"/>
          <w:color w:val="000000"/>
        </w:rPr>
        <w:t xml:space="preserve"> This market rebounded strongly in 2022 and growth continued into 2023</w:t>
      </w:r>
      <w:r w:rsidR="00DF5A60">
        <w:rPr>
          <w:rFonts w:eastAsia="Verdana" w:cs="Times New Roman"/>
          <w:color w:val="000000"/>
        </w:rPr>
        <w:t xml:space="preserve"> </w:t>
      </w:r>
      <w:r w:rsidR="005C5898">
        <w:rPr>
          <w:rFonts w:eastAsia="Verdana" w:cs="Times New Roman"/>
          <w:color w:val="000000"/>
        </w:rPr>
        <w:t>thanks to t</w:t>
      </w:r>
      <w:r w:rsidR="00865664">
        <w:rPr>
          <w:rFonts w:eastAsia="Verdana" w:cs="Times New Roman"/>
          <w:color w:val="000000"/>
        </w:rPr>
        <w:t xml:space="preserve">he flexibility of trans-Tasman travel, short travel distances to Australia’s eastern seaboard, and the high </w:t>
      </w:r>
      <w:r w:rsidR="005C5898">
        <w:rPr>
          <w:rFonts w:eastAsia="Verdana" w:cs="Times New Roman"/>
          <w:color w:val="000000"/>
        </w:rPr>
        <w:t>share</w:t>
      </w:r>
      <w:r w:rsidR="00865664">
        <w:rPr>
          <w:rFonts w:eastAsia="Verdana" w:cs="Times New Roman"/>
          <w:color w:val="000000"/>
        </w:rPr>
        <w:t xml:space="preserve"> of </w:t>
      </w:r>
      <w:r w:rsidR="00706427">
        <w:rPr>
          <w:rFonts w:eastAsia="Verdana" w:cs="Times New Roman"/>
          <w:color w:val="000000"/>
        </w:rPr>
        <w:t xml:space="preserve">travel </w:t>
      </w:r>
      <w:r w:rsidR="007141BB">
        <w:rPr>
          <w:rFonts w:eastAsia="Verdana" w:cs="Times New Roman"/>
          <w:color w:val="000000"/>
        </w:rPr>
        <w:t>for the purpose of visiting friends o</w:t>
      </w:r>
      <w:r w:rsidR="006C6220">
        <w:rPr>
          <w:rFonts w:eastAsia="Verdana" w:cs="Times New Roman"/>
          <w:color w:val="000000"/>
        </w:rPr>
        <w:t>r</w:t>
      </w:r>
      <w:r w:rsidR="007141BB">
        <w:rPr>
          <w:rFonts w:eastAsia="Verdana" w:cs="Times New Roman"/>
          <w:color w:val="000000"/>
        </w:rPr>
        <w:t xml:space="preserve"> relatives (</w:t>
      </w:r>
      <w:r w:rsidR="00865664">
        <w:rPr>
          <w:rFonts w:eastAsia="Verdana" w:cs="Times New Roman"/>
          <w:color w:val="000000"/>
        </w:rPr>
        <w:t>VFR travel</w:t>
      </w:r>
      <w:r w:rsidR="007141BB">
        <w:rPr>
          <w:rFonts w:eastAsia="Verdana" w:cs="Times New Roman"/>
          <w:color w:val="000000"/>
        </w:rPr>
        <w:t>)</w:t>
      </w:r>
      <w:r w:rsidR="00865664">
        <w:rPr>
          <w:rFonts w:eastAsia="Verdana" w:cs="Times New Roman"/>
          <w:color w:val="000000"/>
        </w:rPr>
        <w:t>.</w:t>
      </w:r>
    </w:p>
    <w:p w14:paraId="0086F7A6" w14:textId="01B3B843" w:rsidR="00C04353" w:rsidRDefault="00C04353" w:rsidP="00865664">
      <w:pPr>
        <w:rPr>
          <w:rFonts w:eastAsia="Verdana" w:cs="Times New Roman"/>
          <w:color w:val="000000"/>
        </w:rPr>
      </w:pPr>
      <w:r>
        <w:rPr>
          <w:rFonts w:eastAsia="Verdana" w:cs="Times New Roman"/>
          <w:color w:val="000000"/>
        </w:rPr>
        <w:t xml:space="preserve">In 2022, there were 698,000 arrivals from New Zealand, which was </w:t>
      </w:r>
      <w:r w:rsidR="00905147">
        <w:rPr>
          <w:rFonts w:eastAsia="Verdana" w:cs="Times New Roman"/>
          <w:color w:val="000000"/>
        </w:rPr>
        <w:t xml:space="preserve">49% of the 2019 level. </w:t>
      </w:r>
      <w:r w:rsidR="00810D8A">
        <w:rPr>
          <w:rFonts w:eastAsia="Verdana" w:cs="Times New Roman"/>
          <w:color w:val="000000"/>
        </w:rPr>
        <w:t>In 2023, t</w:t>
      </w:r>
      <w:r w:rsidR="00905147">
        <w:rPr>
          <w:rFonts w:eastAsia="Verdana" w:cs="Times New Roman"/>
          <w:color w:val="000000"/>
        </w:rPr>
        <w:t xml:space="preserve">he number of arrivals is expected to </w:t>
      </w:r>
      <w:r w:rsidR="00823836">
        <w:rPr>
          <w:rFonts w:eastAsia="Verdana" w:cs="Times New Roman"/>
          <w:color w:val="000000"/>
        </w:rPr>
        <w:t>increase by 8</w:t>
      </w:r>
      <w:r w:rsidR="001525BA">
        <w:rPr>
          <w:rFonts w:eastAsia="Verdana" w:cs="Times New Roman"/>
          <w:color w:val="000000"/>
        </w:rPr>
        <w:t>3</w:t>
      </w:r>
      <w:r w:rsidR="00823836">
        <w:rPr>
          <w:rFonts w:eastAsia="Verdana" w:cs="Times New Roman"/>
          <w:color w:val="000000"/>
        </w:rPr>
        <w:t>% to 1.</w:t>
      </w:r>
      <w:r w:rsidR="007C299C">
        <w:rPr>
          <w:rFonts w:eastAsia="Verdana" w:cs="Times New Roman"/>
          <w:color w:val="000000"/>
        </w:rPr>
        <w:t>3</w:t>
      </w:r>
      <w:r w:rsidR="00823836">
        <w:rPr>
          <w:rFonts w:eastAsia="Verdana" w:cs="Times New Roman"/>
          <w:color w:val="000000"/>
        </w:rPr>
        <w:t xml:space="preserve"> million</w:t>
      </w:r>
      <w:r w:rsidR="002D5CEA">
        <w:rPr>
          <w:rFonts w:eastAsia="Verdana" w:cs="Times New Roman"/>
          <w:color w:val="000000"/>
        </w:rPr>
        <w:t>, which is 8</w:t>
      </w:r>
      <w:r w:rsidR="00305444">
        <w:rPr>
          <w:rFonts w:eastAsia="Verdana" w:cs="Times New Roman"/>
          <w:color w:val="000000"/>
        </w:rPr>
        <w:t>9</w:t>
      </w:r>
      <w:r w:rsidR="002D5CEA">
        <w:rPr>
          <w:rFonts w:eastAsia="Verdana" w:cs="Times New Roman"/>
          <w:color w:val="000000"/>
        </w:rPr>
        <w:t>% of the 2019 level</w:t>
      </w:r>
      <w:r w:rsidR="003C7687">
        <w:rPr>
          <w:rFonts w:eastAsia="Verdana" w:cs="Times New Roman"/>
          <w:color w:val="000000"/>
        </w:rPr>
        <w:t xml:space="preserve"> (Figure </w:t>
      </w:r>
      <w:r w:rsidR="00552D72">
        <w:rPr>
          <w:rFonts w:eastAsia="Verdana" w:cs="Times New Roman"/>
          <w:color w:val="000000"/>
        </w:rPr>
        <w:t>5</w:t>
      </w:r>
      <w:r w:rsidR="003C7687">
        <w:rPr>
          <w:rFonts w:eastAsia="Verdana" w:cs="Times New Roman"/>
          <w:color w:val="000000"/>
        </w:rPr>
        <w:t>)</w:t>
      </w:r>
      <w:r w:rsidR="002D5CEA">
        <w:rPr>
          <w:rFonts w:eastAsia="Verdana" w:cs="Times New Roman"/>
          <w:color w:val="000000"/>
        </w:rPr>
        <w:t xml:space="preserve">. </w:t>
      </w:r>
      <w:r w:rsidR="007D60CE">
        <w:rPr>
          <w:rFonts w:eastAsia="Verdana" w:cs="Times New Roman"/>
          <w:color w:val="000000"/>
        </w:rPr>
        <w:t>Over the year-to-</w:t>
      </w:r>
      <w:r w:rsidR="00305444">
        <w:rPr>
          <w:rFonts w:eastAsia="Verdana" w:cs="Times New Roman"/>
          <w:color w:val="000000"/>
        </w:rPr>
        <w:t>August</w:t>
      </w:r>
      <w:r w:rsidR="0076655A">
        <w:rPr>
          <w:rFonts w:eastAsia="Verdana" w:cs="Times New Roman"/>
          <w:color w:val="000000"/>
        </w:rPr>
        <w:t xml:space="preserve"> 2023</w:t>
      </w:r>
      <w:r w:rsidR="007D60CE">
        <w:rPr>
          <w:rFonts w:eastAsia="Verdana" w:cs="Times New Roman"/>
          <w:color w:val="000000"/>
        </w:rPr>
        <w:t xml:space="preserve">, monthly short-term international arrivals from New Zealand were </w:t>
      </w:r>
      <w:r w:rsidR="00686114">
        <w:rPr>
          <w:rFonts w:eastAsia="Verdana" w:cs="Times New Roman"/>
          <w:color w:val="000000"/>
        </w:rPr>
        <w:t>8</w:t>
      </w:r>
      <w:r w:rsidR="00BE3A29">
        <w:rPr>
          <w:rFonts w:eastAsia="Verdana" w:cs="Times New Roman"/>
          <w:color w:val="000000"/>
        </w:rPr>
        <w:t>8</w:t>
      </w:r>
      <w:r w:rsidR="00686114">
        <w:rPr>
          <w:rFonts w:eastAsia="Verdana" w:cs="Times New Roman"/>
          <w:color w:val="000000"/>
        </w:rPr>
        <w:t xml:space="preserve">% of the </w:t>
      </w:r>
      <w:r w:rsidR="0076655A">
        <w:rPr>
          <w:rFonts w:eastAsia="Verdana" w:cs="Times New Roman"/>
          <w:color w:val="000000"/>
        </w:rPr>
        <w:t>corresponding pre-pandemic period (January</w:t>
      </w:r>
      <w:r w:rsidR="00047778">
        <w:rPr>
          <w:rFonts w:eastAsia="Verdana" w:cs="Times New Roman"/>
          <w:color w:val="000000"/>
        </w:rPr>
        <w:t>-A</w:t>
      </w:r>
      <w:r w:rsidR="002743C7">
        <w:rPr>
          <w:rFonts w:eastAsia="Verdana" w:cs="Times New Roman"/>
          <w:color w:val="000000"/>
        </w:rPr>
        <w:t>ugust</w:t>
      </w:r>
      <w:r w:rsidR="0076655A">
        <w:rPr>
          <w:rFonts w:eastAsia="Verdana" w:cs="Times New Roman"/>
          <w:color w:val="000000"/>
        </w:rPr>
        <w:t xml:space="preserve"> 2019).</w:t>
      </w:r>
      <w:r w:rsidR="00823836">
        <w:rPr>
          <w:rFonts w:eastAsia="Verdana" w:cs="Times New Roman"/>
          <w:color w:val="000000"/>
        </w:rPr>
        <w:t xml:space="preserve"> </w:t>
      </w:r>
    </w:p>
    <w:p w14:paraId="6084D787" w14:textId="65820762" w:rsidR="002F3115" w:rsidRDefault="00865664" w:rsidP="00865664">
      <w:pPr>
        <w:rPr>
          <w:rFonts w:eastAsia="Verdana" w:cs="Times New Roman"/>
          <w:color w:val="000000"/>
        </w:rPr>
      </w:pPr>
      <w:r>
        <w:rPr>
          <w:rFonts w:eastAsia="Verdana" w:cs="Times New Roman"/>
          <w:color w:val="000000"/>
        </w:rPr>
        <w:lastRenderedPageBreak/>
        <w:t>B</w:t>
      </w:r>
      <w:r w:rsidR="002F3115">
        <w:rPr>
          <w:rFonts w:eastAsia="Verdana" w:cs="Times New Roman"/>
          <w:color w:val="000000"/>
        </w:rPr>
        <w:t>eyond the recovery period, growth is forecast to slow towards its</w:t>
      </w:r>
      <w:r w:rsidR="00283F98">
        <w:rPr>
          <w:rFonts w:eastAsia="Verdana" w:cs="Times New Roman"/>
          <w:color w:val="000000"/>
        </w:rPr>
        <w:t xml:space="preserve"> relatively </w:t>
      </w:r>
      <w:r w:rsidR="001021FF">
        <w:rPr>
          <w:rFonts w:eastAsia="Verdana" w:cs="Times New Roman"/>
          <w:color w:val="000000"/>
        </w:rPr>
        <w:t xml:space="preserve">modest </w:t>
      </w:r>
      <w:r w:rsidR="002F3115">
        <w:rPr>
          <w:rFonts w:eastAsia="Verdana" w:cs="Times New Roman"/>
          <w:color w:val="000000"/>
        </w:rPr>
        <w:t>pre-pandemic trend rate</w:t>
      </w:r>
      <w:r w:rsidR="004E395A">
        <w:rPr>
          <w:rFonts w:eastAsia="Verdana" w:cs="Times New Roman"/>
          <w:color w:val="000000"/>
        </w:rPr>
        <w:t>. This reflects</w:t>
      </w:r>
      <w:r w:rsidR="007C7DA4">
        <w:rPr>
          <w:rFonts w:eastAsia="Verdana" w:cs="Times New Roman"/>
          <w:color w:val="000000"/>
        </w:rPr>
        <w:t xml:space="preserve"> New Zealand being a very large, mature visitor market </w:t>
      </w:r>
      <w:r w:rsidR="00D05E2E">
        <w:rPr>
          <w:rFonts w:eastAsia="Verdana" w:cs="Times New Roman"/>
          <w:color w:val="000000"/>
        </w:rPr>
        <w:t xml:space="preserve">where Australia has high market saturation. </w:t>
      </w:r>
      <w:r w:rsidR="00996E98">
        <w:rPr>
          <w:rFonts w:eastAsia="Verdana" w:cs="Times New Roman"/>
          <w:color w:val="000000"/>
        </w:rPr>
        <w:t>In</w:t>
      </w:r>
      <w:r w:rsidR="007779A4">
        <w:rPr>
          <w:rFonts w:eastAsia="Verdana" w:cs="Times New Roman"/>
          <w:color w:val="000000"/>
        </w:rPr>
        <w:t xml:space="preserve"> 2028, </w:t>
      </w:r>
      <w:r w:rsidR="002D0C52">
        <w:rPr>
          <w:rFonts w:eastAsia="Verdana" w:cs="Times New Roman"/>
          <w:color w:val="000000"/>
        </w:rPr>
        <w:t>1.</w:t>
      </w:r>
      <w:r w:rsidR="005F3F13">
        <w:rPr>
          <w:rFonts w:eastAsia="Verdana" w:cs="Times New Roman"/>
          <w:color w:val="000000"/>
        </w:rPr>
        <w:t>7</w:t>
      </w:r>
      <w:r w:rsidR="002D0C52">
        <w:rPr>
          <w:rFonts w:eastAsia="Verdana" w:cs="Times New Roman"/>
          <w:color w:val="000000"/>
        </w:rPr>
        <w:t xml:space="preserve"> million visitors from New Zealand are expected to arrive</w:t>
      </w:r>
      <w:r w:rsidR="003924E6">
        <w:rPr>
          <w:rFonts w:eastAsia="Verdana" w:cs="Times New Roman"/>
          <w:color w:val="000000"/>
        </w:rPr>
        <w:t xml:space="preserve">. This </w:t>
      </w:r>
      <w:r w:rsidR="003D36DB">
        <w:rPr>
          <w:rFonts w:eastAsia="Verdana" w:cs="Times New Roman"/>
          <w:color w:val="000000"/>
        </w:rPr>
        <w:t xml:space="preserve">would </w:t>
      </w:r>
      <w:r w:rsidR="004E395A">
        <w:rPr>
          <w:rFonts w:eastAsia="Verdana" w:cs="Times New Roman"/>
          <w:color w:val="000000"/>
        </w:rPr>
        <w:t>make</w:t>
      </w:r>
      <w:r w:rsidR="00B05A2D">
        <w:rPr>
          <w:rFonts w:eastAsia="Verdana" w:cs="Times New Roman"/>
          <w:color w:val="000000"/>
        </w:rPr>
        <w:t xml:space="preserve"> New Zealand the second largest </w:t>
      </w:r>
      <w:r w:rsidR="009D150F">
        <w:rPr>
          <w:rFonts w:eastAsia="Verdana" w:cs="Times New Roman"/>
          <w:color w:val="000000"/>
        </w:rPr>
        <w:t>source market for Australia</w:t>
      </w:r>
      <w:r w:rsidR="003D36DB">
        <w:rPr>
          <w:rFonts w:eastAsia="Verdana" w:cs="Times New Roman"/>
          <w:color w:val="000000"/>
        </w:rPr>
        <w:t xml:space="preserve"> in 2028</w:t>
      </w:r>
      <w:r w:rsidR="00B05A2D">
        <w:rPr>
          <w:rFonts w:eastAsia="Verdana" w:cs="Times New Roman"/>
          <w:color w:val="000000"/>
        </w:rPr>
        <w:t>,</w:t>
      </w:r>
      <w:r w:rsidR="009D150F">
        <w:rPr>
          <w:rFonts w:eastAsia="Verdana" w:cs="Times New Roman"/>
          <w:color w:val="000000"/>
        </w:rPr>
        <w:t xml:space="preserve"> behind China</w:t>
      </w:r>
      <w:r w:rsidR="00F96B19">
        <w:rPr>
          <w:rFonts w:eastAsia="Verdana" w:cs="Times New Roman"/>
          <w:color w:val="000000"/>
        </w:rPr>
        <w:t>.</w:t>
      </w:r>
    </w:p>
    <w:p w14:paraId="2F210AE0" w14:textId="0282A24C" w:rsidR="00552D72" w:rsidRDefault="00552D72" w:rsidP="00D7762F">
      <w:pPr>
        <w:spacing w:before="360" w:line="300" w:lineRule="atLeast"/>
        <w:rPr>
          <w:rFonts w:eastAsia="Verdana" w:cs="Times New Roman"/>
          <w:color w:val="000000"/>
        </w:rPr>
      </w:pPr>
      <w:r w:rsidRPr="00F13F57">
        <w:rPr>
          <w:rFonts w:eastAsia="Verdana" w:cs="Times New Roman"/>
          <w:b/>
          <w:bCs/>
          <w:color w:val="2E1A47" w:themeColor="text2"/>
        </w:rPr>
        <w:t xml:space="preserve">Figure </w:t>
      </w:r>
      <w:r w:rsidR="002E6A7B">
        <w:rPr>
          <w:rFonts w:eastAsia="Verdana" w:cs="Times New Roman"/>
          <w:b/>
          <w:bCs/>
          <w:color w:val="2E1A47" w:themeColor="text2"/>
        </w:rPr>
        <w:t>5</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 xml:space="preserve">visitor arrivals by source market </w:t>
      </w:r>
      <w:r w:rsidR="00371E36">
        <w:rPr>
          <w:rFonts w:eastAsia="Verdana" w:cs="Times New Roman"/>
          <w:color w:val="2E1A47" w:themeColor="text2"/>
        </w:rPr>
        <w:t>for 4 major markets. Actual and forecast annual values.</w:t>
      </w:r>
    </w:p>
    <w:p w14:paraId="243797CC" w14:textId="6898E026" w:rsidR="00E87269" w:rsidRDefault="00D7762F" w:rsidP="00D7762F">
      <w:pPr>
        <w:spacing w:line="300" w:lineRule="atLeast"/>
        <w:rPr>
          <w:rFonts w:eastAsia="Verdana" w:cs="Times New Roman"/>
          <w:color w:val="000000"/>
        </w:rPr>
      </w:pPr>
      <w:r w:rsidRPr="00344F0E">
        <w:rPr>
          <w:noProof/>
        </w:rPr>
        <w:drawing>
          <wp:inline distT="0" distB="0" distL="0" distR="0" wp14:anchorId="4BDC07E5" wp14:editId="7BA8C09D">
            <wp:extent cx="6329680" cy="3658235"/>
            <wp:effectExtent l="0" t="0" r="0" b="0"/>
            <wp:docPr id="333428451" name="Picture 333428451" descr="Figure 5 shows a line chart with the time series of international short-term visitor arrivals by market for New Zealand, China, Japan and India.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451" name="Picture 5" descr="Figure 5 shows a line chart with the time series of international short-term visitor arrivals by market for New Zealand, China, Japan and India. The values from 2012 to 2022 are the actual data, while values from 2023 to 2028 are forecast valu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9680" cy="3658235"/>
                    </a:xfrm>
                    <a:prstGeom prst="rect">
                      <a:avLst/>
                    </a:prstGeom>
                    <a:noFill/>
                    <a:ln>
                      <a:noFill/>
                    </a:ln>
                  </pic:spPr>
                </pic:pic>
              </a:graphicData>
            </a:graphic>
          </wp:inline>
        </w:drawing>
      </w:r>
    </w:p>
    <w:p w14:paraId="6886AAB0" w14:textId="1849960D" w:rsidR="009A4613" w:rsidRDefault="009A4613" w:rsidP="00D7762F">
      <w:pPr>
        <w:pStyle w:val="Heading4"/>
        <w:spacing w:line="300" w:lineRule="atLeast"/>
      </w:pPr>
      <w:r>
        <w:t>China</w:t>
      </w:r>
    </w:p>
    <w:p w14:paraId="1F8AE28B" w14:textId="2A93E060" w:rsidR="009A4613" w:rsidRDefault="009A4613" w:rsidP="009A4613">
      <w:r>
        <w:t xml:space="preserve">Prior to the pandemic, China was </w:t>
      </w:r>
      <w:r w:rsidR="00AB1D2D">
        <w:t>Australia’s</w:t>
      </w:r>
      <w:r>
        <w:t xml:space="preserve"> largest inbound market with 1.</w:t>
      </w:r>
      <w:r w:rsidR="00AB1D2D">
        <w:t>4</w:t>
      </w:r>
      <w:r>
        <w:t xml:space="preserve"> million arrivals</w:t>
      </w:r>
      <w:r w:rsidR="005E5391">
        <w:t xml:space="preserve"> </w:t>
      </w:r>
      <w:r>
        <w:t>in 2019</w:t>
      </w:r>
      <w:r w:rsidR="005E5391">
        <w:t xml:space="preserve"> (marginally ahead of New Zealand)</w:t>
      </w:r>
      <w:r>
        <w:t xml:space="preserve">. </w:t>
      </w:r>
      <w:r w:rsidR="00AB1D2D">
        <w:t xml:space="preserve">Arrivals from China had risen rapidly over the period </w:t>
      </w:r>
      <w:r w:rsidR="00B30E48">
        <w:t xml:space="preserve">2008 to 2018, by 15% on average each year. </w:t>
      </w:r>
    </w:p>
    <w:p w14:paraId="6735B602" w14:textId="5BBD624F" w:rsidR="003D2403" w:rsidRDefault="00EC6D33" w:rsidP="00FA40F4">
      <w:pPr>
        <w:rPr>
          <w:rFonts w:eastAsia="Verdana" w:cs="Times New Roman"/>
          <w:color w:val="000000"/>
        </w:rPr>
      </w:pPr>
      <w:r>
        <w:t xml:space="preserve">In 2022, </w:t>
      </w:r>
      <w:r w:rsidR="002A096D">
        <w:t xml:space="preserve">due to ongoing </w:t>
      </w:r>
      <w:r w:rsidR="001B5916">
        <w:t xml:space="preserve">COVID-19 related travel restrictions in China, </w:t>
      </w:r>
      <w:r w:rsidR="00A366CD">
        <w:t xml:space="preserve">there were </w:t>
      </w:r>
      <w:r w:rsidR="001B5916">
        <w:t xml:space="preserve">only </w:t>
      </w:r>
      <w:r w:rsidR="00A366CD">
        <w:t>89,000 arrivals from China</w:t>
      </w:r>
      <w:r w:rsidR="001B5916">
        <w:t xml:space="preserve"> to Australia</w:t>
      </w:r>
      <w:r w:rsidR="00A366CD">
        <w:t xml:space="preserve">, which was </w:t>
      </w:r>
      <w:r w:rsidR="002A096D">
        <w:t xml:space="preserve">just 6% of the pre-pandemic level. </w:t>
      </w:r>
      <w:r w:rsidR="00FA40F4">
        <w:rPr>
          <w:rFonts w:eastAsia="Verdana" w:cs="Times New Roman"/>
          <w:color w:val="000000"/>
        </w:rPr>
        <w:t xml:space="preserve">In 2023, the number of arrivals is expected to increase </w:t>
      </w:r>
      <w:r w:rsidR="00B657BF">
        <w:rPr>
          <w:rFonts w:eastAsia="Verdana" w:cs="Times New Roman"/>
          <w:color w:val="000000"/>
        </w:rPr>
        <w:t>dramatically</w:t>
      </w:r>
      <w:r w:rsidR="00FA40F4">
        <w:rPr>
          <w:rFonts w:eastAsia="Verdana" w:cs="Times New Roman"/>
          <w:color w:val="000000"/>
        </w:rPr>
        <w:t xml:space="preserve"> to </w:t>
      </w:r>
      <w:r w:rsidR="003C0FE8">
        <w:rPr>
          <w:rFonts w:eastAsia="Verdana" w:cs="Times New Roman"/>
          <w:color w:val="000000"/>
        </w:rPr>
        <w:t>59</w:t>
      </w:r>
      <w:r w:rsidR="00C277B5">
        <w:rPr>
          <w:rFonts w:eastAsia="Verdana" w:cs="Times New Roman"/>
          <w:color w:val="000000"/>
        </w:rPr>
        <w:t>0</w:t>
      </w:r>
      <w:r w:rsidR="007854DB">
        <w:rPr>
          <w:rFonts w:eastAsia="Verdana" w:cs="Times New Roman"/>
          <w:color w:val="000000"/>
        </w:rPr>
        <w:t>,</w:t>
      </w:r>
      <w:r w:rsidR="00C277B5">
        <w:rPr>
          <w:rFonts w:eastAsia="Verdana" w:cs="Times New Roman"/>
          <w:color w:val="000000"/>
        </w:rPr>
        <w:t>7</w:t>
      </w:r>
      <w:r w:rsidR="007854DB">
        <w:rPr>
          <w:rFonts w:eastAsia="Verdana" w:cs="Times New Roman"/>
          <w:color w:val="000000"/>
        </w:rPr>
        <w:t>00</w:t>
      </w:r>
      <w:r w:rsidR="00FA40F4">
        <w:rPr>
          <w:rFonts w:eastAsia="Verdana" w:cs="Times New Roman"/>
          <w:color w:val="000000"/>
        </w:rPr>
        <w:t xml:space="preserve">, which is </w:t>
      </w:r>
      <w:r w:rsidR="00B657BF">
        <w:rPr>
          <w:rFonts w:eastAsia="Verdana" w:cs="Times New Roman"/>
          <w:color w:val="000000"/>
        </w:rPr>
        <w:t>4</w:t>
      </w:r>
      <w:r w:rsidR="003C0FE8">
        <w:rPr>
          <w:rFonts w:eastAsia="Verdana" w:cs="Times New Roman"/>
          <w:color w:val="000000"/>
        </w:rPr>
        <w:t>1</w:t>
      </w:r>
      <w:r w:rsidR="00FA40F4">
        <w:rPr>
          <w:rFonts w:eastAsia="Verdana" w:cs="Times New Roman"/>
          <w:color w:val="000000"/>
        </w:rPr>
        <w:t>% of the 2019 level. Over the year-to-</w:t>
      </w:r>
      <w:r w:rsidR="0041663D">
        <w:rPr>
          <w:rFonts w:eastAsia="Verdana" w:cs="Times New Roman"/>
          <w:color w:val="000000"/>
        </w:rPr>
        <w:t>August</w:t>
      </w:r>
      <w:r w:rsidR="00FA40F4">
        <w:rPr>
          <w:rFonts w:eastAsia="Verdana" w:cs="Times New Roman"/>
          <w:color w:val="000000"/>
        </w:rPr>
        <w:t xml:space="preserve"> 2023, short-term international arrivals from </w:t>
      </w:r>
      <w:r w:rsidR="00B657BF">
        <w:rPr>
          <w:rFonts w:eastAsia="Verdana" w:cs="Times New Roman"/>
          <w:color w:val="000000"/>
        </w:rPr>
        <w:t>China</w:t>
      </w:r>
      <w:r w:rsidR="00FA40F4">
        <w:rPr>
          <w:rFonts w:eastAsia="Verdana" w:cs="Times New Roman"/>
          <w:color w:val="000000"/>
        </w:rPr>
        <w:t xml:space="preserve"> were </w:t>
      </w:r>
      <w:r w:rsidR="0041663D">
        <w:rPr>
          <w:rFonts w:eastAsia="Verdana" w:cs="Times New Roman"/>
          <w:color w:val="000000"/>
        </w:rPr>
        <w:t>31</w:t>
      </w:r>
      <w:r w:rsidR="00FA40F4">
        <w:rPr>
          <w:rFonts w:eastAsia="Verdana" w:cs="Times New Roman"/>
          <w:color w:val="000000"/>
        </w:rPr>
        <w:t>% of the corresponding pre-pandemic period.</w:t>
      </w:r>
      <w:r w:rsidR="005C5792">
        <w:rPr>
          <w:rFonts w:eastAsia="Verdana" w:cs="Times New Roman"/>
          <w:color w:val="000000"/>
        </w:rPr>
        <w:t xml:space="preserve"> In the month of August alone, </w:t>
      </w:r>
      <w:r w:rsidR="00FF4426">
        <w:rPr>
          <w:rFonts w:eastAsia="Verdana" w:cs="Times New Roman"/>
          <w:color w:val="000000"/>
        </w:rPr>
        <w:t>arrivals from China were at 46% of the August 2019 level.</w:t>
      </w:r>
    </w:p>
    <w:p w14:paraId="042E4278" w14:textId="1A84CAB0" w:rsidR="00DC316A" w:rsidRDefault="003D2403" w:rsidP="00DC316A">
      <w:pPr>
        <w:rPr>
          <w:rFonts w:eastAsia="Verdana" w:cs="Times New Roman"/>
          <w:color w:val="000000"/>
        </w:rPr>
      </w:pPr>
      <w:r>
        <w:rPr>
          <w:rFonts w:eastAsia="Verdana" w:cs="Times New Roman"/>
          <w:color w:val="000000"/>
        </w:rPr>
        <w:t xml:space="preserve">Growth in Chinese </w:t>
      </w:r>
      <w:r w:rsidR="00121B69">
        <w:rPr>
          <w:rFonts w:eastAsia="Verdana" w:cs="Times New Roman"/>
          <w:color w:val="000000"/>
        </w:rPr>
        <w:t>arrivals</w:t>
      </w:r>
      <w:r>
        <w:rPr>
          <w:rFonts w:eastAsia="Verdana" w:cs="Times New Roman"/>
          <w:color w:val="000000"/>
        </w:rPr>
        <w:t xml:space="preserve"> is expected to </w:t>
      </w:r>
      <w:r w:rsidR="00121B69">
        <w:rPr>
          <w:rFonts w:eastAsia="Verdana" w:cs="Times New Roman"/>
          <w:color w:val="000000"/>
        </w:rPr>
        <w:t>outpace total arrivals from all markets over the forecast horizon</w:t>
      </w:r>
      <w:r w:rsidR="00C16367">
        <w:rPr>
          <w:rFonts w:eastAsia="Verdana" w:cs="Times New Roman"/>
          <w:color w:val="000000"/>
        </w:rPr>
        <w:t>. This reflects</w:t>
      </w:r>
      <w:r w:rsidR="008F0553">
        <w:rPr>
          <w:rFonts w:eastAsia="Verdana" w:cs="Times New Roman"/>
          <w:color w:val="000000"/>
        </w:rPr>
        <w:t xml:space="preserve"> both</w:t>
      </w:r>
      <w:r w:rsidR="00C16367">
        <w:rPr>
          <w:rFonts w:eastAsia="Verdana" w:cs="Times New Roman"/>
          <w:color w:val="000000"/>
        </w:rPr>
        <w:t xml:space="preserve"> </w:t>
      </w:r>
      <w:r w:rsidR="00121B69">
        <w:rPr>
          <w:rFonts w:eastAsia="Verdana" w:cs="Times New Roman"/>
          <w:color w:val="000000"/>
        </w:rPr>
        <w:t xml:space="preserve">the </w:t>
      </w:r>
      <w:r w:rsidR="00EC1CC5">
        <w:rPr>
          <w:rFonts w:eastAsia="Verdana" w:cs="Times New Roman"/>
          <w:color w:val="000000"/>
        </w:rPr>
        <w:t xml:space="preserve">delayed recovery to date </w:t>
      </w:r>
      <w:r w:rsidR="00C16367">
        <w:rPr>
          <w:rFonts w:eastAsia="Verdana" w:cs="Times New Roman"/>
          <w:color w:val="000000"/>
        </w:rPr>
        <w:t xml:space="preserve">of the China market relative to most others, </w:t>
      </w:r>
      <w:r w:rsidR="00773962">
        <w:rPr>
          <w:rFonts w:eastAsia="Verdana" w:cs="Times New Roman"/>
          <w:color w:val="000000"/>
        </w:rPr>
        <w:t>as well as</w:t>
      </w:r>
      <w:r w:rsidR="008F0553">
        <w:rPr>
          <w:rFonts w:eastAsia="Verdana" w:cs="Times New Roman"/>
          <w:color w:val="000000"/>
        </w:rPr>
        <w:t xml:space="preserve"> </w:t>
      </w:r>
      <w:r w:rsidR="00EC1CC5">
        <w:rPr>
          <w:rFonts w:eastAsia="Verdana" w:cs="Times New Roman"/>
          <w:color w:val="000000"/>
        </w:rPr>
        <w:t xml:space="preserve">the </w:t>
      </w:r>
      <w:r w:rsidR="002B0980">
        <w:rPr>
          <w:rFonts w:eastAsia="Verdana" w:cs="Times New Roman"/>
          <w:color w:val="000000"/>
        </w:rPr>
        <w:t>growth potential</w:t>
      </w:r>
      <w:r>
        <w:rPr>
          <w:rFonts w:eastAsia="Verdana" w:cs="Times New Roman"/>
          <w:color w:val="000000"/>
        </w:rPr>
        <w:t xml:space="preserve"> </w:t>
      </w:r>
      <w:r w:rsidR="002B0980">
        <w:rPr>
          <w:rFonts w:eastAsia="Verdana" w:cs="Times New Roman"/>
          <w:color w:val="000000"/>
        </w:rPr>
        <w:t xml:space="preserve">for </w:t>
      </w:r>
      <w:r w:rsidR="00F44047">
        <w:rPr>
          <w:rFonts w:eastAsia="Verdana" w:cs="Times New Roman"/>
          <w:color w:val="000000"/>
        </w:rPr>
        <w:t xml:space="preserve">travel to Australia from </w:t>
      </w:r>
      <w:r w:rsidR="00C16367">
        <w:rPr>
          <w:rFonts w:eastAsia="Verdana" w:cs="Times New Roman"/>
          <w:color w:val="000000"/>
        </w:rPr>
        <w:t>China</w:t>
      </w:r>
      <w:r w:rsidR="00AC56C0">
        <w:rPr>
          <w:rFonts w:eastAsia="Verdana" w:cs="Times New Roman"/>
          <w:color w:val="000000"/>
        </w:rPr>
        <w:t xml:space="preserve"> </w:t>
      </w:r>
      <w:r w:rsidR="005F3F8E">
        <w:rPr>
          <w:rFonts w:eastAsia="Verdana" w:cs="Times New Roman"/>
          <w:color w:val="000000"/>
        </w:rPr>
        <w:t>thanks to</w:t>
      </w:r>
      <w:r w:rsidR="00AC56C0">
        <w:rPr>
          <w:rFonts w:eastAsia="Verdana" w:cs="Times New Roman"/>
          <w:color w:val="000000"/>
        </w:rPr>
        <w:t xml:space="preserve"> the large population </w:t>
      </w:r>
      <w:r w:rsidR="00893F25">
        <w:rPr>
          <w:rFonts w:eastAsia="Verdana" w:cs="Times New Roman"/>
          <w:color w:val="000000"/>
        </w:rPr>
        <w:t xml:space="preserve">of </w:t>
      </w:r>
      <w:r w:rsidR="004424C5">
        <w:rPr>
          <w:rFonts w:eastAsia="Verdana" w:cs="Times New Roman"/>
          <w:color w:val="000000"/>
        </w:rPr>
        <w:t>travelling age</w:t>
      </w:r>
      <w:r w:rsidR="000E709F">
        <w:rPr>
          <w:rFonts w:eastAsia="Verdana" w:cs="Times New Roman"/>
          <w:color w:val="000000"/>
        </w:rPr>
        <w:t xml:space="preserve">, </w:t>
      </w:r>
      <w:r w:rsidR="00C624C4">
        <w:rPr>
          <w:rFonts w:eastAsia="Verdana" w:cs="Times New Roman"/>
          <w:color w:val="000000"/>
        </w:rPr>
        <w:t>middle- and high-income</w:t>
      </w:r>
      <w:r w:rsidR="00893F25">
        <w:rPr>
          <w:rFonts w:eastAsia="Verdana" w:cs="Times New Roman"/>
          <w:color w:val="000000"/>
        </w:rPr>
        <w:t xml:space="preserve"> earners</w:t>
      </w:r>
      <w:r w:rsidR="005D7CF0">
        <w:rPr>
          <w:rFonts w:eastAsia="Verdana" w:cs="Times New Roman"/>
          <w:color w:val="000000"/>
        </w:rPr>
        <w:t>,</w:t>
      </w:r>
      <w:r w:rsidR="00F44047">
        <w:rPr>
          <w:rFonts w:eastAsia="Verdana" w:cs="Times New Roman"/>
          <w:color w:val="000000"/>
        </w:rPr>
        <w:t xml:space="preserve"> and</w:t>
      </w:r>
      <w:r w:rsidR="004424C5">
        <w:rPr>
          <w:rFonts w:eastAsia="Verdana" w:cs="Times New Roman"/>
          <w:color w:val="000000"/>
        </w:rPr>
        <w:t xml:space="preserve"> strong </w:t>
      </w:r>
      <w:r w:rsidR="00AD537E">
        <w:rPr>
          <w:rFonts w:eastAsia="Verdana" w:cs="Times New Roman"/>
          <w:color w:val="000000"/>
        </w:rPr>
        <w:t>interest in visiting Australia</w:t>
      </w:r>
      <w:r w:rsidR="002B0980">
        <w:rPr>
          <w:rFonts w:eastAsia="Verdana" w:cs="Times New Roman"/>
          <w:color w:val="000000"/>
        </w:rPr>
        <w:t>.</w:t>
      </w:r>
      <w:r w:rsidR="00FA40F4">
        <w:rPr>
          <w:rFonts w:eastAsia="Verdana" w:cs="Times New Roman"/>
          <w:color w:val="000000"/>
        </w:rPr>
        <w:t xml:space="preserve"> </w:t>
      </w:r>
      <w:r w:rsidR="00561F1B">
        <w:rPr>
          <w:rFonts w:eastAsia="Verdana" w:cs="Times New Roman"/>
          <w:color w:val="000000"/>
        </w:rPr>
        <w:t>In</w:t>
      </w:r>
      <w:r w:rsidR="00DC316A">
        <w:rPr>
          <w:rFonts w:eastAsia="Verdana" w:cs="Times New Roman"/>
          <w:color w:val="000000"/>
        </w:rPr>
        <w:t xml:space="preserve"> 2028, 1.</w:t>
      </w:r>
      <w:r w:rsidR="00141A02">
        <w:rPr>
          <w:rFonts w:eastAsia="Verdana" w:cs="Times New Roman"/>
          <w:color w:val="000000"/>
        </w:rPr>
        <w:t>9</w:t>
      </w:r>
      <w:r w:rsidR="00DC316A">
        <w:rPr>
          <w:rFonts w:eastAsia="Verdana" w:cs="Times New Roman"/>
          <w:color w:val="000000"/>
        </w:rPr>
        <w:t xml:space="preserve"> million visitors from China are expected to arrive</w:t>
      </w:r>
      <w:r w:rsidR="00561F1B">
        <w:rPr>
          <w:rFonts w:eastAsia="Verdana" w:cs="Times New Roman"/>
          <w:color w:val="000000"/>
        </w:rPr>
        <w:t xml:space="preserve"> in Australia</w:t>
      </w:r>
      <w:r w:rsidR="00DC316A">
        <w:rPr>
          <w:rFonts w:eastAsia="Verdana" w:cs="Times New Roman"/>
          <w:color w:val="000000"/>
        </w:rPr>
        <w:t xml:space="preserve">. This </w:t>
      </w:r>
      <w:r w:rsidR="00DA067E">
        <w:rPr>
          <w:rFonts w:eastAsia="Verdana" w:cs="Times New Roman"/>
          <w:color w:val="000000"/>
        </w:rPr>
        <w:t xml:space="preserve">would </w:t>
      </w:r>
      <w:r w:rsidR="00561F1B">
        <w:rPr>
          <w:rFonts w:eastAsia="Verdana" w:cs="Times New Roman"/>
          <w:color w:val="000000"/>
        </w:rPr>
        <w:t>see</w:t>
      </w:r>
      <w:r w:rsidR="00DC316A">
        <w:rPr>
          <w:rFonts w:eastAsia="Verdana" w:cs="Times New Roman"/>
          <w:color w:val="000000"/>
        </w:rPr>
        <w:t xml:space="preserve"> </w:t>
      </w:r>
      <w:r w:rsidR="00475967">
        <w:rPr>
          <w:rFonts w:eastAsia="Verdana" w:cs="Times New Roman"/>
          <w:color w:val="000000"/>
        </w:rPr>
        <w:t>China</w:t>
      </w:r>
      <w:r w:rsidR="00DC316A">
        <w:rPr>
          <w:rFonts w:eastAsia="Verdana" w:cs="Times New Roman"/>
          <w:color w:val="000000"/>
        </w:rPr>
        <w:t xml:space="preserve"> </w:t>
      </w:r>
      <w:r w:rsidR="00515C77">
        <w:rPr>
          <w:rFonts w:eastAsia="Verdana" w:cs="Times New Roman"/>
          <w:color w:val="000000"/>
        </w:rPr>
        <w:t>account for 16% of total arrivals, or 1 in 6 international arrivals to Australia</w:t>
      </w:r>
      <w:r w:rsidR="00DC316A">
        <w:rPr>
          <w:rFonts w:eastAsia="Verdana" w:cs="Times New Roman"/>
          <w:color w:val="000000"/>
        </w:rPr>
        <w:t>.</w:t>
      </w:r>
    </w:p>
    <w:p w14:paraId="4617B5D7" w14:textId="344EF583" w:rsidR="00B77363" w:rsidRDefault="00B77363" w:rsidP="00CF2839">
      <w:pPr>
        <w:pStyle w:val="Heading4"/>
      </w:pPr>
      <w:r>
        <w:lastRenderedPageBreak/>
        <w:t>India</w:t>
      </w:r>
    </w:p>
    <w:p w14:paraId="4FA639C6" w14:textId="2170E28A" w:rsidR="000E00B5" w:rsidRDefault="006014A3" w:rsidP="00B77363">
      <w:pPr>
        <w:rPr>
          <w:rFonts w:eastAsia="Verdana" w:cs="Times New Roman"/>
          <w:color w:val="000000"/>
        </w:rPr>
      </w:pPr>
      <w:r>
        <w:rPr>
          <w:rFonts w:eastAsia="Verdana" w:cs="Times New Roman"/>
          <w:color w:val="000000"/>
        </w:rPr>
        <w:t>In 2019</w:t>
      </w:r>
      <w:r w:rsidR="00B77363">
        <w:rPr>
          <w:rFonts w:eastAsia="Verdana" w:cs="Times New Roman"/>
          <w:color w:val="000000"/>
        </w:rPr>
        <w:t>, India was Australia’s fastest growing visitor market</w:t>
      </w:r>
      <w:r w:rsidR="00A757B9">
        <w:rPr>
          <w:rFonts w:eastAsia="Verdana" w:cs="Times New Roman"/>
          <w:color w:val="000000"/>
        </w:rPr>
        <w:t>,</w:t>
      </w:r>
      <w:r w:rsidR="00B77363">
        <w:rPr>
          <w:rFonts w:eastAsia="Verdana" w:cs="Times New Roman"/>
          <w:color w:val="000000"/>
        </w:rPr>
        <w:t xml:space="preserve"> and </w:t>
      </w:r>
      <w:r>
        <w:rPr>
          <w:rFonts w:eastAsia="Verdana" w:cs="Times New Roman"/>
          <w:color w:val="000000"/>
        </w:rPr>
        <w:t xml:space="preserve">more than half of Indian arrivals </w:t>
      </w:r>
      <w:r w:rsidR="002938D3">
        <w:rPr>
          <w:rFonts w:eastAsia="Verdana" w:cs="Times New Roman"/>
          <w:color w:val="000000"/>
        </w:rPr>
        <w:t xml:space="preserve">came to Australia for </w:t>
      </w:r>
      <w:r w:rsidR="007141BB">
        <w:rPr>
          <w:rFonts w:eastAsia="Verdana" w:cs="Times New Roman"/>
          <w:color w:val="000000"/>
        </w:rPr>
        <w:t>VFR</w:t>
      </w:r>
      <w:r w:rsidR="002938D3">
        <w:rPr>
          <w:rFonts w:eastAsia="Verdana" w:cs="Times New Roman"/>
          <w:color w:val="000000"/>
        </w:rPr>
        <w:t xml:space="preserve"> purpos</w:t>
      </w:r>
      <w:r w:rsidR="007141BB">
        <w:rPr>
          <w:rFonts w:eastAsia="Verdana" w:cs="Times New Roman"/>
          <w:color w:val="000000"/>
        </w:rPr>
        <w:t>es</w:t>
      </w:r>
      <w:r w:rsidR="00B77363">
        <w:rPr>
          <w:rFonts w:eastAsia="Verdana" w:cs="Times New Roman"/>
          <w:color w:val="000000"/>
        </w:rPr>
        <w:t xml:space="preserve">. </w:t>
      </w:r>
      <w:r w:rsidR="002938D3">
        <w:rPr>
          <w:rFonts w:eastAsia="Verdana" w:cs="Times New Roman"/>
          <w:color w:val="000000"/>
        </w:rPr>
        <w:t>The importance of VFR and education travellers, along with</w:t>
      </w:r>
      <w:r w:rsidR="00DA067E">
        <w:rPr>
          <w:rFonts w:eastAsia="Verdana" w:cs="Times New Roman"/>
          <w:color w:val="000000"/>
        </w:rPr>
        <w:t xml:space="preserve"> the opening of</w:t>
      </w:r>
      <w:r w:rsidR="002938D3">
        <w:rPr>
          <w:rFonts w:eastAsia="Verdana" w:cs="Times New Roman"/>
          <w:color w:val="000000"/>
        </w:rPr>
        <w:t xml:space="preserve"> critical new </w:t>
      </w:r>
      <w:r w:rsidR="00B77363">
        <w:rPr>
          <w:rFonts w:eastAsia="Verdana" w:cs="Times New Roman"/>
          <w:color w:val="000000"/>
        </w:rPr>
        <w:t>direct flight services between India and Australia</w:t>
      </w:r>
      <w:r w:rsidR="00526B94">
        <w:rPr>
          <w:rFonts w:eastAsia="Verdana" w:cs="Times New Roman"/>
          <w:color w:val="000000"/>
        </w:rPr>
        <w:t xml:space="preserve"> early in 2022</w:t>
      </w:r>
      <w:r w:rsidR="00B77363">
        <w:rPr>
          <w:rFonts w:eastAsia="Verdana" w:cs="Times New Roman"/>
          <w:color w:val="000000"/>
        </w:rPr>
        <w:t xml:space="preserve">, </w:t>
      </w:r>
      <w:r w:rsidR="002938D3">
        <w:rPr>
          <w:rFonts w:eastAsia="Verdana" w:cs="Times New Roman"/>
          <w:color w:val="000000"/>
        </w:rPr>
        <w:t>drove a</w:t>
      </w:r>
      <w:r w:rsidR="00526B94">
        <w:rPr>
          <w:rFonts w:eastAsia="Verdana" w:cs="Times New Roman"/>
          <w:color w:val="000000"/>
        </w:rPr>
        <w:t xml:space="preserve"> rapid return in</w:t>
      </w:r>
      <w:r w:rsidR="00B77363">
        <w:rPr>
          <w:rFonts w:eastAsia="Verdana" w:cs="Times New Roman"/>
          <w:color w:val="000000"/>
        </w:rPr>
        <w:t xml:space="preserve"> Indian arrivals</w:t>
      </w:r>
      <w:r w:rsidR="002938D3">
        <w:rPr>
          <w:rFonts w:eastAsia="Verdana" w:cs="Times New Roman"/>
          <w:color w:val="000000"/>
        </w:rPr>
        <w:t xml:space="preserve"> in 2022</w:t>
      </w:r>
      <w:r w:rsidR="00B77363">
        <w:rPr>
          <w:rFonts w:eastAsia="Verdana" w:cs="Times New Roman"/>
          <w:color w:val="000000"/>
        </w:rPr>
        <w:t>.</w:t>
      </w:r>
      <w:r w:rsidR="000E00B5">
        <w:rPr>
          <w:rFonts w:eastAsia="Verdana" w:cs="Times New Roman"/>
          <w:color w:val="000000"/>
        </w:rPr>
        <w:t xml:space="preserve"> </w:t>
      </w:r>
      <w:r w:rsidR="00DB7CED">
        <w:rPr>
          <w:rFonts w:eastAsia="Verdana" w:cs="Times New Roman"/>
          <w:color w:val="000000"/>
        </w:rPr>
        <w:t xml:space="preserve">Arrivals from India totalled </w:t>
      </w:r>
      <w:r w:rsidR="00703E9B">
        <w:rPr>
          <w:rFonts w:eastAsia="Verdana" w:cs="Times New Roman"/>
          <w:color w:val="000000"/>
        </w:rPr>
        <w:t xml:space="preserve">303,000 in 2022, which was </w:t>
      </w:r>
      <w:r w:rsidR="002642D9">
        <w:rPr>
          <w:rFonts w:eastAsia="Verdana" w:cs="Times New Roman"/>
          <w:color w:val="000000"/>
        </w:rPr>
        <w:t xml:space="preserve">76% of the pre-pandemic number. </w:t>
      </w:r>
      <w:r w:rsidR="000E00B5">
        <w:rPr>
          <w:rFonts w:eastAsia="Verdana" w:cs="Times New Roman"/>
          <w:color w:val="000000"/>
        </w:rPr>
        <w:t xml:space="preserve">This was a </w:t>
      </w:r>
      <w:r w:rsidR="00226752">
        <w:rPr>
          <w:rFonts w:eastAsia="Verdana" w:cs="Times New Roman"/>
          <w:color w:val="000000"/>
        </w:rPr>
        <w:t xml:space="preserve">much </w:t>
      </w:r>
      <w:r w:rsidR="000E00B5">
        <w:rPr>
          <w:rFonts w:eastAsia="Verdana" w:cs="Times New Roman"/>
          <w:color w:val="000000"/>
        </w:rPr>
        <w:t>faster reco</w:t>
      </w:r>
      <w:r w:rsidR="008A0F7D">
        <w:rPr>
          <w:rFonts w:eastAsia="Verdana" w:cs="Times New Roman"/>
          <w:color w:val="000000"/>
        </w:rPr>
        <w:t>very than m</w:t>
      </w:r>
      <w:r w:rsidR="001A7599">
        <w:rPr>
          <w:rFonts w:eastAsia="Verdana" w:cs="Times New Roman"/>
          <w:color w:val="000000"/>
        </w:rPr>
        <w:t>ost</w:t>
      </w:r>
      <w:r w:rsidR="008A0F7D">
        <w:rPr>
          <w:rFonts w:eastAsia="Verdana" w:cs="Times New Roman"/>
          <w:color w:val="000000"/>
        </w:rPr>
        <w:t xml:space="preserve"> other markets.</w:t>
      </w:r>
    </w:p>
    <w:p w14:paraId="317F25F6" w14:textId="3DAE54CC" w:rsidR="00DB7CED" w:rsidRDefault="002642D9" w:rsidP="00B77363">
      <w:pPr>
        <w:rPr>
          <w:rFonts w:eastAsia="Verdana" w:cs="Times New Roman"/>
          <w:color w:val="000000"/>
        </w:rPr>
      </w:pPr>
      <w:r>
        <w:rPr>
          <w:rFonts w:eastAsia="Verdana" w:cs="Times New Roman"/>
          <w:color w:val="000000"/>
        </w:rPr>
        <w:t xml:space="preserve">Growth </w:t>
      </w:r>
      <w:r w:rsidR="008A0F7D">
        <w:rPr>
          <w:rFonts w:eastAsia="Verdana" w:cs="Times New Roman"/>
          <w:color w:val="000000"/>
        </w:rPr>
        <w:t xml:space="preserve">in arrivals from India </w:t>
      </w:r>
      <w:r>
        <w:rPr>
          <w:rFonts w:eastAsia="Verdana" w:cs="Times New Roman"/>
          <w:color w:val="000000"/>
        </w:rPr>
        <w:t xml:space="preserve">continued in </w:t>
      </w:r>
      <w:r w:rsidR="00145726">
        <w:rPr>
          <w:rFonts w:eastAsia="Verdana" w:cs="Times New Roman"/>
          <w:color w:val="000000"/>
        </w:rPr>
        <w:t>2023</w:t>
      </w:r>
      <w:r w:rsidR="008A0F7D">
        <w:rPr>
          <w:rFonts w:eastAsia="Verdana" w:cs="Times New Roman"/>
          <w:color w:val="000000"/>
        </w:rPr>
        <w:t>,</w:t>
      </w:r>
      <w:r w:rsidR="00145726">
        <w:rPr>
          <w:rFonts w:eastAsia="Verdana" w:cs="Times New Roman"/>
          <w:color w:val="000000"/>
        </w:rPr>
        <w:t xml:space="preserve"> and arrivals over the year to </w:t>
      </w:r>
      <w:r w:rsidR="008734B7">
        <w:rPr>
          <w:rFonts w:eastAsia="Verdana" w:cs="Times New Roman"/>
          <w:color w:val="000000"/>
        </w:rPr>
        <w:t>August</w:t>
      </w:r>
      <w:r w:rsidR="00145726">
        <w:rPr>
          <w:rFonts w:eastAsia="Verdana" w:cs="Times New Roman"/>
          <w:color w:val="000000"/>
        </w:rPr>
        <w:t xml:space="preserve"> (2</w:t>
      </w:r>
      <w:r w:rsidR="00D93888">
        <w:rPr>
          <w:rFonts w:eastAsia="Verdana" w:cs="Times New Roman"/>
          <w:color w:val="000000"/>
        </w:rPr>
        <w:t>5</w:t>
      </w:r>
      <w:r w:rsidR="00145726">
        <w:rPr>
          <w:rFonts w:eastAsia="Verdana" w:cs="Times New Roman"/>
          <w:color w:val="000000"/>
        </w:rPr>
        <w:t>7,</w:t>
      </w:r>
      <w:r w:rsidR="00D93888">
        <w:rPr>
          <w:rFonts w:eastAsia="Verdana" w:cs="Times New Roman"/>
          <w:color w:val="000000"/>
        </w:rPr>
        <w:t>60</w:t>
      </w:r>
      <w:r w:rsidR="00145726">
        <w:rPr>
          <w:rFonts w:eastAsia="Verdana" w:cs="Times New Roman"/>
          <w:color w:val="000000"/>
        </w:rPr>
        <w:t>0</w:t>
      </w:r>
      <w:r w:rsidR="008D2F8D">
        <w:rPr>
          <w:rFonts w:eastAsia="Verdana" w:cs="Times New Roman"/>
          <w:color w:val="000000"/>
        </w:rPr>
        <w:t xml:space="preserve">) </w:t>
      </w:r>
      <w:r w:rsidR="00DE59E5">
        <w:rPr>
          <w:rFonts w:eastAsia="Verdana" w:cs="Times New Roman"/>
          <w:color w:val="000000"/>
        </w:rPr>
        <w:t xml:space="preserve">exceed those over the same period in 2019. </w:t>
      </w:r>
      <w:r w:rsidR="007642A6">
        <w:rPr>
          <w:rFonts w:eastAsia="Verdana" w:cs="Times New Roman"/>
          <w:color w:val="000000"/>
        </w:rPr>
        <w:t>Overall, for</w:t>
      </w:r>
      <w:r w:rsidR="0098603E">
        <w:rPr>
          <w:rFonts w:eastAsia="Verdana" w:cs="Times New Roman"/>
          <w:color w:val="000000"/>
        </w:rPr>
        <w:t xml:space="preserve"> 2023, arrivals from India are expected to </w:t>
      </w:r>
      <w:r w:rsidR="001B6CBD">
        <w:rPr>
          <w:rFonts w:eastAsia="Verdana" w:cs="Times New Roman"/>
          <w:color w:val="000000"/>
        </w:rPr>
        <w:t>exceed</w:t>
      </w:r>
      <w:r w:rsidR="0098603E">
        <w:rPr>
          <w:rFonts w:eastAsia="Verdana" w:cs="Times New Roman"/>
          <w:color w:val="000000"/>
        </w:rPr>
        <w:t xml:space="preserve"> the</w:t>
      </w:r>
      <w:r w:rsidR="001B6CBD">
        <w:rPr>
          <w:rFonts w:eastAsia="Verdana" w:cs="Times New Roman"/>
          <w:color w:val="000000"/>
        </w:rPr>
        <w:t>ir</w:t>
      </w:r>
      <w:r w:rsidR="0098603E">
        <w:rPr>
          <w:rFonts w:eastAsia="Verdana" w:cs="Times New Roman"/>
          <w:color w:val="000000"/>
        </w:rPr>
        <w:t xml:space="preserve"> pre-pandemic level</w:t>
      </w:r>
      <w:r w:rsidR="001B6CBD">
        <w:rPr>
          <w:rFonts w:eastAsia="Verdana" w:cs="Times New Roman"/>
          <w:color w:val="000000"/>
        </w:rPr>
        <w:t>,</w:t>
      </w:r>
      <w:r w:rsidR="0098603E">
        <w:rPr>
          <w:rFonts w:eastAsia="Verdana" w:cs="Times New Roman"/>
          <w:color w:val="000000"/>
        </w:rPr>
        <w:t xml:space="preserve"> making India one of </w:t>
      </w:r>
      <w:r w:rsidR="005F3F8E">
        <w:rPr>
          <w:rFonts w:eastAsia="Verdana" w:cs="Times New Roman"/>
          <w:color w:val="000000"/>
        </w:rPr>
        <w:t xml:space="preserve">only </w:t>
      </w:r>
      <w:r w:rsidR="001B6CBD">
        <w:rPr>
          <w:rFonts w:eastAsia="Verdana" w:cs="Times New Roman"/>
          <w:color w:val="000000"/>
        </w:rPr>
        <w:t>a handful of</w:t>
      </w:r>
      <w:r w:rsidR="0098603E">
        <w:rPr>
          <w:rFonts w:eastAsia="Verdana" w:cs="Times New Roman"/>
          <w:color w:val="000000"/>
        </w:rPr>
        <w:t xml:space="preserve"> countries to fully recover its 2019 level </w:t>
      </w:r>
      <w:r w:rsidR="00166103">
        <w:rPr>
          <w:rFonts w:eastAsia="Verdana" w:cs="Times New Roman"/>
          <w:color w:val="000000"/>
        </w:rPr>
        <w:t>this</w:t>
      </w:r>
      <w:r w:rsidR="004066F5">
        <w:rPr>
          <w:rFonts w:eastAsia="Verdana" w:cs="Times New Roman"/>
          <w:color w:val="000000"/>
        </w:rPr>
        <w:t xml:space="preserve"> year</w:t>
      </w:r>
      <w:r w:rsidR="00166103">
        <w:rPr>
          <w:rFonts w:eastAsia="Verdana" w:cs="Times New Roman"/>
          <w:color w:val="000000"/>
        </w:rPr>
        <w:t xml:space="preserve"> </w:t>
      </w:r>
      <w:r w:rsidR="002323A4">
        <w:rPr>
          <w:rFonts w:eastAsia="Verdana" w:cs="Times New Roman"/>
          <w:color w:val="000000"/>
        </w:rPr>
        <w:t>(and India is the largest market in this group)</w:t>
      </w:r>
      <w:r w:rsidR="004066F5">
        <w:rPr>
          <w:rFonts w:eastAsia="Verdana" w:cs="Times New Roman"/>
          <w:color w:val="000000"/>
        </w:rPr>
        <w:t>.</w:t>
      </w:r>
    </w:p>
    <w:p w14:paraId="489B3E7C" w14:textId="016956F9" w:rsidR="00B77363" w:rsidRDefault="0067692B" w:rsidP="00B77363">
      <w:pPr>
        <w:rPr>
          <w:rFonts w:eastAsia="Verdana" w:cs="Times New Roman"/>
          <w:color w:val="000000"/>
        </w:rPr>
      </w:pPr>
      <w:r>
        <w:rPr>
          <w:rFonts w:eastAsia="Verdana" w:cs="Times New Roman"/>
          <w:color w:val="000000"/>
        </w:rPr>
        <w:t xml:space="preserve">Over the forecast period, </w:t>
      </w:r>
      <w:r w:rsidR="000421F7">
        <w:rPr>
          <w:rFonts w:eastAsia="Verdana" w:cs="Times New Roman"/>
          <w:color w:val="000000"/>
        </w:rPr>
        <w:t xml:space="preserve">arrivals from </w:t>
      </w:r>
      <w:r>
        <w:rPr>
          <w:rFonts w:eastAsia="Verdana" w:cs="Times New Roman"/>
          <w:color w:val="000000"/>
        </w:rPr>
        <w:t xml:space="preserve">India </w:t>
      </w:r>
      <w:r w:rsidR="000421F7">
        <w:rPr>
          <w:rFonts w:eastAsia="Verdana" w:cs="Times New Roman"/>
          <w:color w:val="000000"/>
        </w:rPr>
        <w:t>are</w:t>
      </w:r>
      <w:r>
        <w:rPr>
          <w:rFonts w:eastAsia="Verdana" w:cs="Times New Roman"/>
          <w:color w:val="000000"/>
        </w:rPr>
        <w:t xml:space="preserve"> expected to continue to </w:t>
      </w:r>
      <w:r w:rsidR="00B77363">
        <w:rPr>
          <w:rFonts w:eastAsia="Verdana" w:cs="Times New Roman"/>
          <w:color w:val="000000"/>
        </w:rPr>
        <w:t>grow</w:t>
      </w:r>
      <w:r w:rsidR="000421F7">
        <w:rPr>
          <w:rFonts w:eastAsia="Verdana" w:cs="Times New Roman"/>
          <w:color w:val="000000"/>
        </w:rPr>
        <w:t xml:space="preserve"> strongly</w:t>
      </w:r>
      <w:r w:rsidR="00B77363">
        <w:rPr>
          <w:rFonts w:eastAsia="Verdana" w:cs="Times New Roman"/>
          <w:color w:val="000000"/>
        </w:rPr>
        <w:t xml:space="preserve">. </w:t>
      </w:r>
      <w:r w:rsidR="005E52EF">
        <w:rPr>
          <w:rFonts w:eastAsia="Verdana" w:cs="Times New Roman"/>
          <w:color w:val="000000"/>
        </w:rPr>
        <w:t xml:space="preserve">This reflects </w:t>
      </w:r>
      <w:r w:rsidR="006B5380">
        <w:rPr>
          <w:rFonts w:eastAsia="Verdana" w:cs="Times New Roman"/>
          <w:color w:val="000000"/>
        </w:rPr>
        <w:t>India’s strong</w:t>
      </w:r>
      <w:r w:rsidR="00D729D9">
        <w:rPr>
          <w:rFonts w:eastAsia="Verdana" w:cs="Times New Roman"/>
          <w:color w:val="000000"/>
        </w:rPr>
        <w:t xml:space="preserve"> </w:t>
      </w:r>
      <w:r w:rsidR="005E52EF">
        <w:rPr>
          <w:rFonts w:eastAsia="Verdana" w:cs="Times New Roman"/>
          <w:color w:val="000000"/>
        </w:rPr>
        <w:t>economic growth</w:t>
      </w:r>
      <w:r w:rsidR="006B5380">
        <w:rPr>
          <w:rFonts w:eastAsia="Verdana" w:cs="Times New Roman"/>
          <w:color w:val="000000"/>
        </w:rPr>
        <w:t xml:space="preserve"> </w:t>
      </w:r>
      <w:r w:rsidR="00F818D8">
        <w:rPr>
          <w:rFonts w:eastAsia="Verdana" w:cs="Times New Roman"/>
          <w:color w:val="000000"/>
        </w:rPr>
        <w:t xml:space="preserve">and </w:t>
      </w:r>
      <w:r w:rsidR="005E52EF">
        <w:rPr>
          <w:rFonts w:eastAsia="Verdana" w:cs="Times New Roman"/>
          <w:color w:val="000000"/>
        </w:rPr>
        <w:t>population growth</w:t>
      </w:r>
      <w:r w:rsidR="00F818D8">
        <w:rPr>
          <w:rFonts w:eastAsia="Verdana" w:cs="Times New Roman"/>
          <w:color w:val="000000"/>
        </w:rPr>
        <w:t xml:space="preserve"> outlooks</w:t>
      </w:r>
      <w:r w:rsidR="005E52EF">
        <w:rPr>
          <w:rFonts w:eastAsia="Verdana" w:cs="Times New Roman"/>
          <w:color w:val="000000"/>
        </w:rPr>
        <w:t xml:space="preserve">, </w:t>
      </w:r>
      <w:r w:rsidR="00F818D8">
        <w:rPr>
          <w:rFonts w:eastAsia="Verdana" w:cs="Times New Roman"/>
          <w:color w:val="000000"/>
        </w:rPr>
        <w:t>and the large Indian diaspora in Australia.</w:t>
      </w:r>
      <w:r w:rsidR="00EB5DC8">
        <w:rPr>
          <w:rFonts w:eastAsia="Verdana" w:cs="Times New Roman"/>
          <w:color w:val="000000"/>
        </w:rPr>
        <w:t xml:space="preserve"> By 2028, arrivals from India are expected to reach 6</w:t>
      </w:r>
      <w:r w:rsidR="00993A93">
        <w:rPr>
          <w:rFonts w:eastAsia="Verdana" w:cs="Times New Roman"/>
          <w:color w:val="000000"/>
        </w:rPr>
        <w:t>4</w:t>
      </w:r>
      <w:r w:rsidR="005852DF">
        <w:rPr>
          <w:rFonts w:eastAsia="Verdana" w:cs="Times New Roman"/>
          <w:color w:val="000000"/>
        </w:rPr>
        <w:t>6,8</w:t>
      </w:r>
      <w:r w:rsidR="00EB5DC8">
        <w:rPr>
          <w:rFonts w:eastAsia="Verdana" w:cs="Times New Roman"/>
          <w:color w:val="000000"/>
        </w:rPr>
        <w:t>00</w:t>
      </w:r>
      <w:r w:rsidR="000D07D1">
        <w:rPr>
          <w:rFonts w:eastAsia="Verdana" w:cs="Times New Roman"/>
          <w:color w:val="000000"/>
        </w:rPr>
        <w:t xml:space="preserve">. </w:t>
      </w:r>
      <w:r w:rsidR="00B77363">
        <w:rPr>
          <w:rFonts w:eastAsia="Verdana" w:cs="Times New Roman"/>
          <w:color w:val="000000"/>
        </w:rPr>
        <w:t xml:space="preserve">This would see India jump to our </w:t>
      </w:r>
      <w:r w:rsidR="00680FA7">
        <w:rPr>
          <w:rFonts w:eastAsia="Verdana" w:cs="Times New Roman"/>
          <w:color w:val="000000"/>
        </w:rPr>
        <w:t>5</w:t>
      </w:r>
      <w:r w:rsidR="00680FA7" w:rsidRPr="00680FA7">
        <w:rPr>
          <w:rFonts w:eastAsia="Verdana" w:cs="Times New Roman"/>
          <w:color w:val="000000"/>
          <w:vertAlign w:val="superscript"/>
        </w:rPr>
        <w:t>th</w:t>
      </w:r>
      <w:r w:rsidR="00680FA7">
        <w:rPr>
          <w:rFonts w:eastAsia="Verdana" w:cs="Times New Roman"/>
          <w:color w:val="000000"/>
        </w:rPr>
        <w:t xml:space="preserve"> </w:t>
      </w:r>
      <w:r w:rsidR="00B77363">
        <w:rPr>
          <w:rFonts w:eastAsia="Verdana" w:cs="Times New Roman"/>
          <w:color w:val="000000"/>
        </w:rPr>
        <w:t>largest visitor market</w:t>
      </w:r>
      <w:r w:rsidR="00827CF0">
        <w:rPr>
          <w:rFonts w:eastAsia="Verdana" w:cs="Times New Roman"/>
          <w:color w:val="000000"/>
        </w:rPr>
        <w:t xml:space="preserve"> (from </w:t>
      </w:r>
      <w:r w:rsidR="00680FA7">
        <w:rPr>
          <w:rFonts w:eastAsia="Verdana" w:cs="Times New Roman"/>
          <w:color w:val="000000"/>
        </w:rPr>
        <w:t>7</w:t>
      </w:r>
      <w:r w:rsidR="00680FA7" w:rsidRPr="00680FA7">
        <w:rPr>
          <w:rFonts w:eastAsia="Verdana" w:cs="Times New Roman"/>
          <w:color w:val="000000"/>
          <w:vertAlign w:val="superscript"/>
        </w:rPr>
        <w:t>th</w:t>
      </w:r>
      <w:r w:rsidR="00680FA7">
        <w:rPr>
          <w:rFonts w:eastAsia="Verdana" w:cs="Times New Roman"/>
          <w:color w:val="000000"/>
        </w:rPr>
        <w:t xml:space="preserve"> </w:t>
      </w:r>
      <w:r w:rsidR="00213D6D">
        <w:rPr>
          <w:rFonts w:eastAsia="Verdana" w:cs="Times New Roman"/>
          <w:color w:val="000000"/>
        </w:rPr>
        <w:t>in 2019</w:t>
      </w:r>
      <w:r w:rsidR="006A1F0B">
        <w:rPr>
          <w:rFonts w:eastAsia="Verdana" w:cs="Times New Roman"/>
          <w:color w:val="000000"/>
        </w:rPr>
        <w:t>)</w:t>
      </w:r>
      <w:r w:rsidR="00B77363">
        <w:rPr>
          <w:rFonts w:eastAsia="Verdana" w:cs="Times New Roman"/>
          <w:color w:val="000000"/>
        </w:rPr>
        <w:t>.</w:t>
      </w:r>
    </w:p>
    <w:p w14:paraId="1ACF7C8E" w14:textId="1B7C46B2" w:rsidR="0009654A" w:rsidRDefault="0009654A" w:rsidP="0009654A">
      <w:pPr>
        <w:pStyle w:val="Heading4"/>
      </w:pPr>
      <w:r>
        <w:t>Japan</w:t>
      </w:r>
    </w:p>
    <w:p w14:paraId="2BE3499D" w14:textId="78B920A7" w:rsidR="003B45A6" w:rsidRDefault="003B45A6" w:rsidP="003B45A6">
      <w:pPr>
        <w:rPr>
          <w:rFonts w:eastAsia="Verdana" w:cs="Times New Roman"/>
          <w:color w:val="000000"/>
        </w:rPr>
      </w:pPr>
      <w:r>
        <w:rPr>
          <w:rFonts w:eastAsia="Verdana" w:cs="Times New Roman"/>
          <w:color w:val="000000"/>
        </w:rPr>
        <w:t>Japan is regarded as one of Australia’s leading holiday markets. Following an extended period of decline</w:t>
      </w:r>
      <w:r w:rsidR="002B1ECF">
        <w:rPr>
          <w:rFonts w:eastAsia="Verdana" w:cs="Times New Roman"/>
          <w:color w:val="000000"/>
        </w:rPr>
        <w:t xml:space="preserve"> from the late-1990s</w:t>
      </w:r>
      <w:r>
        <w:rPr>
          <w:rFonts w:eastAsia="Verdana" w:cs="Times New Roman"/>
          <w:color w:val="000000"/>
        </w:rPr>
        <w:t>, the Japanese visitor market experienced a return to growth in the years leading into the pandemic.</w:t>
      </w:r>
      <w:r w:rsidR="0073590C">
        <w:rPr>
          <w:rFonts w:eastAsia="Verdana" w:cs="Times New Roman"/>
          <w:color w:val="000000"/>
        </w:rPr>
        <w:t xml:space="preserve"> </w:t>
      </w:r>
    </w:p>
    <w:p w14:paraId="0EC0F6B1" w14:textId="66202BBE" w:rsidR="0073590C" w:rsidRDefault="00500906" w:rsidP="00B77363">
      <w:pPr>
        <w:rPr>
          <w:rFonts w:eastAsia="Verdana" w:cs="Times New Roman"/>
          <w:color w:val="000000"/>
        </w:rPr>
      </w:pPr>
      <w:r>
        <w:rPr>
          <w:rFonts w:eastAsia="Verdana" w:cs="Times New Roman"/>
          <w:color w:val="000000"/>
        </w:rPr>
        <w:t xml:space="preserve">Arrivals from Japan were </w:t>
      </w:r>
      <w:r w:rsidR="00E8536E">
        <w:rPr>
          <w:rFonts w:eastAsia="Verdana" w:cs="Times New Roman"/>
          <w:color w:val="000000"/>
        </w:rPr>
        <w:t xml:space="preserve">among the </w:t>
      </w:r>
      <w:r>
        <w:rPr>
          <w:rFonts w:eastAsia="Verdana" w:cs="Times New Roman"/>
          <w:color w:val="000000"/>
        </w:rPr>
        <w:t>slow</w:t>
      </w:r>
      <w:r w:rsidR="00E8536E">
        <w:rPr>
          <w:rFonts w:eastAsia="Verdana" w:cs="Times New Roman"/>
          <w:color w:val="000000"/>
        </w:rPr>
        <w:t>est of all markets</w:t>
      </w:r>
      <w:r>
        <w:rPr>
          <w:rFonts w:eastAsia="Verdana" w:cs="Times New Roman"/>
          <w:color w:val="000000"/>
        </w:rPr>
        <w:t xml:space="preserve"> to recover in 2022, </w:t>
      </w:r>
      <w:r w:rsidR="0018234E">
        <w:rPr>
          <w:rFonts w:eastAsia="Verdana" w:cs="Times New Roman"/>
          <w:color w:val="000000"/>
        </w:rPr>
        <w:t>as it maintained</w:t>
      </w:r>
      <w:r w:rsidR="00C318E3">
        <w:rPr>
          <w:rFonts w:eastAsia="Verdana" w:cs="Times New Roman"/>
          <w:color w:val="000000"/>
        </w:rPr>
        <w:t xml:space="preserve"> strict control measures to prevent the spread of COVID-19</w:t>
      </w:r>
      <w:r w:rsidR="00FB4D4D">
        <w:rPr>
          <w:rFonts w:eastAsia="Verdana" w:cs="Times New Roman"/>
          <w:color w:val="000000"/>
        </w:rPr>
        <w:t xml:space="preserve"> </w:t>
      </w:r>
      <w:r w:rsidR="0018234E">
        <w:rPr>
          <w:rFonts w:eastAsia="Verdana" w:cs="Times New Roman"/>
          <w:color w:val="000000"/>
        </w:rPr>
        <w:t>through the year</w:t>
      </w:r>
      <w:r w:rsidR="00FB4D4D">
        <w:rPr>
          <w:rFonts w:eastAsia="Verdana" w:cs="Times New Roman"/>
          <w:color w:val="000000"/>
        </w:rPr>
        <w:t xml:space="preserve">. </w:t>
      </w:r>
      <w:r w:rsidR="0073590C">
        <w:rPr>
          <w:rFonts w:eastAsia="Verdana" w:cs="Times New Roman"/>
          <w:color w:val="000000"/>
        </w:rPr>
        <w:t>Once these eased, g</w:t>
      </w:r>
      <w:r w:rsidR="00C16C10">
        <w:rPr>
          <w:rFonts w:eastAsia="Verdana" w:cs="Times New Roman"/>
          <w:color w:val="000000"/>
        </w:rPr>
        <w:t>rowth picked up markedly in 2023</w:t>
      </w:r>
      <w:r w:rsidR="0073590C">
        <w:rPr>
          <w:rFonts w:eastAsia="Verdana" w:cs="Times New Roman"/>
          <w:color w:val="000000"/>
        </w:rPr>
        <w:t>. A</w:t>
      </w:r>
      <w:r w:rsidR="00C16C10">
        <w:rPr>
          <w:rFonts w:eastAsia="Verdana" w:cs="Times New Roman"/>
          <w:color w:val="000000"/>
        </w:rPr>
        <w:t xml:space="preserve">rrivals from Japan </w:t>
      </w:r>
      <w:r w:rsidR="00531A1A">
        <w:rPr>
          <w:rFonts w:eastAsia="Verdana" w:cs="Times New Roman"/>
          <w:color w:val="000000"/>
        </w:rPr>
        <w:t>over the year to August 2023</w:t>
      </w:r>
      <w:r w:rsidR="00B736E3">
        <w:rPr>
          <w:rFonts w:eastAsia="Verdana" w:cs="Times New Roman"/>
          <w:color w:val="000000"/>
        </w:rPr>
        <w:t xml:space="preserve"> were 57% of the pre-pandemic level. </w:t>
      </w:r>
      <w:r w:rsidR="00EA6359">
        <w:rPr>
          <w:rFonts w:eastAsia="Verdana" w:cs="Times New Roman"/>
          <w:color w:val="000000"/>
        </w:rPr>
        <w:t xml:space="preserve">For 2023 in total, there are expected to be </w:t>
      </w:r>
      <w:r w:rsidR="0020532D">
        <w:rPr>
          <w:rFonts w:eastAsia="Verdana" w:cs="Times New Roman"/>
          <w:color w:val="000000"/>
        </w:rPr>
        <w:t>309,700 arrivals from Japan, which is 62% of the pre-pandemic level.</w:t>
      </w:r>
      <w:r w:rsidR="00A264CB">
        <w:rPr>
          <w:rFonts w:eastAsia="Verdana" w:cs="Times New Roman"/>
          <w:color w:val="000000"/>
        </w:rPr>
        <w:t xml:space="preserve"> </w:t>
      </w:r>
    </w:p>
    <w:p w14:paraId="251F0039" w14:textId="5198D966" w:rsidR="002D54F4" w:rsidRDefault="00DF21A8" w:rsidP="00B77363">
      <w:pPr>
        <w:rPr>
          <w:rFonts w:eastAsia="Verdana" w:cs="Times New Roman"/>
          <w:color w:val="000000"/>
        </w:rPr>
      </w:pPr>
      <w:r>
        <w:rPr>
          <w:rFonts w:eastAsia="Verdana" w:cs="Times New Roman"/>
          <w:color w:val="000000"/>
        </w:rPr>
        <w:t>T</w:t>
      </w:r>
      <w:r w:rsidR="00A264CB">
        <w:rPr>
          <w:rFonts w:eastAsia="Verdana" w:cs="Times New Roman"/>
          <w:color w:val="000000"/>
        </w:rPr>
        <w:t xml:space="preserve">he </w:t>
      </w:r>
      <w:r w:rsidR="00331E6D">
        <w:rPr>
          <w:rFonts w:eastAsia="Verdana" w:cs="Times New Roman"/>
          <w:color w:val="000000"/>
        </w:rPr>
        <w:t xml:space="preserve">forecast </w:t>
      </w:r>
      <w:r w:rsidR="004B08E6">
        <w:rPr>
          <w:rFonts w:eastAsia="Verdana" w:cs="Times New Roman"/>
          <w:color w:val="000000"/>
        </w:rPr>
        <w:t xml:space="preserve">profile of </w:t>
      </w:r>
      <w:r w:rsidR="00331E6D">
        <w:rPr>
          <w:rFonts w:eastAsia="Verdana" w:cs="Times New Roman"/>
          <w:color w:val="000000"/>
        </w:rPr>
        <w:t>arrivals</w:t>
      </w:r>
      <w:r w:rsidR="00A264CB">
        <w:rPr>
          <w:rFonts w:eastAsia="Verdana" w:cs="Times New Roman"/>
          <w:color w:val="000000"/>
        </w:rPr>
        <w:t xml:space="preserve"> from Japan has been revised higher this year</w:t>
      </w:r>
      <w:r>
        <w:rPr>
          <w:rFonts w:eastAsia="Verdana" w:cs="Times New Roman"/>
          <w:color w:val="000000"/>
        </w:rPr>
        <w:t xml:space="preserve">, </w:t>
      </w:r>
      <w:r w:rsidR="00331E6D">
        <w:rPr>
          <w:rFonts w:eastAsia="Verdana" w:cs="Times New Roman"/>
          <w:color w:val="000000"/>
        </w:rPr>
        <w:t xml:space="preserve">reflecting the rise throughout the year to date, </w:t>
      </w:r>
      <w:r>
        <w:rPr>
          <w:rFonts w:eastAsia="Verdana" w:cs="Times New Roman"/>
          <w:color w:val="000000"/>
        </w:rPr>
        <w:t>and a full recovery is now expected in 2025</w:t>
      </w:r>
      <w:r w:rsidR="00331E6D">
        <w:rPr>
          <w:rFonts w:eastAsia="Verdana" w:cs="Times New Roman"/>
          <w:color w:val="000000"/>
        </w:rPr>
        <w:t>.</w:t>
      </w:r>
      <w:r w:rsidR="00F53118">
        <w:rPr>
          <w:rFonts w:eastAsia="Verdana" w:cs="Times New Roman"/>
          <w:color w:val="000000"/>
        </w:rPr>
        <w:t xml:space="preserve"> In 2028, there are expected to be </w:t>
      </w:r>
      <w:r w:rsidR="008327C9">
        <w:rPr>
          <w:rFonts w:eastAsia="Verdana" w:cs="Times New Roman"/>
          <w:color w:val="000000"/>
        </w:rPr>
        <w:t>62</w:t>
      </w:r>
      <w:r w:rsidR="004F6AB8">
        <w:rPr>
          <w:rFonts w:eastAsia="Verdana" w:cs="Times New Roman"/>
          <w:color w:val="000000"/>
        </w:rPr>
        <w:t>1</w:t>
      </w:r>
      <w:r w:rsidR="00F53118">
        <w:rPr>
          <w:rFonts w:eastAsia="Verdana" w:cs="Times New Roman"/>
          <w:color w:val="000000"/>
        </w:rPr>
        <w:t>,</w:t>
      </w:r>
      <w:r w:rsidR="004F6AB8">
        <w:rPr>
          <w:rFonts w:eastAsia="Verdana" w:cs="Times New Roman"/>
          <w:color w:val="000000"/>
        </w:rPr>
        <w:t>0</w:t>
      </w:r>
      <w:r w:rsidR="00F53118">
        <w:rPr>
          <w:rFonts w:eastAsia="Verdana" w:cs="Times New Roman"/>
          <w:color w:val="000000"/>
        </w:rPr>
        <w:t xml:space="preserve">00 arrivals from Japan, </w:t>
      </w:r>
      <w:r w:rsidR="0028732F">
        <w:rPr>
          <w:rFonts w:eastAsia="Verdana" w:cs="Times New Roman"/>
          <w:color w:val="000000"/>
        </w:rPr>
        <w:t>2</w:t>
      </w:r>
      <w:r w:rsidR="00D95D17">
        <w:rPr>
          <w:rFonts w:eastAsia="Verdana" w:cs="Times New Roman"/>
          <w:color w:val="000000"/>
        </w:rPr>
        <w:t>5</w:t>
      </w:r>
      <w:r w:rsidR="00912EFB">
        <w:rPr>
          <w:rFonts w:eastAsia="Verdana" w:cs="Times New Roman"/>
          <w:color w:val="000000"/>
        </w:rPr>
        <w:t>% more than pre-pandemic.</w:t>
      </w:r>
      <w:r w:rsidR="004E34D3">
        <w:rPr>
          <w:rFonts w:eastAsia="Verdana" w:cs="Times New Roman"/>
          <w:color w:val="000000"/>
        </w:rPr>
        <w:t xml:space="preserve"> Growth in arrivals from Japan is stronger through the forecast horizon than from some other advanced </w:t>
      </w:r>
      <w:r w:rsidR="00871C8D">
        <w:rPr>
          <w:rFonts w:eastAsia="Verdana" w:cs="Times New Roman"/>
          <w:color w:val="000000"/>
        </w:rPr>
        <w:t xml:space="preserve">nations, reflecting stronger economic prospects and </w:t>
      </w:r>
      <w:r w:rsidR="00DF2C87">
        <w:rPr>
          <w:rFonts w:eastAsia="Verdana" w:cs="Times New Roman"/>
          <w:color w:val="000000"/>
        </w:rPr>
        <w:t xml:space="preserve">a </w:t>
      </w:r>
      <w:r w:rsidR="00871C8D">
        <w:rPr>
          <w:rFonts w:eastAsia="Verdana" w:cs="Times New Roman"/>
          <w:color w:val="000000"/>
        </w:rPr>
        <w:t xml:space="preserve">return to </w:t>
      </w:r>
      <w:r w:rsidR="00DF2C87">
        <w:rPr>
          <w:rFonts w:eastAsia="Verdana" w:cs="Times New Roman"/>
          <w:color w:val="000000"/>
        </w:rPr>
        <w:t xml:space="preserve">the </w:t>
      </w:r>
      <w:r w:rsidR="00871C8D">
        <w:rPr>
          <w:rFonts w:eastAsia="Verdana" w:cs="Times New Roman"/>
          <w:color w:val="000000"/>
        </w:rPr>
        <w:t xml:space="preserve">growth trend observed prior to the pandemic. </w:t>
      </w:r>
    </w:p>
    <w:p w14:paraId="5E43B6DA" w14:textId="1FA76339" w:rsidR="00994975" w:rsidRDefault="00994975" w:rsidP="00994975">
      <w:pPr>
        <w:pStyle w:val="Heading4"/>
      </w:pPr>
      <w:r>
        <w:t>Southeast Asia</w:t>
      </w:r>
    </w:p>
    <w:p w14:paraId="46C2CAA3" w14:textId="62D6512F" w:rsidR="00950435" w:rsidRDefault="00970776" w:rsidP="004C2403">
      <w:r>
        <w:t xml:space="preserve">The Southeast Asia region includes </w:t>
      </w:r>
      <w:r w:rsidR="00D10678">
        <w:t>11 nations</w:t>
      </w:r>
      <w:r w:rsidR="00950435">
        <w:t xml:space="preserve">. </w:t>
      </w:r>
      <w:r w:rsidR="00D10678">
        <w:t xml:space="preserve">The 6 largest nations in the region </w:t>
      </w:r>
      <w:r w:rsidR="00950435">
        <w:t xml:space="preserve">(Singapore, Malaysia, Indonesia, Philippines, Vietnam and Thailand) </w:t>
      </w:r>
      <w:r w:rsidR="00D10678">
        <w:t>are also identified individually</w:t>
      </w:r>
      <w:r w:rsidR="00950435">
        <w:t xml:space="preserve"> in this report</w:t>
      </w:r>
      <w:r w:rsidR="00D10678">
        <w:t>, recognising the</w:t>
      </w:r>
      <w:r w:rsidR="00D84CEC">
        <w:t>y</w:t>
      </w:r>
      <w:r w:rsidR="00D10678">
        <w:t xml:space="preserve"> a</w:t>
      </w:r>
      <w:r w:rsidR="00D84CEC">
        <w:t>re</w:t>
      </w:r>
      <w:r w:rsidR="00D10678">
        <w:t xml:space="preserve"> large </w:t>
      </w:r>
      <w:r w:rsidR="00D84CEC">
        <w:t xml:space="preserve">single </w:t>
      </w:r>
      <w:r w:rsidR="00D10678">
        <w:t>source countries.</w:t>
      </w:r>
      <w:r w:rsidR="005C75E1">
        <w:t xml:space="preserve"> The 6 largest nations </w:t>
      </w:r>
      <w:r w:rsidR="004F2F99">
        <w:t>accounted for</w:t>
      </w:r>
      <w:r w:rsidR="005C75E1">
        <w:t xml:space="preserve"> </w:t>
      </w:r>
      <w:r w:rsidR="00116CD8">
        <w:t>the overwhelming majority (97%) of arrivals from the region</w:t>
      </w:r>
      <w:r w:rsidR="007C7F25">
        <w:t xml:space="preserve"> in 2019</w:t>
      </w:r>
      <w:r w:rsidR="00116CD8">
        <w:t>.</w:t>
      </w:r>
      <w:r w:rsidR="00D84CEC">
        <w:t xml:space="preserve"> </w:t>
      </w:r>
      <w:r w:rsidR="00950435">
        <w:t>The 5 smaller nations (</w:t>
      </w:r>
      <w:r w:rsidR="00973D44" w:rsidRPr="004C0F79">
        <w:t>Cambodia,</w:t>
      </w:r>
      <w:r w:rsidR="00973D44">
        <w:t xml:space="preserve"> </w:t>
      </w:r>
      <w:r w:rsidR="00950435" w:rsidRPr="004C0F79">
        <w:t xml:space="preserve">Brunei Darussalam, </w:t>
      </w:r>
      <w:r w:rsidR="00973D44" w:rsidRPr="004C0F79">
        <w:t>Myanmar,</w:t>
      </w:r>
      <w:r w:rsidR="00973D44">
        <w:t xml:space="preserve"> </w:t>
      </w:r>
      <w:r w:rsidR="005E5013" w:rsidRPr="004C0F79">
        <w:t>Timor-Leste</w:t>
      </w:r>
      <w:r w:rsidR="00950435" w:rsidRPr="004C0F79">
        <w:t xml:space="preserve">, </w:t>
      </w:r>
      <w:r w:rsidR="00950435">
        <w:t>and</w:t>
      </w:r>
      <w:r w:rsidR="005E5013" w:rsidRPr="005E5013">
        <w:t xml:space="preserve"> </w:t>
      </w:r>
      <w:r w:rsidR="005E5013" w:rsidRPr="004C0F79">
        <w:t>Laos</w:t>
      </w:r>
      <w:r w:rsidR="00950435">
        <w:t xml:space="preserve">) </w:t>
      </w:r>
      <w:r w:rsidR="004C6D59">
        <w:t>accounted for 40,000 arrivals to Australia</w:t>
      </w:r>
      <w:r w:rsidR="00A90852">
        <w:t xml:space="preserve"> in 20</w:t>
      </w:r>
      <w:r w:rsidR="00165F8B">
        <w:t>19</w:t>
      </w:r>
      <w:r w:rsidR="004D2A45">
        <w:t xml:space="preserve">, just 2.7% of the </w:t>
      </w:r>
      <w:r w:rsidR="00B8295E">
        <w:t>total for the whole region.</w:t>
      </w:r>
    </w:p>
    <w:p w14:paraId="19549B73" w14:textId="50BE0081" w:rsidR="00382E2B" w:rsidRDefault="2F9793B7" w:rsidP="00497057">
      <w:r>
        <w:t>This region</w:t>
      </w:r>
      <w:r w:rsidR="00964F81">
        <w:t>al</w:t>
      </w:r>
      <w:r>
        <w:t xml:space="preserve"> grouping</w:t>
      </w:r>
      <w:r w:rsidR="34EBA643">
        <w:t xml:space="preserve"> accounted for 1.5 million visitor arrivals in 2019, </w:t>
      </w:r>
      <w:r w:rsidR="3F4AAB0D">
        <w:t>more</w:t>
      </w:r>
      <w:r w:rsidR="34EBA643">
        <w:t xml:space="preserve"> than </w:t>
      </w:r>
      <w:r w:rsidR="3F4AAB0D">
        <w:t xml:space="preserve">from </w:t>
      </w:r>
      <w:r w:rsidR="34EBA643">
        <w:t xml:space="preserve">China </w:t>
      </w:r>
      <w:r w:rsidR="3DE72D35">
        <w:t>or New Zealand</w:t>
      </w:r>
      <w:r w:rsidR="03901C09">
        <w:t xml:space="preserve">. </w:t>
      </w:r>
      <w:r w:rsidR="003913B3">
        <w:t>This region has been identified as offering major opportunity for Australia’s visitor economy</w:t>
      </w:r>
      <w:r w:rsidR="000907FB">
        <w:t xml:space="preserve"> in the recent report, </w:t>
      </w:r>
      <w:r w:rsidR="000907FB" w:rsidRPr="006D1183">
        <w:rPr>
          <w:i/>
          <w:iCs/>
        </w:rPr>
        <w:t>Invested</w:t>
      </w:r>
      <w:r w:rsidR="009C5922" w:rsidRPr="006D1183">
        <w:rPr>
          <w:i/>
          <w:iCs/>
        </w:rPr>
        <w:t>: Australia’s Southeast Asia Economic Strategy to 2040</w:t>
      </w:r>
      <w:r w:rsidR="003913B3">
        <w:t>, see</w:t>
      </w:r>
      <w:r w:rsidR="003913B3" w:rsidRPr="003913B3">
        <w:rPr>
          <w:rFonts w:asciiTheme="majorHAnsi" w:hAnsiTheme="majorHAnsi"/>
        </w:rPr>
        <w:t xml:space="preserve">: </w:t>
      </w:r>
      <w:hyperlink r:id="rId26" w:history="1">
        <w:r w:rsidR="003913B3" w:rsidRPr="003913B3">
          <w:rPr>
            <w:rStyle w:val="cf11"/>
            <w:rFonts w:asciiTheme="majorHAnsi" w:hAnsiTheme="majorHAnsi"/>
            <w:color w:val="0000FF"/>
            <w:sz w:val="20"/>
            <w:szCs w:val="20"/>
            <w:u w:val="single"/>
          </w:rPr>
          <w:t xml:space="preserve">Chapter 8: Visitor economy | Australian Government Department of Foreign Affairs and </w:t>
        </w:r>
        <w:r w:rsidR="003913B3" w:rsidRPr="003913B3">
          <w:rPr>
            <w:rStyle w:val="cf11"/>
            <w:rFonts w:asciiTheme="majorHAnsi" w:hAnsiTheme="majorHAnsi"/>
            <w:color w:val="0000FF"/>
            <w:sz w:val="20"/>
            <w:szCs w:val="20"/>
            <w:u w:val="single"/>
          </w:rPr>
          <w:lastRenderedPageBreak/>
          <w:t>Trade (dfat.gov.au)</w:t>
        </w:r>
      </w:hyperlink>
      <w:r w:rsidR="003913B3">
        <w:t>. T</w:t>
      </w:r>
      <w:r w:rsidR="35CEF156">
        <w:t>his reflects the region’s proximity to Australia, strong economic and population growth</w:t>
      </w:r>
      <w:r w:rsidR="1A02D258">
        <w:t xml:space="preserve"> trends</w:t>
      </w:r>
      <w:r w:rsidR="4B5E9348">
        <w:t>, growing middle class</w:t>
      </w:r>
      <w:r w:rsidR="35CEF156">
        <w:t xml:space="preserve"> </w:t>
      </w:r>
      <w:r w:rsidR="4B5E9348">
        <w:t xml:space="preserve">population, </w:t>
      </w:r>
      <w:r w:rsidR="716CEDAC">
        <w:t xml:space="preserve">increasing </w:t>
      </w:r>
      <w:r w:rsidR="1A02D258">
        <w:t>flight route connections</w:t>
      </w:r>
      <w:r w:rsidR="4B5E9348">
        <w:t xml:space="preserve"> </w:t>
      </w:r>
      <w:r w:rsidR="35CEF156">
        <w:t xml:space="preserve">and </w:t>
      </w:r>
      <w:r w:rsidR="17BEB609">
        <w:t>continued development of</w:t>
      </w:r>
      <w:r w:rsidR="35CEF156">
        <w:t xml:space="preserve"> economic, political and community links with Australia.</w:t>
      </w:r>
      <w:r w:rsidR="25221A45">
        <w:t xml:space="preserve"> </w:t>
      </w:r>
    </w:p>
    <w:p w14:paraId="22BC4E32" w14:textId="17117DE5" w:rsidR="00475A31" w:rsidRDefault="009D7C31" w:rsidP="004C2403">
      <w:r>
        <w:t xml:space="preserve">In 2023, arrivals from the region are expected to reach </w:t>
      </w:r>
      <w:r w:rsidR="006D0B45">
        <w:t>1.2</w:t>
      </w:r>
      <w:r w:rsidR="00187D09">
        <w:t>4</w:t>
      </w:r>
      <w:r w:rsidR="006D0B45">
        <w:t xml:space="preserve"> million</w:t>
      </w:r>
      <w:r w:rsidR="00445DF9">
        <w:t xml:space="preserve">, </w:t>
      </w:r>
      <w:r w:rsidR="00B93FCD">
        <w:t xml:space="preserve">an increase of 77% in the year. Arrivals from the region are </w:t>
      </w:r>
      <w:r w:rsidR="00445DF9">
        <w:t xml:space="preserve">then </w:t>
      </w:r>
      <w:r w:rsidR="00B93FCD">
        <w:t>forecast to rise by</w:t>
      </w:r>
      <w:r w:rsidR="00EC36B7">
        <w:t xml:space="preserve"> a further</w:t>
      </w:r>
      <w:r w:rsidR="00B93FCD">
        <w:t xml:space="preserve"> 2</w:t>
      </w:r>
      <w:r w:rsidR="00682E39">
        <w:t>4</w:t>
      </w:r>
      <w:r w:rsidR="00B93FCD">
        <w:t xml:space="preserve">% </w:t>
      </w:r>
      <w:r w:rsidR="00445DF9">
        <w:t>in 2024</w:t>
      </w:r>
      <w:r w:rsidR="00647BC6">
        <w:t xml:space="preserve"> to </w:t>
      </w:r>
      <w:r w:rsidR="007D4C0E">
        <w:t>surpass</w:t>
      </w:r>
      <w:r w:rsidR="00445DF9">
        <w:t xml:space="preserve"> </w:t>
      </w:r>
      <w:r w:rsidR="00647BC6">
        <w:t>the</w:t>
      </w:r>
      <w:r w:rsidR="00445DF9">
        <w:t xml:space="preserve"> pre-pandemic level. </w:t>
      </w:r>
      <w:r w:rsidR="00475A31">
        <w:t xml:space="preserve">To date, </w:t>
      </w:r>
      <w:r w:rsidR="00456789">
        <w:t xml:space="preserve">the recovery has been the most rapid for Vietnam, which </w:t>
      </w:r>
      <w:r w:rsidR="00B01324">
        <w:t>has seen</w:t>
      </w:r>
      <w:r w:rsidR="00456789">
        <w:t xml:space="preserve"> arrivals </w:t>
      </w:r>
      <w:r w:rsidR="00B01324">
        <w:t xml:space="preserve">in 2023 </w:t>
      </w:r>
      <w:r w:rsidR="001428D3">
        <w:t xml:space="preserve">year to August </w:t>
      </w:r>
      <w:r w:rsidR="00456789">
        <w:t xml:space="preserve">surpass the 2019 level </w:t>
      </w:r>
      <w:r w:rsidR="00B01324">
        <w:t xml:space="preserve">and </w:t>
      </w:r>
      <w:r w:rsidR="00647825">
        <w:t xml:space="preserve">is forecast to </w:t>
      </w:r>
      <w:r w:rsidR="00DA0AF0">
        <w:t>comfortably exceed</w:t>
      </w:r>
      <w:r w:rsidR="00647825">
        <w:t xml:space="preserve"> its pre-pandemic level in the current year.</w:t>
      </w:r>
      <w:r w:rsidR="00456789">
        <w:t xml:space="preserve"> </w:t>
      </w:r>
      <w:r w:rsidR="00383B53">
        <w:t xml:space="preserve">Among the other major </w:t>
      </w:r>
      <w:r w:rsidR="00C32D5B">
        <w:t>source markets in the region, the expected recovery in 2023 varies, with Malaysia the furthest behind.</w:t>
      </w:r>
      <w:r w:rsidR="005D3D76">
        <w:t xml:space="preserve"> </w:t>
      </w:r>
      <w:r w:rsidR="00585234">
        <w:t>I</w:t>
      </w:r>
      <w:r w:rsidR="005D3D76">
        <w:t>n 2023</w:t>
      </w:r>
      <w:r w:rsidR="00585234">
        <w:t>, there</w:t>
      </w:r>
      <w:r w:rsidR="005D3D76">
        <w:t xml:space="preserve"> are forecast to be:</w:t>
      </w:r>
    </w:p>
    <w:p w14:paraId="421128C9" w14:textId="402AED4A" w:rsidR="005D3D76" w:rsidRDefault="005D3D76" w:rsidP="005D3D76">
      <w:pPr>
        <w:pStyle w:val="ListParagraph"/>
        <w:numPr>
          <w:ilvl w:val="0"/>
          <w:numId w:val="27"/>
        </w:numPr>
      </w:pPr>
      <w:r>
        <w:t>16</w:t>
      </w:r>
      <w:r w:rsidR="001F71BE">
        <w:t>8</w:t>
      </w:r>
      <w:r>
        <w:t>,</w:t>
      </w:r>
      <w:r w:rsidR="00B84AF8">
        <w:t>4</w:t>
      </w:r>
      <w:r>
        <w:t xml:space="preserve">00 </w:t>
      </w:r>
      <w:r w:rsidR="000D798B">
        <w:t>arrivals from</w:t>
      </w:r>
      <w:r>
        <w:t xml:space="preserve"> Vietnam, 13</w:t>
      </w:r>
      <w:r w:rsidR="001F71BE">
        <w:t>6</w:t>
      </w:r>
      <w:r>
        <w:t>% of the 2019 level</w:t>
      </w:r>
    </w:p>
    <w:p w14:paraId="21D44691" w14:textId="4BACD727" w:rsidR="00264B3B" w:rsidRDefault="00264B3B" w:rsidP="005D3D76">
      <w:pPr>
        <w:pStyle w:val="ListParagraph"/>
        <w:numPr>
          <w:ilvl w:val="0"/>
          <w:numId w:val="27"/>
        </w:numPr>
      </w:pPr>
      <w:r>
        <w:t>10</w:t>
      </w:r>
      <w:r w:rsidR="000264DF">
        <w:t>3</w:t>
      </w:r>
      <w:r>
        <w:t>,</w:t>
      </w:r>
      <w:r w:rsidR="000264DF">
        <w:t>7</w:t>
      </w:r>
      <w:r>
        <w:t xml:space="preserve">00 </w:t>
      </w:r>
      <w:r w:rsidR="000D798B">
        <w:t xml:space="preserve">arrivals from </w:t>
      </w:r>
      <w:r>
        <w:t xml:space="preserve">Thailand, </w:t>
      </w:r>
      <w:r w:rsidR="000264DF">
        <w:t>101</w:t>
      </w:r>
      <w:r>
        <w:t>% of the 2019 level</w:t>
      </w:r>
    </w:p>
    <w:p w14:paraId="70D2E2F8" w14:textId="02BA4E31" w:rsidR="008552B7" w:rsidRDefault="008552B7" w:rsidP="008552B7">
      <w:pPr>
        <w:pStyle w:val="ListParagraph"/>
        <w:numPr>
          <w:ilvl w:val="0"/>
          <w:numId w:val="27"/>
        </w:numPr>
      </w:pPr>
      <w:r>
        <w:t>159,</w:t>
      </w:r>
      <w:r w:rsidR="00F61EB3">
        <w:t>7</w:t>
      </w:r>
      <w:r>
        <w:t>00 arrivals from Philippines, 101% of the 2019 level</w:t>
      </w:r>
    </w:p>
    <w:p w14:paraId="33BC9DA0" w14:textId="062EA3DE" w:rsidR="006F4BAE" w:rsidRDefault="006F4BAE" w:rsidP="005D3D76">
      <w:pPr>
        <w:pStyle w:val="ListParagraph"/>
        <w:numPr>
          <w:ilvl w:val="0"/>
          <w:numId w:val="27"/>
        </w:numPr>
      </w:pPr>
      <w:r>
        <w:t>20</w:t>
      </w:r>
      <w:r w:rsidR="000264DF">
        <w:t>2</w:t>
      </w:r>
      <w:r>
        <w:t>,</w:t>
      </w:r>
      <w:r w:rsidR="000264DF">
        <w:t>1</w:t>
      </w:r>
      <w:r>
        <w:t xml:space="preserve">00 </w:t>
      </w:r>
      <w:r w:rsidR="000D798B">
        <w:t xml:space="preserve">arrivals from </w:t>
      </w:r>
      <w:r>
        <w:t>Indonesia, 9</w:t>
      </w:r>
      <w:r w:rsidR="000264DF">
        <w:t>1</w:t>
      </w:r>
      <w:r>
        <w:t>% of the 2019 level</w:t>
      </w:r>
    </w:p>
    <w:p w14:paraId="2B1BCE4F" w14:textId="3ADE1505" w:rsidR="000A5556" w:rsidRDefault="001B6A84" w:rsidP="005D3D76">
      <w:pPr>
        <w:pStyle w:val="ListParagraph"/>
        <w:numPr>
          <w:ilvl w:val="0"/>
          <w:numId w:val="27"/>
        </w:numPr>
      </w:pPr>
      <w:r>
        <w:t>374</w:t>
      </w:r>
      <w:r w:rsidR="006F4BAE">
        <w:t>,</w:t>
      </w:r>
      <w:r>
        <w:t>40</w:t>
      </w:r>
      <w:r w:rsidR="006F4BAE">
        <w:t xml:space="preserve">0 </w:t>
      </w:r>
      <w:r w:rsidR="000D798B">
        <w:t xml:space="preserve">arrivals from </w:t>
      </w:r>
      <w:r w:rsidR="006F4BAE">
        <w:t xml:space="preserve">Singapore, </w:t>
      </w:r>
      <w:r>
        <w:t>78</w:t>
      </w:r>
      <w:r w:rsidR="006F4BAE">
        <w:t>% of the 2019 level</w:t>
      </w:r>
    </w:p>
    <w:p w14:paraId="0A332F9A" w14:textId="13DC587D" w:rsidR="00264B3B" w:rsidRDefault="001B6A84" w:rsidP="005D3D76">
      <w:pPr>
        <w:pStyle w:val="ListParagraph"/>
        <w:numPr>
          <w:ilvl w:val="0"/>
          <w:numId w:val="27"/>
        </w:numPr>
      </w:pPr>
      <w:r>
        <w:t>190</w:t>
      </w:r>
      <w:r w:rsidR="005E72EB">
        <w:t>,</w:t>
      </w:r>
      <w:r>
        <w:t>6</w:t>
      </w:r>
      <w:r w:rsidR="005E72EB">
        <w:t xml:space="preserve">00 </w:t>
      </w:r>
      <w:r w:rsidR="000D798B">
        <w:t xml:space="preserve">arrivals from </w:t>
      </w:r>
      <w:r w:rsidR="005E72EB">
        <w:t>Malaysia, 5</w:t>
      </w:r>
      <w:r>
        <w:t>0</w:t>
      </w:r>
      <w:r w:rsidR="005E72EB">
        <w:t>% of the 2019 level.</w:t>
      </w:r>
    </w:p>
    <w:p w14:paraId="78FEC878" w14:textId="77777777" w:rsidR="007F1EF0" w:rsidRDefault="00BA7014" w:rsidP="00EC3111">
      <w:pPr>
        <w:spacing w:before="360"/>
      </w:pPr>
      <w:r>
        <w:t>O</w:t>
      </w:r>
      <w:r w:rsidR="00E5769D">
        <w:t xml:space="preserve">ver the forecast years, </w:t>
      </w:r>
      <w:r w:rsidR="000F103F">
        <w:t>annual growth in arrivals</w:t>
      </w:r>
      <w:r w:rsidR="00FD66A6">
        <w:t xml:space="preserve"> from Southeast Asia</w:t>
      </w:r>
      <w:r w:rsidR="000F103F">
        <w:t xml:space="preserve"> is expected to remain strong</w:t>
      </w:r>
      <w:r w:rsidR="00FD66A6">
        <w:t>. This is</w:t>
      </w:r>
      <w:r w:rsidR="007E043B">
        <w:t xml:space="preserve"> </w:t>
      </w:r>
      <w:r w:rsidR="00122D86">
        <w:t xml:space="preserve">driven by the </w:t>
      </w:r>
      <w:r w:rsidR="00B07F30">
        <w:t>larger</w:t>
      </w:r>
      <w:r w:rsidR="00122D86">
        <w:t xml:space="preserve"> nations</w:t>
      </w:r>
      <w:r w:rsidR="00585234">
        <w:t xml:space="preserve"> (Figure </w:t>
      </w:r>
      <w:r w:rsidR="002E6A7B">
        <w:t>6</w:t>
      </w:r>
      <w:r w:rsidR="00585234">
        <w:t>)</w:t>
      </w:r>
      <w:r w:rsidR="00122D86">
        <w:t xml:space="preserve">. </w:t>
      </w:r>
    </w:p>
    <w:p w14:paraId="5E63AB13" w14:textId="1E479B76" w:rsidR="007F1EF0" w:rsidRDefault="007F1EF0" w:rsidP="00983865">
      <w:pPr>
        <w:spacing w:line="300" w:lineRule="atLeast"/>
      </w:pPr>
      <w:r w:rsidRPr="00F13F57">
        <w:rPr>
          <w:rFonts w:eastAsia="Verdana" w:cs="Times New Roman"/>
          <w:b/>
          <w:bCs/>
          <w:color w:val="2E1A47" w:themeColor="text2"/>
        </w:rPr>
        <w:t xml:space="preserve">Figure </w:t>
      </w:r>
      <w:r>
        <w:rPr>
          <w:rFonts w:eastAsia="Verdana" w:cs="Times New Roman"/>
          <w:b/>
          <w:bCs/>
          <w:color w:val="2E1A47" w:themeColor="text2"/>
        </w:rPr>
        <w:t>6</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visitor arrivals by source market in Southeast Asia. Actual and forecast annual values.</w:t>
      </w:r>
    </w:p>
    <w:p w14:paraId="42B5D35A" w14:textId="547A09E6" w:rsidR="00983865" w:rsidRDefault="00983865" w:rsidP="00983865">
      <w:pPr>
        <w:spacing w:before="120" w:line="300" w:lineRule="atLeast"/>
      </w:pPr>
      <w:r w:rsidRPr="00EC3111">
        <w:rPr>
          <w:noProof/>
        </w:rPr>
        <w:drawing>
          <wp:inline distT="0" distB="0" distL="0" distR="0" wp14:anchorId="68DA8D1A" wp14:editId="18131245">
            <wp:extent cx="6329680" cy="3786505"/>
            <wp:effectExtent l="0" t="0" r="0" b="4445"/>
            <wp:docPr id="252038087" name="Picture 252038087" descr="Figure 6 shows a line chart with the time series of international short-term visitor arrivals by market for 6 Southeast Asian market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38087" name="Picture 6" descr="Figure 6 shows a line chart with the time series of international short-term visitor arrivals by market for 6 Southeast Asian markets. The values from 2012 to 2022 are the actual data, while values from 2023 to 2028 are forecast valu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680" cy="3786505"/>
                    </a:xfrm>
                    <a:prstGeom prst="rect">
                      <a:avLst/>
                    </a:prstGeom>
                    <a:noFill/>
                    <a:ln>
                      <a:noFill/>
                    </a:ln>
                  </pic:spPr>
                </pic:pic>
              </a:graphicData>
            </a:graphic>
          </wp:inline>
        </w:drawing>
      </w:r>
    </w:p>
    <w:p w14:paraId="46999756" w14:textId="3C23C127" w:rsidR="00EC3111" w:rsidRDefault="00EC3111" w:rsidP="008502B4">
      <w:pPr>
        <w:keepNext/>
        <w:spacing w:before="360" w:line="300" w:lineRule="atLeast"/>
      </w:pPr>
      <w:r>
        <w:lastRenderedPageBreak/>
        <w:t>Between 2023 and 2028, international arrivals from the region are expected to increase by 827,500 (67%), which comprises:</w:t>
      </w:r>
    </w:p>
    <w:p w14:paraId="0D4F92C4" w14:textId="77777777" w:rsidR="00EC3111" w:rsidRDefault="00EC3111" w:rsidP="00EC3111">
      <w:pPr>
        <w:pStyle w:val="ListParagraph"/>
        <w:numPr>
          <w:ilvl w:val="0"/>
          <w:numId w:val="26"/>
        </w:numPr>
      </w:pPr>
      <w:r>
        <w:t xml:space="preserve">243,500 more arrivals from Malaysia (128% increase) – noting that most of this reflects the return to pre-pandemic level that is much further behind for </w:t>
      </w:r>
      <w:proofErr w:type="gramStart"/>
      <w:r>
        <w:t>Malaysia</w:t>
      </w:r>
      <w:proofErr w:type="gramEnd"/>
      <w:r>
        <w:t xml:space="preserve"> </w:t>
      </w:r>
    </w:p>
    <w:p w14:paraId="40BE187C" w14:textId="77777777" w:rsidR="00EC3111" w:rsidRDefault="00EC3111" w:rsidP="00EC3111">
      <w:pPr>
        <w:pStyle w:val="ListParagraph"/>
        <w:numPr>
          <w:ilvl w:val="0"/>
          <w:numId w:val="26"/>
        </w:numPr>
      </w:pPr>
      <w:r>
        <w:t>162,000 more arrivals from Indonesia (80% increase)</w:t>
      </w:r>
    </w:p>
    <w:p w14:paraId="57BE1820" w14:textId="77777777" w:rsidR="00EC3111" w:rsidRDefault="00EC3111" w:rsidP="00EC3111">
      <w:pPr>
        <w:pStyle w:val="ListParagraph"/>
        <w:numPr>
          <w:ilvl w:val="0"/>
          <w:numId w:val="26"/>
        </w:numPr>
      </w:pPr>
      <w:r>
        <w:t>157,800 more arrivals from Singapore (42% increase)</w:t>
      </w:r>
    </w:p>
    <w:p w14:paraId="32B05D9D" w14:textId="77777777" w:rsidR="00EC3111" w:rsidRDefault="00EC3111" w:rsidP="00EC3111">
      <w:pPr>
        <w:pStyle w:val="ListParagraph"/>
        <w:numPr>
          <w:ilvl w:val="0"/>
          <w:numId w:val="26"/>
        </w:numPr>
      </w:pPr>
      <w:r>
        <w:t>110,300 more arrivals from Vietnam (65% increase)</w:t>
      </w:r>
    </w:p>
    <w:p w14:paraId="33042FA5" w14:textId="77777777" w:rsidR="00EC3111" w:rsidRDefault="00EC3111" w:rsidP="00EC3111">
      <w:pPr>
        <w:pStyle w:val="ListParagraph"/>
        <w:numPr>
          <w:ilvl w:val="0"/>
          <w:numId w:val="26"/>
        </w:numPr>
      </w:pPr>
      <w:r>
        <w:t>90,400 more arrivals from Philippines (57% increase)</w:t>
      </w:r>
    </w:p>
    <w:p w14:paraId="42A49E17" w14:textId="5C5536C4" w:rsidR="00EC3111" w:rsidRDefault="00EC3111" w:rsidP="00EC3111">
      <w:pPr>
        <w:pStyle w:val="ListParagraph"/>
        <w:numPr>
          <w:ilvl w:val="0"/>
          <w:numId w:val="26"/>
        </w:numPr>
      </w:pPr>
      <w:r>
        <w:t>51,400 more arrivals from Thailand (50%</w:t>
      </w:r>
      <w:r w:rsidR="00833021">
        <w:t xml:space="preserve"> increase</w:t>
      </w:r>
      <w:r>
        <w:t>).</w:t>
      </w:r>
    </w:p>
    <w:p w14:paraId="37D89BAA" w14:textId="21033B32" w:rsidR="00EC3111" w:rsidRDefault="009114B6" w:rsidP="009114B6">
      <w:r>
        <w:t>In total, there are forecast to be 2</w:t>
      </w:r>
      <w:r w:rsidR="00066000">
        <w:t>.1</w:t>
      </w:r>
      <w:r>
        <w:t> million visitor arrivals from the Southeast Asia region in 2028. Th</w:t>
      </w:r>
      <w:r w:rsidR="00041D11">
        <w:t xml:space="preserve">is </w:t>
      </w:r>
      <w:r>
        <w:t xml:space="preserve">region </w:t>
      </w:r>
      <w:r w:rsidR="00041D11">
        <w:t xml:space="preserve">accounts for </w:t>
      </w:r>
      <w:r>
        <w:t>17% of the total</w:t>
      </w:r>
      <w:r w:rsidR="00041D11">
        <w:t xml:space="preserve"> forecast</w:t>
      </w:r>
      <w:r>
        <w:t xml:space="preserve"> increase in visitor arrivals to Australia over the 2023 to 2028 period (</w:t>
      </w:r>
      <w:proofErr w:type="gramStart"/>
      <w:r>
        <w:t>refer back</w:t>
      </w:r>
      <w:proofErr w:type="gramEnd"/>
      <w:r>
        <w:t xml:space="preserve"> to Figure 4).</w:t>
      </w:r>
    </w:p>
    <w:p w14:paraId="05F1741B" w14:textId="64B57FD8" w:rsidR="00B77363" w:rsidRDefault="00B77363" w:rsidP="00CF2839">
      <w:pPr>
        <w:pStyle w:val="Heading4"/>
      </w:pPr>
      <w:r>
        <w:t>United States</w:t>
      </w:r>
    </w:p>
    <w:p w14:paraId="083B2F69" w14:textId="2738BE6A" w:rsidR="0008244D" w:rsidRDefault="00B77363" w:rsidP="00B77363">
      <w:pPr>
        <w:rPr>
          <w:rFonts w:eastAsia="Verdana" w:cs="Times New Roman"/>
          <w:color w:val="000000"/>
        </w:rPr>
      </w:pPr>
      <w:r>
        <w:rPr>
          <w:rFonts w:eastAsia="Verdana" w:cs="Times New Roman"/>
          <w:color w:val="000000"/>
        </w:rPr>
        <w:t>Pre-pandemic, the United States was a large and growing visitor market for Australia</w:t>
      </w:r>
      <w:r w:rsidR="00F41B60">
        <w:rPr>
          <w:rFonts w:eastAsia="Verdana" w:cs="Times New Roman"/>
          <w:color w:val="000000"/>
        </w:rPr>
        <w:t>,</w:t>
      </w:r>
      <w:r>
        <w:rPr>
          <w:rFonts w:eastAsia="Verdana" w:cs="Times New Roman"/>
          <w:color w:val="000000"/>
        </w:rPr>
        <w:t xml:space="preserve"> </w:t>
      </w:r>
      <w:r w:rsidR="00F41B60">
        <w:rPr>
          <w:rFonts w:eastAsia="Verdana" w:cs="Times New Roman"/>
          <w:color w:val="000000"/>
        </w:rPr>
        <w:t xml:space="preserve">driven </w:t>
      </w:r>
      <w:r>
        <w:rPr>
          <w:rFonts w:eastAsia="Verdana" w:cs="Times New Roman"/>
          <w:color w:val="000000"/>
        </w:rPr>
        <w:t xml:space="preserve">by </w:t>
      </w:r>
      <w:r w:rsidR="00F41B60">
        <w:rPr>
          <w:rFonts w:eastAsia="Verdana" w:cs="Times New Roman"/>
          <w:color w:val="000000"/>
        </w:rPr>
        <w:t xml:space="preserve">growth in </w:t>
      </w:r>
      <w:r>
        <w:rPr>
          <w:rFonts w:eastAsia="Verdana" w:cs="Times New Roman"/>
          <w:color w:val="000000"/>
        </w:rPr>
        <w:t>holiday travel. T</w:t>
      </w:r>
      <w:r w:rsidR="0093471A">
        <w:rPr>
          <w:rFonts w:eastAsia="Verdana" w:cs="Times New Roman"/>
          <w:color w:val="000000"/>
        </w:rPr>
        <w:t xml:space="preserve">here were </w:t>
      </w:r>
      <w:r w:rsidR="0008244D">
        <w:rPr>
          <w:rFonts w:eastAsia="Verdana" w:cs="Times New Roman"/>
          <w:color w:val="000000"/>
        </w:rPr>
        <w:t xml:space="preserve">818,000 arrivals </w:t>
      </w:r>
      <w:r w:rsidR="00194322">
        <w:rPr>
          <w:rFonts w:eastAsia="Verdana" w:cs="Times New Roman"/>
          <w:color w:val="000000"/>
        </w:rPr>
        <w:t xml:space="preserve">from the US </w:t>
      </w:r>
      <w:r w:rsidR="0008244D">
        <w:rPr>
          <w:rFonts w:eastAsia="Verdana" w:cs="Times New Roman"/>
          <w:color w:val="000000"/>
        </w:rPr>
        <w:t xml:space="preserve">in 2019, </w:t>
      </w:r>
      <w:r w:rsidR="00981EC2">
        <w:rPr>
          <w:rFonts w:eastAsia="Verdana" w:cs="Times New Roman"/>
          <w:color w:val="000000"/>
        </w:rPr>
        <w:t xml:space="preserve">and the US was </w:t>
      </w:r>
      <w:r w:rsidR="00194322">
        <w:rPr>
          <w:rFonts w:eastAsia="Verdana" w:cs="Times New Roman"/>
          <w:color w:val="000000"/>
        </w:rPr>
        <w:t>Australia’s third largest</w:t>
      </w:r>
      <w:r w:rsidR="0008244D">
        <w:rPr>
          <w:rFonts w:eastAsia="Verdana" w:cs="Times New Roman"/>
          <w:color w:val="000000"/>
        </w:rPr>
        <w:t xml:space="preserve"> </w:t>
      </w:r>
      <w:r w:rsidR="00981EC2">
        <w:rPr>
          <w:rFonts w:eastAsia="Verdana" w:cs="Times New Roman"/>
          <w:color w:val="000000"/>
        </w:rPr>
        <w:t>single inbound market after China and New Zealand.</w:t>
      </w:r>
    </w:p>
    <w:p w14:paraId="0DF632CE" w14:textId="43C45D5E" w:rsidR="00161888" w:rsidRDefault="000F0E44" w:rsidP="00161888">
      <w:pPr>
        <w:rPr>
          <w:rFonts w:eastAsia="Verdana" w:cs="Times New Roman"/>
          <w:color w:val="000000"/>
        </w:rPr>
      </w:pPr>
      <w:r>
        <w:rPr>
          <w:rFonts w:eastAsia="Verdana" w:cs="Times New Roman"/>
          <w:color w:val="000000"/>
        </w:rPr>
        <w:t xml:space="preserve">The recovery in visitation from the US has progressed well, supported by increases </w:t>
      </w:r>
      <w:r w:rsidR="005B406D">
        <w:rPr>
          <w:rFonts w:eastAsia="Verdana" w:cs="Times New Roman"/>
          <w:color w:val="000000"/>
        </w:rPr>
        <w:t>in aviation capacity, strong ties between our nations and</w:t>
      </w:r>
      <w:r w:rsidR="008910EA">
        <w:rPr>
          <w:rFonts w:eastAsia="Verdana" w:cs="Times New Roman"/>
          <w:color w:val="000000"/>
        </w:rPr>
        <w:t xml:space="preserve"> active</w:t>
      </w:r>
      <w:r w:rsidR="005B406D">
        <w:rPr>
          <w:rFonts w:eastAsia="Verdana" w:cs="Times New Roman"/>
          <w:color w:val="000000"/>
        </w:rPr>
        <w:t xml:space="preserve"> tourism marketing. In 2022, there were </w:t>
      </w:r>
      <w:r w:rsidR="00165F78">
        <w:rPr>
          <w:rFonts w:eastAsia="Verdana" w:cs="Times New Roman"/>
          <w:color w:val="000000"/>
        </w:rPr>
        <w:t>326,000 visitor arrivals from the US</w:t>
      </w:r>
      <w:r w:rsidR="007D0A40">
        <w:rPr>
          <w:rFonts w:eastAsia="Verdana" w:cs="Times New Roman"/>
          <w:color w:val="000000"/>
        </w:rPr>
        <w:t>, which was 40% of the 2019 level.</w:t>
      </w:r>
      <w:r w:rsidR="00161888" w:rsidRPr="00161888">
        <w:rPr>
          <w:rFonts w:eastAsia="Verdana" w:cs="Times New Roman"/>
          <w:color w:val="000000"/>
        </w:rPr>
        <w:t xml:space="preserve"> </w:t>
      </w:r>
      <w:r w:rsidR="00161888">
        <w:rPr>
          <w:rFonts w:eastAsia="Verdana" w:cs="Times New Roman"/>
          <w:color w:val="000000"/>
        </w:rPr>
        <w:t>In 2023, the number of arrivals is expected to more than double to 6</w:t>
      </w:r>
      <w:r w:rsidR="006A633C">
        <w:rPr>
          <w:rFonts w:eastAsia="Verdana" w:cs="Times New Roman"/>
          <w:color w:val="000000"/>
        </w:rPr>
        <w:t>78</w:t>
      </w:r>
      <w:r w:rsidR="005923C1">
        <w:rPr>
          <w:rFonts w:eastAsia="Verdana" w:cs="Times New Roman"/>
          <w:color w:val="000000"/>
        </w:rPr>
        <w:t>,</w:t>
      </w:r>
      <w:r w:rsidR="006A633C">
        <w:rPr>
          <w:rFonts w:eastAsia="Verdana" w:cs="Times New Roman"/>
          <w:color w:val="000000"/>
        </w:rPr>
        <w:t>5</w:t>
      </w:r>
      <w:r w:rsidR="005923C1">
        <w:rPr>
          <w:rFonts w:eastAsia="Verdana" w:cs="Times New Roman"/>
          <w:color w:val="000000"/>
        </w:rPr>
        <w:t>00</w:t>
      </w:r>
      <w:r w:rsidR="00161888">
        <w:rPr>
          <w:rFonts w:eastAsia="Verdana" w:cs="Times New Roman"/>
          <w:color w:val="000000"/>
        </w:rPr>
        <w:t xml:space="preserve">, which is </w:t>
      </w:r>
      <w:r w:rsidR="004149A8">
        <w:rPr>
          <w:rFonts w:eastAsia="Verdana" w:cs="Times New Roman"/>
          <w:color w:val="000000"/>
        </w:rPr>
        <w:t>8</w:t>
      </w:r>
      <w:r w:rsidR="006A633C">
        <w:rPr>
          <w:rFonts w:eastAsia="Verdana" w:cs="Times New Roman"/>
          <w:color w:val="000000"/>
        </w:rPr>
        <w:t>3</w:t>
      </w:r>
      <w:r w:rsidR="00161888">
        <w:rPr>
          <w:rFonts w:eastAsia="Verdana" w:cs="Times New Roman"/>
          <w:color w:val="000000"/>
        </w:rPr>
        <w:t xml:space="preserve">% of the 2019 level. </w:t>
      </w:r>
    </w:p>
    <w:p w14:paraId="03B57B22" w14:textId="3C76FD3E" w:rsidR="00B77363" w:rsidRDefault="007631CC" w:rsidP="00B77363">
      <w:pPr>
        <w:rPr>
          <w:rFonts w:eastAsia="Verdana" w:cs="Times New Roman"/>
          <w:color w:val="000000"/>
        </w:rPr>
      </w:pPr>
      <w:r>
        <w:rPr>
          <w:rFonts w:eastAsia="Verdana" w:cs="Times New Roman"/>
          <w:color w:val="000000"/>
        </w:rPr>
        <w:t xml:space="preserve">Arrivals from the US are forecast to reach above the 2019 </w:t>
      </w:r>
      <w:r w:rsidR="00526A6C">
        <w:rPr>
          <w:rFonts w:eastAsia="Verdana" w:cs="Times New Roman"/>
          <w:color w:val="000000"/>
        </w:rPr>
        <w:t xml:space="preserve">level </w:t>
      </w:r>
      <w:r>
        <w:rPr>
          <w:rFonts w:eastAsia="Verdana" w:cs="Times New Roman"/>
          <w:color w:val="000000"/>
        </w:rPr>
        <w:t>in 2025</w:t>
      </w:r>
      <w:r w:rsidR="00C41CE2">
        <w:rPr>
          <w:rFonts w:eastAsia="Verdana" w:cs="Times New Roman"/>
          <w:color w:val="000000"/>
        </w:rPr>
        <w:t xml:space="preserve"> (8</w:t>
      </w:r>
      <w:r w:rsidR="00DC35A2">
        <w:rPr>
          <w:rFonts w:eastAsia="Verdana" w:cs="Times New Roman"/>
          <w:color w:val="000000"/>
        </w:rPr>
        <w:t>7</w:t>
      </w:r>
      <w:r w:rsidR="001427CF">
        <w:rPr>
          <w:rFonts w:eastAsia="Verdana" w:cs="Times New Roman"/>
          <w:color w:val="000000"/>
        </w:rPr>
        <w:t>1</w:t>
      </w:r>
      <w:r w:rsidR="00C41CE2">
        <w:rPr>
          <w:rFonts w:eastAsia="Verdana" w:cs="Times New Roman"/>
          <w:color w:val="000000"/>
        </w:rPr>
        <w:t>,</w:t>
      </w:r>
      <w:r w:rsidR="001427CF">
        <w:rPr>
          <w:rFonts w:eastAsia="Verdana" w:cs="Times New Roman"/>
          <w:color w:val="000000"/>
        </w:rPr>
        <w:t>7</w:t>
      </w:r>
      <w:r w:rsidR="00C41CE2">
        <w:rPr>
          <w:rFonts w:eastAsia="Verdana" w:cs="Times New Roman"/>
          <w:color w:val="000000"/>
        </w:rPr>
        <w:t xml:space="preserve">00 arrivals </w:t>
      </w:r>
      <w:r w:rsidR="00A47F9A">
        <w:rPr>
          <w:rFonts w:eastAsia="Verdana" w:cs="Times New Roman"/>
          <w:color w:val="000000"/>
        </w:rPr>
        <w:t xml:space="preserve">from the US </w:t>
      </w:r>
      <w:r w:rsidR="00526A6C">
        <w:rPr>
          <w:rFonts w:eastAsia="Verdana" w:cs="Times New Roman"/>
          <w:color w:val="000000"/>
        </w:rPr>
        <w:t xml:space="preserve">are forecast </w:t>
      </w:r>
      <w:r w:rsidR="00C41CE2">
        <w:rPr>
          <w:rFonts w:eastAsia="Verdana" w:cs="Times New Roman"/>
          <w:color w:val="000000"/>
        </w:rPr>
        <w:t>in 2025)</w:t>
      </w:r>
      <w:r>
        <w:rPr>
          <w:rFonts w:eastAsia="Verdana" w:cs="Times New Roman"/>
          <w:color w:val="000000"/>
        </w:rPr>
        <w:t xml:space="preserve"> and </w:t>
      </w:r>
      <w:r w:rsidR="00526A6C">
        <w:rPr>
          <w:rFonts w:eastAsia="Verdana" w:cs="Times New Roman"/>
          <w:color w:val="000000"/>
        </w:rPr>
        <w:t xml:space="preserve">to </w:t>
      </w:r>
      <w:r>
        <w:rPr>
          <w:rFonts w:eastAsia="Verdana" w:cs="Times New Roman"/>
          <w:color w:val="000000"/>
        </w:rPr>
        <w:t xml:space="preserve">increase to </w:t>
      </w:r>
      <w:r w:rsidR="0075172E">
        <w:rPr>
          <w:rFonts w:eastAsia="Verdana" w:cs="Times New Roman"/>
          <w:color w:val="000000"/>
        </w:rPr>
        <w:t xml:space="preserve">just </w:t>
      </w:r>
      <w:r w:rsidR="00456A1A">
        <w:rPr>
          <w:rFonts w:eastAsia="Verdana" w:cs="Times New Roman"/>
          <w:color w:val="000000"/>
        </w:rPr>
        <w:t>over 1 million</w:t>
      </w:r>
      <w:r w:rsidR="00C41CE2">
        <w:rPr>
          <w:rFonts w:eastAsia="Verdana" w:cs="Times New Roman"/>
          <w:color w:val="000000"/>
        </w:rPr>
        <w:t xml:space="preserve"> in 2028</w:t>
      </w:r>
      <w:r w:rsidR="003D1053">
        <w:rPr>
          <w:rFonts w:eastAsia="Verdana" w:cs="Times New Roman"/>
          <w:color w:val="000000"/>
        </w:rPr>
        <w:t xml:space="preserve"> (Figure </w:t>
      </w:r>
      <w:r w:rsidR="00923373">
        <w:rPr>
          <w:rFonts w:eastAsia="Verdana" w:cs="Times New Roman"/>
          <w:color w:val="000000"/>
        </w:rPr>
        <w:t>7</w:t>
      </w:r>
      <w:r w:rsidR="003D1053">
        <w:rPr>
          <w:rFonts w:eastAsia="Verdana" w:cs="Times New Roman"/>
          <w:color w:val="000000"/>
        </w:rPr>
        <w:t>)</w:t>
      </w:r>
      <w:r w:rsidR="00C41CE2">
        <w:rPr>
          <w:rFonts w:eastAsia="Verdana" w:cs="Times New Roman"/>
          <w:color w:val="000000"/>
        </w:rPr>
        <w:t>.</w:t>
      </w:r>
    </w:p>
    <w:p w14:paraId="6976383D" w14:textId="77777777" w:rsidR="00511F91" w:rsidRDefault="00511F91" w:rsidP="00511F91">
      <w:pPr>
        <w:pStyle w:val="Heading4"/>
        <w:rPr>
          <w:sz w:val="22"/>
          <w:szCs w:val="22"/>
        </w:rPr>
      </w:pPr>
      <w:r>
        <w:t>United Kingdom</w:t>
      </w:r>
    </w:p>
    <w:p w14:paraId="77586FC5" w14:textId="77777777" w:rsidR="00511F91" w:rsidRDefault="00511F91" w:rsidP="00511F91">
      <w:pPr>
        <w:rPr>
          <w:rFonts w:eastAsia="Verdana" w:cs="Times New Roman"/>
          <w:color w:val="000000"/>
        </w:rPr>
      </w:pPr>
      <w:r>
        <w:rPr>
          <w:rFonts w:eastAsia="Verdana" w:cs="Times New Roman"/>
          <w:color w:val="000000"/>
        </w:rPr>
        <w:t>Leading into the pandemic, visitor growth from the United Kingdom had stagnated. There were 716,000 arrivals from the UK to Australia in 2019, the same number as in 2016. Nevertheless, the UK was Australia’s 4</w:t>
      </w:r>
      <w:r w:rsidRPr="00C00B72">
        <w:rPr>
          <w:rFonts w:eastAsia="Verdana" w:cs="Times New Roman"/>
          <w:color w:val="000000"/>
          <w:vertAlign w:val="superscript"/>
        </w:rPr>
        <w:t>th</w:t>
      </w:r>
      <w:r>
        <w:rPr>
          <w:rFonts w:eastAsia="Verdana" w:cs="Times New Roman"/>
          <w:color w:val="000000"/>
        </w:rPr>
        <w:t xml:space="preserve"> largest single inbound market after China, New Zealand and the US. </w:t>
      </w:r>
    </w:p>
    <w:p w14:paraId="16C4E330" w14:textId="77777777" w:rsidR="00511F91" w:rsidRDefault="00511F91" w:rsidP="00511F91">
      <w:pPr>
        <w:rPr>
          <w:rFonts w:eastAsia="Verdana" w:cs="Times New Roman"/>
          <w:color w:val="000000"/>
        </w:rPr>
      </w:pPr>
      <w:r>
        <w:rPr>
          <w:rFonts w:eastAsia="Verdana" w:cs="Times New Roman"/>
          <w:color w:val="000000"/>
        </w:rPr>
        <w:t>Arrivals from the UK rebounded strongly in 2022, reflecting the impact of close personal/family connections and increasing aviation capacity via key gateways as well as new direct flights to London.</w:t>
      </w:r>
      <w:r w:rsidRPr="00EC4F44">
        <w:rPr>
          <w:rFonts w:eastAsia="Verdana" w:cs="Times New Roman"/>
          <w:color w:val="000000"/>
        </w:rPr>
        <w:t xml:space="preserve"> </w:t>
      </w:r>
      <w:r>
        <w:rPr>
          <w:rFonts w:eastAsia="Verdana" w:cs="Times New Roman"/>
          <w:color w:val="000000"/>
        </w:rPr>
        <w:t>In 2022, there were 399,200 visitor arrivals from the UK, which was 56% of the 2019 level. The UK was Australia’s second largest inbound market in 2022, behind only New Zealand.</w:t>
      </w:r>
    </w:p>
    <w:p w14:paraId="4245F726" w14:textId="1F4575AA" w:rsidR="00782B88" w:rsidRPr="00511F91" w:rsidRDefault="00511F91" w:rsidP="00B77363">
      <w:pPr>
        <w:rPr>
          <w:rFonts w:eastAsia="Verdana" w:cs="Times New Roman"/>
          <w:color w:val="000000"/>
        </w:rPr>
      </w:pPr>
      <w:r>
        <w:rPr>
          <w:rFonts w:eastAsia="Verdana" w:cs="Times New Roman"/>
          <w:color w:val="000000"/>
        </w:rPr>
        <w:t>In 2023,</w:t>
      </w:r>
      <w:r w:rsidRPr="00F97766">
        <w:rPr>
          <w:rFonts w:eastAsia="Verdana" w:cs="Times New Roman"/>
          <w:color w:val="000000"/>
        </w:rPr>
        <w:t xml:space="preserve"> </w:t>
      </w:r>
      <w:r>
        <w:rPr>
          <w:rFonts w:eastAsia="Verdana" w:cs="Times New Roman"/>
          <w:color w:val="000000"/>
        </w:rPr>
        <w:t>the number of arrivals is expected to increase to 608,600, which is 85% of the 2019 level. Over the year-to-August 2023, monthly short-term international arrivals from the UK were 83% of the corresponding pre-pandemic period. Arrivals from the UK are forecast to surpass their 2019 level in 2025</w:t>
      </w:r>
      <w:r w:rsidR="00CE141C">
        <w:rPr>
          <w:rFonts w:eastAsia="Verdana" w:cs="Times New Roman"/>
          <w:color w:val="000000"/>
        </w:rPr>
        <w:t xml:space="preserve">, then </w:t>
      </w:r>
      <w:r>
        <w:rPr>
          <w:rFonts w:eastAsia="Verdana" w:cs="Times New Roman"/>
          <w:color w:val="000000"/>
        </w:rPr>
        <w:t xml:space="preserve">grow mildly to reach 797,600 in 2028. </w:t>
      </w:r>
      <w:r w:rsidR="006E6299">
        <w:rPr>
          <w:rFonts w:eastAsia="Verdana" w:cs="Times New Roman"/>
          <w:color w:val="000000"/>
        </w:rPr>
        <w:t xml:space="preserve">Soft economic growth projections for the UK, the high-cost, long-haul flight requirement for travel to Australia from the UK, and the relative maturity of this market all contribute to the </w:t>
      </w:r>
      <w:r w:rsidR="00C10A1A">
        <w:rPr>
          <w:rFonts w:eastAsia="Verdana" w:cs="Times New Roman"/>
          <w:color w:val="000000"/>
        </w:rPr>
        <w:t>modest pace of growth</w:t>
      </w:r>
      <w:r w:rsidR="006E6299">
        <w:rPr>
          <w:rFonts w:eastAsia="Verdana" w:cs="Times New Roman"/>
          <w:color w:val="000000"/>
        </w:rPr>
        <w:t>.</w:t>
      </w:r>
      <w:r w:rsidR="00C10A1A">
        <w:rPr>
          <w:rFonts w:eastAsia="Verdana" w:cs="Times New Roman"/>
          <w:color w:val="000000"/>
        </w:rPr>
        <w:t xml:space="preserve"> Nevertheless, the </w:t>
      </w:r>
      <w:r>
        <w:rPr>
          <w:rFonts w:eastAsia="Verdana" w:cs="Times New Roman"/>
          <w:color w:val="000000"/>
        </w:rPr>
        <w:t xml:space="preserve">UK remains </w:t>
      </w:r>
      <w:r w:rsidR="00384A84">
        <w:rPr>
          <w:rFonts w:eastAsia="Verdana" w:cs="Times New Roman"/>
          <w:color w:val="000000"/>
        </w:rPr>
        <w:t xml:space="preserve">one of </w:t>
      </w:r>
      <w:r>
        <w:rPr>
          <w:rFonts w:eastAsia="Verdana" w:cs="Times New Roman"/>
          <w:color w:val="000000"/>
        </w:rPr>
        <w:t xml:space="preserve">Australia’s </w:t>
      </w:r>
      <w:r w:rsidR="00384A84">
        <w:rPr>
          <w:rFonts w:eastAsia="Verdana" w:cs="Times New Roman"/>
          <w:color w:val="000000"/>
        </w:rPr>
        <w:t xml:space="preserve">top </w:t>
      </w:r>
      <w:r>
        <w:rPr>
          <w:rFonts w:eastAsia="Verdana" w:cs="Times New Roman"/>
          <w:color w:val="000000"/>
        </w:rPr>
        <w:t>4 largest single source market</w:t>
      </w:r>
      <w:r w:rsidR="00384A84">
        <w:rPr>
          <w:rFonts w:eastAsia="Verdana" w:cs="Times New Roman"/>
          <w:color w:val="000000"/>
        </w:rPr>
        <w:t>s</w:t>
      </w:r>
      <w:r>
        <w:rPr>
          <w:rFonts w:eastAsia="Verdana" w:cs="Times New Roman"/>
          <w:color w:val="000000"/>
        </w:rPr>
        <w:t xml:space="preserve"> throughout the forecast period</w:t>
      </w:r>
      <w:r w:rsidR="00C10A1A">
        <w:rPr>
          <w:rFonts w:eastAsia="Verdana" w:cs="Times New Roman"/>
          <w:color w:val="000000"/>
        </w:rPr>
        <w:t>.</w:t>
      </w:r>
    </w:p>
    <w:p w14:paraId="2D157F5D" w14:textId="77777777" w:rsidR="00782B88" w:rsidRDefault="00782B88" w:rsidP="00B77363">
      <w:pPr>
        <w:rPr>
          <w:rFonts w:eastAsia="Verdana" w:cs="Times New Roman"/>
          <w:b/>
          <w:bCs/>
          <w:color w:val="2E1A47" w:themeColor="text2"/>
        </w:rPr>
      </w:pPr>
    </w:p>
    <w:p w14:paraId="19568DDD" w14:textId="20E2AE9F" w:rsidR="00923373" w:rsidRDefault="00923373" w:rsidP="00983865">
      <w:pPr>
        <w:keepNext/>
        <w:spacing w:line="300" w:lineRule="atLeast"/>
        <w:rPr>
          <w:rFonts w:eastAsia="Verdana" w:cs="Times New Roman"/>
          <w:color w:val="2E1A47" w:themeColor="text2"/>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7</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visitor arrivals by source market for Western markets. Actual and forecast annual values.</w:t>
      </w:r>
    </w:p>
    <w:p w14:paraId="500FC48F" w14:textId="3351D19E" w:rsidR="00923373" w:rsidRDefault="00983865" w:rsidP="00983865">
      <w:pPr>
        <w:spacing w:line="300" w:lineRule="atLeast"/>
        <w:rPr>
          <w:rFonts w:eastAsia="Verdana" w:cs="Times New Roman"/>
          <w:color w:val="000000"/>
        </w:rPr>
      </w:pPr>
      <w:r w:rsidRPr="00F53851">
        <w:rPr>
          <w:noProof/>
        </w:rPr>
        <w:drawing>
          <wp:inline distT="0" distB="0" distL="0" distR="0" wp14:anchorId="64E37BA7" wp14:editId="1E8C392C">
            <wp:extent cx="6329680" cy="3838575"/>
            <wp:effectExtent l="0" t="0" r="0" b="9525"/>
            <wp:docPr id="1423265928" name="Picture 1423265928" descr="Figure 7 shows a line chart with the time series of international short-term visitor arrivals by market for selected Western markets (the UK, US, Germany, France, Italy and Rest of Europe).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65928" name="Picture 7" descr="Figure 7 shows a line chart with the time series of international short-term visitor arrivals by market for selected Western markets (the UK, US, Germany, France, Italy and Rest of Europe). The values from 2012 to 2022 are the actual data, while values from 2023 to 2028 are forecast valu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680" cy="3838575"/>
                    </a:xfrm>
                    <a:prstGeom prst="rect">
                      <a:avLst/>
                    </a:prstGeom>
                    <a:noFill/>
                    <a:ln>
                      <a:noFill/>
                    </a:ln>
                  </pic:spPr>
                </pic:pic>
              </a:graphicData>
            </a:graphic>
          </wp:inline>
        </w:drawing>
      </w:r>
    </w:p>
    <w:p w14:paraId="1348433E" w14:textId="1653C948" w:rsidR="00B77363" w:rsidRDefault="00B77363" w:rsidP="00983865">
      <w:pPr>
        <w:pStyle w:val="Heading4"/>
        <w:spacing w:line="300" w:lineRule="atLeast"/>
        <w:rPr>
          <w:sz w:val="22"/>
          <w:szCs w:val="22"/>
        </w:rPr>
      </w:pPr>
      <w:r>
        <w:t>Europe</w:t>
      </w:r>
      <w:r w:rsidR="00C6443F">
        <w:t xml:space="preserve"> (excluding UK)</w:t>
      </w:r>
    </w:p>
    <w:p w14:paraId="078FA212" w14:textId="55E5CD67" w:rsidR="00E32799" w:rsidRDefault="00B77363" w:rsidP="00983865">
      <w:pPr>
        <w:spacing w:line="300" w:lineRule="atLeast"/>
        <w:rPr>
          <w:rFonts w:eastAsia="Verdana" w:cs="Times New Roman"/>
          <w:color w:val="000000"/>
        </w:rPr>
      </w:pPr>
      <w:r>
        <w:rPr>
          <w:rFonts w:eastAsia="Verdana" w:cs="Times New Roman"/>
          <w:color w:val="000000"/>
        </w:rPr>
        <w:t>Pre-pandemic visitor growth from Europe averag</w:t>
      </w:r>
      <w:r w:rsidR="001702D3">
        <w:rPr>
          <w:rFonts w:eastAsia="Verdana" w:cs="Times New Roman"/>
          <w:color w:val="000000"/>
        </w:rPr>
        <w:t>ed</w:t>
      </w:r>
      <w:r>
        <w:rPr>
          <w:rFonts w:eastAsia="Verdana" w:cs="Times New Roman"/>
          <w:color w:val="000000"/>
        </w:rPr>
        <w:t xml:space="preserve"> </w:t>
      </w:r>
      <w:r w:rsidR="00A72288">
        <w:rPr>
          <w:rFonts w:eastAsia="Verdana" w:cs="Times New Roman"/>
          <w:color w:val="000000"/>
        </w:rPr>
        <w:t>3</w:t>
      </w:r>
      <w:r>
        <w:rPr>
          <w:rFonts w:eastAsia="Verdana" w:cs="Times New Roman"/>
          <w:color w:val="000000"/>
        </w:rPr>
        <w:t>.7</w:t>
      </w:r>
      <w:r w:rsidR="001702D3">
        <w:rPr>
          <w:rFonts w:eastAsia="Verdana" w:cs="Times New Roman"/>
          <w:color w:val="000000"/>
        </w:rPr>
        <w:t xml:space="preserve">% annually </w:t>
      </w:r>
      <w:r>
        <w:rPr>
          <w:rFonts w:eastAsia="Verdana" w:cs="Times New Roman"/>
          <w:color w:val="000000"/>
        </w:rPr>
        <w:t>from 20</w:t>
      </w:r>
      <w:r w:rsidR="00A72288">
        <w:rPr>
          <w:rFonts w:eastAsia="Verdana" w:cs="Times New Roman"/>
          <w:color w:val="000000"/>
        </w:rPr>
        <w:t>15</w:t>
      </w:r>
      <w:r>
        <w:rPr>
          <w:rFonts w:eastAsia="Verdana" w:cs="Times New Roman"/>
          <w:color w:val="000000"/>
        </w:rPr>
        <w:t xml:space="preserve"> to 2019. </w:t>
      </w:r>
      <w:r w:rsidR="001702D3">
        <w:rPr>
          <w:rFonts w:eastAsia="Verdana" w:cs="Times New Roman"/>
          <w:color w:val="000000"/>
        </w:rPr>
        <w:t xml:space="preserve">There were </w:t>
      </w:r>
      <w:r w:rsidR="00015BD1">
        <w:rPr>
          <w:rFonts w:eastAsia="Verdana" w:cs="Times New Roman"/>
          <w:color w:val="000000"/>
        </w:rPr>
        <w:t xml:space="preserve">936,000 arrivals from all European markets in 2019, of which </w:t>
      </w:r>
      <w:r w:rsidR="007D77D7">
        <w:rPr>
          <w:rFonts w:eastAsia="Verdana" w:cs="Times New Roman"/>
          <w:color w:val="000000"/>
        </w:rPr>
        <w:t>46% came from Germany, France and Italy.</w:t>
      </w:r>
    </w:p>
    <w:p w14:paraId="72D12DFA" w14:textId="54695BFA" w:rsidR="00937EDF" w:rsidRDefault="00937EDF" w:rsidP="00937EDF">
      <w:pPr>
        <w:rPr>
          <w:rFonts w:eastAsia="Verdana" w:cs="Times New Roman"/>
          <w:color w:val="000000"/>
        </w:rPr>
      </w:pPr>
      <w:r>
        <w:rPr>
          <w:rFonts w:eastAsia="Verdana" w:cs="Verdana"/>
        </w:rPr>
        <w:t xml:space="preserve">In </w:t>
      </w:r>
      <w:r w:rsidR="00130FFC">
        <w:rPr>
          <w:rFonts w:eastAsia="Verdana" w:cs="Verdana"/>
        </w:rPr>
        <w:t xml:space="preserve">the year to August </w:t>
      </w:r>
      <w:r>
        <w:rPr>
          <w:rFonts w:eastAsia="Verdana" w:cs="Verdana"/>
        </w:rPr>
        <w:t>2023, there have been 442,500</w:t>
      </w:r>
      <w:r w:rsidRPr="003A5B63">
        <w:rPr>
          <w:rFonts w:eastAsia="Verdana" w:cs="Times New Roman"/>
          <w:color w:val="000000"/>
        </w:rPr>
        <w:t xml:space="preserve"> </w:t>
      </w:r>
      <w:r>
        <w:rPr>
          <w:rFonts w:eastAsia="Verdana" w:cs="Times New Roman"/>
          <w:color w:val="000000"/>
        </w:rPr>
        <w:t>European arrivals in Australia, which was 79% of the pre-pandemic level</w:t>
      </w:r>
      <w:r w:rsidR="00BE3FF3">
        <w:rPr>
          <w:rFonts w:eastAsia="Verdana" w:cs="Times New Roman"/>
          <w:color w:val="000000"/>
        </w:rPr>
        <w:t xml:space="preserve"> </w:t>
      </w:r>
      <w:r>
        <w:rPr>
          <w:rFonts w:eastAsia="Verdana" w:cs="Times New Roman"/>
          <w:color w:val="000000"/>
        </w:rPr>
        <w:t>over the same period.  Arrivals from Germany were 71%, France 75%, Italy 83% and the rest of Europe at 83% of pre-pandemic level</w:t>
      </w:r>
      <w:r w:rsidR="00914FAB">
        <w:rPr>
          <w:rFonts w:eastAsia="Verdana" w:cs="Times New Roman"/>
          <w:color w:val="000000"/>
        </w:rPr>
        <w:t>s</w:t>
      </w:r>
      <w:r>
        <w:rPr>
          <w:rFonts w:eastAsia="Verdana" w:cs="Times New Roman"/>
          <w:color w:val="000000"/>
        </w:rPr>
        <w:t xml:space="preserve"> in the year to August 2023.</w:t>
      </w:r>
      <w:r w:rsidRPr="00E82C2E">
        <w:rPr>
          <w:rFonts w:eastAsia="Verdana" w:cs="Times New Roman"/>
          <w:color w:val="000000"/>
        </w:rPr>
        <w:t xml:space="preserve"> </w:t>
      </w:r>
      <w:r>
        <w:rPr>
          <w:rFonts w:eastAsia="Verdana" w:cs="Times New Roman"/>
          <w:color w:val="000000"/>
        </w:rPr>
        <w:t>Across Europe, the recovery so far has been varied with southern and eastern Europe recovering faster overall than the much larger western and northern European countries.</w:t>
      </w:r>
      <w:r>
        <w:rPr>
          <w:rStyle w:val="FootnoteReference"/>
          <w:rFonts w:eastAsia="Verdana" w:cs="Times New Roman"/>
          <w:color w:val="000000"/>
        </w:rPr>
        <w:footnoteReference w:id="5"/>
      </w:r>
    </w:p>
    <w:p w14:paraId="4256DE83" w14:textId="027D90B4" w:rsidR="004433B9" w:rsidRDefault="00007780" w:rsidP="008B457E">
      <w:pPr>
        <w:rPr>
          <w:rFonts w:eastAsia="Verdana" w:cs="Times New Roman"/>
          <w:color w:val="000000"/>
        </w:rPr>
      </w:pPr>
      <w:r>
        <w:rPr>
          <w:rFonts w:eastAsia="Verdana" w:cs="Times New Roman"/>
          <w:color w:val="000000"/>
        </w:rPr>
        <w:t>A</w:t>
      </w:r>
      <w:r w:rsidR="001524FF">
        <w:rPr>
          <w:rFonts w:eastAsia="Verdana" w:cs="Times New Roman"/>
          <w:color w:val="000000"/>
        </w:rPr>
        <w:t xml:space="preserve">rrivals from </w:t>
      </w:r>
      <w:r w:rsidR="004433B9">
        <w:rPr>
          <w:rFonts w:eastAsia="Verdana" w:cs="Times New Roman"/>
          <w:color w:val="000000"/>
        </w:rPr>
        <w:t xml:space="preserve">Italy </w:t>
      </w:r>
      <w:r w:rsidR="008269C9">
        <w:rPr>
          <w:rFonts w:eastAsia="Verdana" w:cs="Times New Roman"/>
          <w:color w:val="000000"/>
        </w:rPr>
        <w:t xml:space="preserve">and the rest of Europe </w:t>
      </w:r>
      <w:r>
        <w:rPr>
          <w:rFonts w:eastAsia="Verdana" w:cs="Times New Roman"/>
          <w:color w:val="000000"/>
        </w:rPr>
        <w:t xml:space="preserve">are forecast </w:t>
      </w:r>
      <w:r w:rsidR="004433B9">
        <w:rPr>
          <w:rFonts w:eastAsia="Verdana" w:cs="Times New Roman"/>
          <w:color w:val="000000"/>
        </w:rPr>
        <w:t>to return to pre-pandemic levels in 2025</w:t>
      </w:r>
      <w:r w:rsidR="003B367B">
        <w:rPr>
          <w:rFonts w:eastAsia="Verdana" w:cs="Times New Roman"/>
          <w:color w:val="000000"/>
        </w:rPr>
        <w:t>, while arrivals from Germany</w:t>
      </w:r>
      <w:r w:rsidR="008269C9">
        <w:rPr>
          <w:rFonts w:eastAsia="Verdana" w:cs="Times New Roman"/>
          <w:color w:val="000000"/>
        </w:rPr>
        <w:t xml:space="preserve"> and</w:t>
      </w:r>
      <w:r w:rsidR="00BF6EE6">
        <w:rPr>
          <w:rFonts w:eastAsia="Verdana" w:cs="Times New Roman"/>
          <w:color w:val="000000"/>
        </w:rPr>
        <w:t xml:space="preserve"> France</w:t>
      </w:r>
      <w:r w:rsidR="003B367B">
        <w:rPr>
          <w:rFonts w:eastAsia="Verdana" w:cs="Times New Roman"/>
          <w:color w:val="000000"/>
        </w:rPr>
        <w:t xml:space="preserve"> are expected to fully recover in the following year. </w:t>
      </w:r>
      <w:r w:rsidR="00575AB9">
        <w:rPr>
          <w:rFonts w:eastAsia="Verdana" w:cs="Times New Roman"/>
          <w:color w:val="000000"/>
        </w:rPr>
        <w:t>Economic headwinds, high airfares to and from Australia</w:t>
      </w:r>
      <w:r w:rsidR="007E793E">
        <w:rPr>
          <w:rFonts w:eastAsia="Verdana" w:cs="Times New Roman"/>
          <w:color w:val="000000"/>
        </w:rPr>
        <w:t xml:space="preserve">, </w:t>
      </w:r>
      <w:r w:rsidR="000C52FF">
        <w:rPr>
          <w:rFonts w:eastAsia="Verdana" w:cs="Times New Roman"/>
          <w:color w:val="000000"/>
        </w:rPr>
        <w:t>negative sentiment towards long-haul flights due to the associated carbon emissions</w:t>
      </w:r>
      <w:r w:rsidR="007E793E">
        <w:rPr>
          <w:rFonts w:eastAsia="Verdana" w:cs="Times New Roman"/>
          <w:color w:val="000000"/>
        </w:rPr>
        <w:t>, and the ongoing war in Ukraine</w:t>
      </w:r>
      <w:r w:rsidR="000C52FF">
        <w:rPr>
          <w:rFonts w:eastAsia="Verdana" w:cs="Times New Roman"/>
          <w:color w:val="000000"/>
        </w:rPr>
        <w:t xml:space="preserve"> are all expected to weigh on arrivals from </w:t>
      </w:r>
      <w:r w:rsidR="00AB2AB9">
        <w:rPr>
          <w:rFonts w:eastAsia="Verdana" w:cs="Times New Roman"/>
          <w:color w:val="000000"/>
        </w:rPr>
        <w:t>Europe</w:t>
      </w:r>
      <w:r w:rsidR="003E4058">
        <w:rPr>
          <w:rFonts w:eastAsia="Verdana" w:cs="Times New Roman"/>
          <w:color w:val="000000"/>
        </w:rPr>
        <w:t xml:space="preserve">. </w:t>
      </w:r>
    </w:p>
    <w:p w14:paraId="391EB15B" w14:textId="0A34A036" w:rsidR="00E158D6" w:rsidRDefault="00E158D6" w:rsidP="00007780">
      <w:pPr>
        <w:spacing w:after="0"/>
        <w:rPr>
          <w:rFonts w:eastAsia="Verdana" w:cs="Times New Roman"/>
          <w:color w:val="000000"/>
        </w:rPr>
      </w:pPr>
      <w:r>
        <w:rPr>
          <w:rFonts w:eastAsia="Verdana" w:cs="Times New Roman"/>
          <w:color w:val="000000"/>
        </w:rPr>
        <w:lastRenderedPageBreak/>
        <w:t xml:space="preserve">In 2028, </w:t>
      </w:r>
      <w:r w:rsidR="001439F4">
        <w:rPr>
          <w:rFonts w:eastAsia="Verdana" w:cs="Times New Roman"/>
          <w:color w:val="000000"/>
        </w:rPr>
        <w:t>1.</w:t>
      </w:r>
      <w:r w:rsidR="00A55E3D">
        <w:rPr>
          <w:rFonts w:eastAsia="Verdana" w:cs="Times New Roman"/>
          <w:color w:val="000000"/>
        </w:rPr>
        <w:t xml:space="preserve">1 million </w:t>
      </w:r>
      <w:r>
        <w:rPr>
          <w:rFonts w:eastAsia="Verdana" w:cs="Times New Roman"/>
          <w:color w:val="000000"/>
        </w:rPr>
        <w:t>v</w:t>
      </w:r>
      <w:r w:rsidR="00B77363">
        <w:rPr>
          <w:rFonts w:eastAsia="Verdana" w:cs="Times New Roman"/>
          <w:color w:val="000000"/>
        </w:rPr>
        <w:t>isitor</w:t>
      </w:r>
      <w:r w:rsidR="00A55E3D">
        <w:rPr>
          <w:rFonts w:eastAsia="Verdana" w:cs="Times New Roman"/>
          <w:color w:val="000000"/>
        </w:rPr>
        <w:t>s</w:t>
      </w:r>
      <w:r w:rsidR="00B77363">
        <w:rPr>
          <w:rFonts w:eastAsia="Verdana" w:cs="Times New Roman"/>
          <w:color w:val="000000"/>
        </w:rPr>
        <w:t xml:space="preserve"> are forecast to </w:t>
      </w:r>
      <w:r w:rsidR="00A55E3D">
        <w:rPr>
          <w:rFonts w:eastAsia="Verdana" w:cs="Times New Roman"/>
          <w:color w:val="000000"/>
        </w:rPr>
        <w:t>arrive from Europe comprising</w:t>
      </w:r>
      <w:r>
        <w:rPr>
          <w:rFonts w:eastAsia="Verdana" w:cs="Times New Roman"/>
          <w:color w:val="000000"/>
        </w:rPr>
        <w:t>:</w:t>
      </w:r>
    </w:p>
    <w:p w14:paraId="4889EC81" w14:textId="4AB1194F" w:rsidR="00A55E3D" w:rsidRDefault="002D1AD8" w:rsidP="00007780">
      <w:pPr>
        <w:pStyle w:val="ListParagraph"/>
        <w:numPr>
          <w:ilvl w:val="0"/>
          <w:numId w:val="31"/>
        </w:numPr>
        <w:spacing w:before="0"/>
        <w:ind w:left="714" w:hanging="357"/>
        <w:rPr>
          <w:rFonts w:eastAsia="Verdana" w:cs="Times New Roman"/>
          <w:color w:val="000000"/>
        </w:rPr>
      </w:pPr>
      <w:r>
        <w:rPr>
          <w:rFonts w:eastAsia="Verdana" w:cs="Times New Roman"/>
          <w:color w:val="000000"/>
        </w:rPr>
        <w:t>2</w:t>
      </w:r>
      <w:r w:rsidR="007B7808">
        <w:rPr>
          <w:rFonts w:eastAsia="Verdana" w:cs="Times New Roman"/>
          <w:color w:val="000000"/>
        </w:rPr>
        <w:t>20</w:t>
      </w:r>
      <w:r>
        <w:rPr>
          <w:rFonts w:eastAsia="Verdana" w:cs="Times New Roman"/>
          <w:color w:val="000000"/>
        </w:rPr>
        <w:t>,</w:t>
      </w:r>
      <w:r w:rsidR="007B7808">
        <w:rPr>
          <w:rFonts w:eastAsia="Verdana" w:cs="Times New Roman"/>
          <w:color w:val="000000"/>
        </w:rPr>
        <w:t>1</w:t>
      </w:r>
      <w:r>
        <w:rPr>
          <w:rFonts w:eastAsia="Verdana" w:cs="Times New Roman"/>
          <w:color w:val="000000"/>
        </w:rPr>
        <w:t>00 from Germany</w:t>
      </w:r>
    </w:p>
    <w:p w14:paraId="4B01056F" w14:textId="41CBE0DC" w:rsidR="002D1AD8" w:rsidRDefault="002D1AD8" w:rsidP="00A55E3D">
      <w:pPr>
        <w:pStyle w:val="ListParagraph"/>
        <w:numPr>
          <w:ilvl w:val="0"/>
          <w:numId w:val="31"/>
        </w:numPr>
        <w:rPr>
          <w:rFonts w:eastAsia="Verdana" w:cs="Times New Roman"/>
          <w:color w:val="000000"/>
        </w:rPr>
      </w:pPr>
      <w:r>
        <w:rPr>
          <w:rFonts w:eastAsia="Verdana" w:cs="Times New Roman"/>
          <w:color w:val="000000"/>
        </w:rPr>
        <w:t>16</w:t>
      </w:r>
      <w:r w:rsidR="00374542">
        <w:rPr>
          <w:rFonts w:eastAsia="Verdana" w:cs="Times New Roman"/>
          <w:color w:val="000000"/>
        </w:rPr>
        <w:t>5</w:t>
      </w:r>
      <w:r>
        <w:rPr>
          <w:rFonts w:eastAsia="Verdana" w:cs="Times New Roman"/>
          <w:color w:val="000000"/>
        </w:rPr>
        <w:t>,</w:t>
      </w:r>
      <w:r w:rsidR="00374542">
        <w:rPr>
          <w:rFonts w:eastAsia="Verdana" w:cs="Times New Roman"/>
          <w:color w:val="000000"/>
        </w:rPr>
        <w:t>4</w:t>
      </w:r>
      <w:r>
        <w:rPr>
          <w:rFonts w:eastAsia="Verdana" w:cs="Times New Roman"/>
          <w:color w:val="000000"/>
        </w:rPr>
        <w:t>00 from France</w:t>
      </w:r>
    </w:p>
    <w:p w14:paraId="7546983D" w14:textId="16507A95" w:rsidR="002D1AD8" w:rsidRDefault="00D162FC" w:rsidP="00A55E3D">
      <w:pPr>
        <w:pStyle w:val="ListParagraph"/>
        <w:numPr>
          <w:ilvl w:val="0"/>
          <w:numId w:val="31"/>
        </w:numPr>
        <w:rPr>
          <w:rFonts w:eastAsia="Verdana" w:cs="Times New Roman"/>
          <w:color w:val="000000"/>
        </w:rPr>
      </w:pPr>
      <w:r>
        <w:rPr>
          <w:rFonts w:eastAsia="Verdana" w:cs="Times New Roman"/>
          <w:color w:val="000000"/>
        </w:rPr>
        <w:t>9</w:t>
      </w:r>
      <w:r w:rsidR="003B5CCF">
        <w:rPr>
          <w:rFonts w:eastAsia="Verdana" w:cs="Times New Roman"/>
          <w:color w:val="000000"/>
        </w:rPr>
        <w:t>3</w:t>
      </w:r>
      <w:r>
        <w:rPr>
          <w:rFonts w:eastAsia="Verdana" w:cs="Times New Roman"/>
          <w:color w:val="000000"/>
        </w:rPr>
        <w:t>,</w:t>
      </w:r>
      <w:r w:rsidR="003B5CCF">
        <w:rPr>
          <w:rFonts w:eastAsia="Verdana" w:cs="Times New Roman"/>
          <w:color w:val="000000"/>
        </w:rPr>
        <w:t>4</w:t>
      </w:r>
      <w:r>
        <w:rPr>
          <w:rFonts w:eastAsia="Verdana" w:cs="Times New Roman"/>
          <w:color w:val="000000"/>
        </w:rPr>
        <w:t>00 from Italy</w:t>
      </w:r>
    </w:p>
    <w:p w14:paraId="18811390" w14:textId="0CAED90C" w:rsidR="00D162FC" w:rsidRPr="00A55E3D" w:rsidRDefault="003B5CCF" w:rsidP="00007780">
      <w:pPr>
        <w:pStyle w:val="ListParagraph"/>
        <w:numPr>
          <w:ilvl w:val="0"/>
          <w:numId w:val="31"/>
        </w:numPr>
        <w:spacing w:after="0"/>
        <w:ind w:left="714" w:hanging="357"/>
        <w:rPr>
          <w:rFonts w:eastAsia="Verdana" w:cs="Times New Roman"/>
          <w:color w:val="000000"/>
        </w:rPr>
      </w:pPr>
      <w:r>
        <w:rPr>
          <w:rFonts w:eastAsia="Verdana" w:cs="Times New Roman"/>
          <w:color w:val="000000"/>
        </w:rPr>
        <w:t>602</w:t>
      </w:r>
      <w:r w:rsidR="00D162FC">
        <w:rPr>
          <w:rFonts w:eastAsia="Verdana" w:cs="Times New Roman"/>
          <w:color w:val="000000"/>
        </w:rPr>
        <w:t>,</w:t>
      </w:r>
      <w:r w:rsidR="00374542">
        <w:rPr>
          <w:rFonts w:eastAsia="Verdana" w:cs="Times New Roman"/>
          <w:color w:val="000000"/>
        </w:rPr>
        <w:t>1</w:t>
      </w:r>
      <w:r w:rsidR="00D162FC">
        <w:rPr>
          <w:rFonts w:eastAsia="Verdana" w:cs="Times New Roman"/>
          <w:color w:val="000000"/>
        </w:rPr>
        <w:t>00 from the rest of Europe</w:t>
      </w:r>
      <w:r w:rsidR="00065E4E">
        <w:rPr>
          <w:rFonts w:eastAsia="Verdana" w:cs="Times New Roman"/>
          <w:color w:val="000000"/>
        </w:rPr>
        <w:t>.</w:t>
      </w:r>
    </w:p>
    <w:p w14:paraId="56B2B7BA" w14:textId="2B14035C" w:rsidR="001456BE" w:rsidRDefault="00D46F64" w:rsidP="00CF2839">
      <w:pPr>
        <w:pStyle w:val="Heading3"/>
      </w:pPr>
      <w:bookmarkStart w:id="45" w:name="_Toc150846171"/>
      <w:r>
        <w:t>Arrivals by p</w:t>
      </w:r>
      <w:r w:rsidR="001456BE">
        <w:t>urpose of travel</w:t>
      </w:r>
      <w:bookmarkEnd w:id="45"/>
    </w:p>
    <w:p w14:paraId="424B25D3" w14:textId="500D954A" w:rsidR="00445B2D" w:rsidRDefault="005864C8" w:rsidP="001456BE">
      <w:pPr>
        <w:rPr>
          <w:rFonts w:eastAsia="Verdana" w:cs="Times New Roman"/>
          <w:color w:val="000000"/>
        </w:rPr>
      </w:pPr>
      <w:r>
        <w:rPr>
          <w:rFonts w:eastAsia="Verdana" w:cs="Times New Roman"/>
          <w:color w:val="000000"/>
        </w:rPr>
        <w:t xml:space="preserve">While visitor </w:t>
      </w:r>
      <w:r w:rsidR="00C86837">
        <w:rPr>
          <w:rFonts w:eastAsia="Verdana" w:cs="Times New Roman"/>
          <w:color w:val="000000"/>
        </w:rPr>
        <w:t xml:space="preserve">arrivals for all </w:t>
      </w:r>
      <w:r>
        <w:rPr>
          <w:rFonts w:eastAsia="Verdana" w:cs="Times New Roman"/>
          <w:color w:val="000000"/>
        </w:rPr>
        <w:t>purpose types are forecast to grow</w:t>
      </w:r>
      <w:r w:rsidR="00C86837">
        <w:rPr>
          <w:rFonts w:eastAsia="Verdana" w:cs="Times New Roman"/>
          <w:color w:val="000000"/>
        </w:rPr>
        <w:t xml:space="preserve"> throughout the forecast horizon</w:t>
      </w:r>
      <w:r>
        <w:rPr>
          <w:rFonts w:eastAsia="Verdana" w:cs="Times New Roman"/>
          <w:color w:val="000000"/>
        </w:rPr>
        <w:t xml:space="preserve">, the </w:t>
      </w:r>
      <w:r w:rsidR="001456BE">
        <w:rPr>
          <w:rFonts w:eastAsia="Verdana" w:cs="Times New Roman"/>
          <w:color w:val="000000"/>
        </w:rPr>
        <w:t>path differ</w:t>
      </w:r>
      <w:r>
        <w:rPr>
          <w:rFonts w:eastAsia="Verdana" w:cs="Times New Roman"/>
          <w:color w:val="000000"/>
        </w:rPr>
        <w:t>s</w:t>
      </w:r>
      <w:r w:rsidR="001456BE">
        <w:rPr>
          <w:rFonts w:eastAsia="Verdana" w:cs="Times New Roman"/>
          <w:color w:val="000000"/>
        </w:rPr>
        <w:t xml:space="preserve"> by purpose of travel. </w:t>
      </w:r>
    </w:p>
    <w:p w14:paraId="6E48D394" w14:textId="06E8EFEE" w:rsidR="00445B2D" w:rsidRDefault="00445B2D" w:rsidP="00445B2D">
      <w:pPr>
        <w:pStyle w:val="Heading4"/>
      </w:pPr>
      <w:r>
        <w:t>Holiday</w:t>
      </w:r>
    </w:p>
    <w:p w14:paraId="47FAED8D" w14:textId="2F522655" w:rsidR="009E549A" w:rsidRDefault="00D06BFD" w:rsidP="001456BE">
      <w:pPr>
        <w:rPr>
          <w:rFonts w:eastAsia="Verdana" w:cs="Times New Roman"/>
          <w:color w:val="000000"/>
        </w:rPr>
      </w:pPr>
      <w:r>
        <w:rPr>
          <w:rFonts w:eastAsia="Verdana" w:cs="Times New Roman"/>
          <w:color w:val="000000"/>
        </w:rPr>
        <w:t xml:space="preserve">Holiday travel was slow to increase in </w:t>
      </w:r>
      <w:proofErr w:type="gramStart"/>
      <w:r>
        <w:rPr>
          <w:rFonts w:eastAsia="Verdana" w:cs="Times New Roman"/>
          <w:color w:val="000000"/>
        </w:rPr>
        <w:t>2022, but</w:t>
      </w:r>
      <w:proofErr w:type="gramEnd"/>
      <w:r>
        <w:rPr>
          <w:rFonts w:eastAsia="Verdana" w:cs="Times New Roman"/>
          <w:color w:val="000000"/>
        </w:rPr>
        <w:t xml:space="preserve"> gathered pace in 2023 and overtook VFR as the largest purpose </w:t>
      </w:r>
      <w:r w:rsidR="00C3010A">
        <w:rPr>
          <w:rFonts w:eastAsia="Verdana" w:cs="Times New Roman"/>
          <w:color w:val="000000"/>
        </w:rPr>
        <w:t>of arrival.</w:t>
      </w:r>
      <w:r w:rsidR="009E549A">
        <w:rPr>
          <w:rFonts w:eastAsia="Verdana" w:cs="Times New Roman"/>
          <w:color w:val="000000"/>
        </w:rPr>
        <w:t xml:space="preserve"> </w:t>
      </w:r>
      <w:r w:rsidR="00251EF5">
        <w:rPr>
          <w:rFonts w:eastAsia="Verdana" w:cs="Times New Roman"/>
          <w:color w:val="000000"/>
        </w:rPr>
        <w:t>I</w:t>
      </w:r>
      <w:r w:rsidR="00D31176">
        <w:rPr>
          <w:rFonts w:eastAsia="Verdana" w:cs="Times New Roman"/>
          <w:color w:val="000000"/>
        </w:rPr>
        <w:t>n 2023</w:t>
      </w:r>
      <w:r w:rsidR="00251EF5">
        <w:rPr>
          <w:rFonts w:eastAsia="Verdana" w:cs="Times New Roman"/>
          <w:color w:val="000000"/>
        </w:rPr>
        <w:t>,</w:t>
      </w:r>
      <w:r w:rsidR="00F469FC" w:rsidRPr="00F469FC">
        <w:rPr>
          <w:rFonts w:eastAsia="Verdana" w:cs="Times New Roman"/>
          <w:color w:val="000000"/>
        </w:rPr>
        <w:t xml:space="preserve"> </w:t>
      </w:r>
      <w:r w:rsidR="00F469FC">
        <w:rPr>
          <w:rFonts w:eastAsia="Verdana" w:cs="Times New Roman"/>
          <w:color w:val="000000"/>
        </w:rPr>
        <w:t>holiday arrivals</w:t>
      </w:r>
      <w:r w:rsidR="00D31176">
        <w:rPr>
          <w:rFonts w:eastAsia="Verdana" w:cs="Times New Roman"/>
          <w:color w:val="000000"/>
        </w:rPr>
        <w:t xml:space="preserve"> are expected to</w:t>
      </w:r>
      <w:r w:rsidR="00F37A5A">
        <w:rPr>
          <w:rFonts w:eastAsia="Verdana" w:cs="Times New Roman"/>
          <w:color w:val="000000"/>
        </w:rPr>
        <w:t xml:space="preserve"> increase nearly three-fold to reach </w:t>
      </w:r>
      <w:r w:rsidR="009261C3">
        <w:rPr>
          <w:rFonts w:eastAsia="Verdana" w:cs="Times New Roman"/>
          <w:color w:val="000000"/>
        </w:rPr>
        <w:t>close to</w:t>
      </w:r>
      <w:r w:rsidR="00F37A5A">
        <w:rPr>
          <w:rFonts w:eastAsia="Verdana" w:cs="Times New Roman"/>
          <w:color w:val="000000"/>
        </w:rPr>
        <w:t xml:space="preserve"> 3 million </w:t>
      </w:r>
      <w:r w:rsidR="00F469FC">
        <w:rPr>
          <w:rFonts w:eastAsia="Verdana" w:cs="Times New Roman"/>
          <w:color w:val="000000"/>
        </w:rPr>
        <w:t>(up from around 1 million in 2022)</w:t>
      </w:r>
      <w:r w:rsidR="00F37A5A">
        <w:rPr>
          <w:rFonts w:eastAsia="Verdana" w:cs="Times New Roman"/>
          <w:color w:val="000000"/>
        </w:rPr>
        <w:t xml:space="preserve">. </w:t>
      </w:r>
      <w:r w:rsidR="00C2002A">
        <w:rPr>
          <w:rFonts w:eastAsia="Verdana" w:cs="Times New Roman"/>
          <w:color w:val="000000"/>
        </w:rPr>
        <w:t>Holiday arrivals are</w:t>
      </w:r>
      <w:r w:rsidR="00A81DDA">
        <w:rPr>
          <w:rFonts w:eastAsia="Verdana" w:cs="Times New Roman"/>
          <w:color w:val="000000"/>
        </w:rPr>
        <w:t xml:space="preserve"> then</w:t>
      </w:r>
      <w:r w:rsidR="00C2002A">
        <w:rPr>
          <w:rFonts w:eastAsia="Verdana" w:cs="Times New Roman"/>
          <w:color w:val="000000"/>
        </w:rPr>
        <w:t xml:space="preserve"> forecast to </w:t>
      </w:r>
      <w:r w:rsidR="00A81DDA">
        <w:rPr>
          <w:rFonts w:eastAsia="Verdana" w:cs="Times New Roman"/>
          <w:color w:val="000000"/>
        </w:rPr>
        <w:t>exceed</w:t>
      </w:r>
      <w:r w:rsidR="00C2002A">
        <w:rPr>
          <w:rFonts w:eastAsia="Verdana" w:cs="Times New Roman"/>
          <w:color w:val="000000"/>
        </w:rPr>
        <w:t xml:space="preserve"> their pre-pandemic level </w:t>
      </w:r>
      <w:r w:rsidR="00CB3770">
        <w:rPr>
          <w:rFonts w:eastAsia="Verdana" w:cs="Times New Roman"/>
          <w:color w:val="000000"/>
        </w:rPr>
        <w:t xml:space="preserve">(4.5 million) </w:t>
      </w:r>
      <w:r w:rsidR="00C2002A">
        <w:rPr>
          <w:rFonts w:eastAsia="Verdana" w:cs="Times New Roman"/>
          <w:color w:val="000000"/>
        </w:rPr>
        <w:t>in 2025</w:t>
      </w:r>
      <w:r w:rsidR="004A6541">
        <w:rPr>
          <w:rFonts w:eastAsia="Verdana" w:cs="Times New Roman"/>
          <w:color w:val="000000"/>
        </w:rPr>
        <w:t xml:space="preserve"> </w:t>
      </w:r>
      <w:r w:rsidR="00A81DDA">
        <w:rPr>
          <w:rFonts w:eastAsia="Verdana" w:cs="Times New Roman"/>
          <w:color w:val="000000"/>
        </w:rPr>
        <w:t xml:space="preserve">before </w:t>
      </w:r>
      <w:r w:rsidR="00C2002A">
        <w:rPr>
          <w:rFonts w:eastAsia="Verdana" w:cs="Times New Roman"/>
          <w:color w:val="000000"/>
        </w:rPr>
        <w:t>increas</w:t>
      </w:r>
      <w:r w:rsidR="00A81DDA">
        <w:rPr>
          <w:rFonts w:eastAsia="Verdana" w:cs="Times New Roman"/>
          <w:color w:val="000000"/>
        </w:rPr>
        <w:t>ing</w:t>
      </w:r>
      <w:r w:rsidR="00C2002A">
        <w:rPr>
          <w:rFonts w:eastAsia="Verdana" w:cs="Times New Roman"/>
          <w:color w:val="000000"/>
        </w:rPr>
        <w:t xml:space="preserve"> to 5.</w:t>
      </w:r>
      <w:r w:rsidR="007E6A7E">
        <w:rPr>
          <w:rFonts w:eastAsia="Verdana" w:cs="Times New Roman"/>
          <w:color w:val="000000"/>
        </w:rPr>
        <w:t>8</w:t>
      </w:r>
      <w:r w:rsidR="00C2002A">
        <w:rPr>
          <w:rFonts w:eastAsia="Verdana" w:cs="Times New Roman"/>
          <w:color w:val="000000"/>
        </w:rPr>
        <w:t xml:space="preserve"> million in 2028</w:t>
      </w:r>
      <w:r w:rsidR="00386E89">
        <w:rPr>
          <w:rFonts w:eastAsia="Verdana" w:cs="Times New Roman"/>
          <w:color w:val="000000"/>
        </w:rPr>
        <w:t xml:space="preserve"> (Figure </w:t>
      </w:r>
      <w:r w:rsidR="00923373">
        <w:rPr>
          <w:rFonts w:eastAsia="Verdana" w:cs="Times New Roman"/>
          <w:color w:val="000000"/>
        </w:rPr>
        <w:t>8</w:t>
      </w:r>
      <w:r w:rsidR="00386E89">
        <w:rPr>
          <w:rFonts w:eastAsia="Verdana" w:cs="Times New Roman"/>
          <w:color w:val="000000"/>
        </w:rPr>
        <w:t>)</w:t>
      </w:r>
      <w:r w:rsidR="00C2002A">
        <w:rPr>
          <w:rFonts w:eastAsia="Verdana" w:cs="Times New Roman"/>
          <w:color w:val="000000"/>
        </w:rPr>
        <w:t>.</w:t>
      </w:r>
      <w:r w:rsidR="009B06AB">
        <w:rPr>
          <w:rFonts w:eastAsia="Verdana" w:cs="Times New Roman"/>
          <w:color w:val="000000"/>
        </w:rPr>
        <w:t xml:space="preserve"> This will see holiday travel recover its</w:t>
      </w:r>
      <w:r w:rsidR="00D548B6">
        <w:rPr>
          <w:rFonts w:eastAsia="Verdana" w:cs="Times New Roman"/>
          <w:color w:val="000000"/>
        </w:rPr>
        <w:t xml:space="preserve"> pre-pandemic</w:t>
      </w:r>
      <w:r w:rsidR="009B06AB">
        <w:rPr>
          <w:rFonts w:eastAsia="Verdana" w:cs="Times New Roman"/>
          <w:color w:val="000000"/>
        </w:rPr>
        <w:t xml:space="preserve"> share of total arrivals</w:t>
      </w:r>
      <w:r w:rsidR="007E2B1E">
        <w:rPr>
          <w:rFonts w:eastAsia="Verdana" w:cs="Times New Roman"/>
          <w:color w:val="000000"/>
        </w:rPr>
        <w:t xml:space="preserve"> </w:t>
      </w:r>
      <w:r w:rsidR="004F270D">
        <w:rPr>
          <w:rFonts w:eastAsia="Verdana" w:cs="Times New Roman"/>
          <w:color w:val="000000"/>
        </w:rPr>
        <w:t xml:space="preserve">in 2026 </w:t>
      </w:r>
      <w:r w:rsidR="007E2B1E">
        <w:rPr>
          <w:rFonts w:eastAsia="Verdana" w:cs="Times New Roman"/>
          <w:color w:val="000000"/>
        </w:rPr>
        <w:t>(4</w:t>
      </w:r>
      <w:r w:rsidR="004F270D">
        <w:rPr>
          <w:rFonts w:eastAsia="Verdana" w:cs="Times New Roman"/>
          <w:color w:val="000000"/>
        </w:rPr>
        <w:t>7</w:t>
      </w:r>
      <w:r w:rsidR="007E2B1E">
        <w:rPr>
          <w:rFonts w:eastAsia="Verdana" w:cs="Times New Roman"/>
          <w:color w:val="000000"/>
        </w:rPr>
        <w:t xml:space="preserve">%) after it dropped </w:t>
      </w:r>
      <w:r w:rsidR="00D52EFF">
        <w:rPr>
          <w:rFonts w:eastAsia="Verdana" w:cs="Times New Roman"/>
          <w:color w:val="000000"/>
        </w:rPr>
        <w:t>sharply during the pandemic years</w:t>
      </w:r>
      <w:r w:rsidR="001913E9">
        <w:rPr>
          <w:rFonts w:eastAsia="Verdana" w:cs="Times New Roman"/>
          <w:color w:val="000000"/>
        </w:rPr>
        <w:t xml:space="preserve"> (only 9% of </w:t>
      </w:r>
      <w:r w:rsidR="00952C1F">
        <w:rPr>
          <w:rFonts w:eastAsia="Verdana" w:cs="Times New Roman"/>
          <w:color w:val="000000"/>
        </w:rPr>
        <w:t xml:space="preserve">total </w:t>
      </w:r>
      <w:r w:rsidR="001913E9">
        <w:rPr>
          <w:rFonts w:eastAsia="Verdana" w:cs="Times New Roman"/>
          <w:color w:val="000000"/>
        </w:rPr>
        <w:t>arrivals in 2021 were for holiday</w:t>
      </w:r>
      <w:r w:rsidR="005456E1">
        <w:rPr>
          <w:rFonts w:eastAsia="Verdana" w:cs="Times New Roman"/>
          <w:color w:val="000000"/>
        </w:rPr>
        <w:t>,</w:t>
      </w:r>
      <w:r w:rsidR="001913E9">
        <w:rPr>
          <w:rFonts w:eastAsia="Verdana" w:cs="Times New Roman"/>
          <w:color w:val="000000"/>
        </w:rPr>
        <w:t xml:space="preserve"> and </w:t>
      </w:r>
      <w:r w:rsidR="006D770E">
        <w:rPr>
          <w:rFonts w:eastAsia="Verdana" w:cs="Times New Roman"/>
          <w:color w:val="000000"/>
        </w:rPr>
        <w:t xml:space="preserve">only </w:t>
      </w:r>
      <w:r w:rsidR="001913E9">
        <w:rPr>
          <w:rFonts w:eastAsia="Verdana" w:cs="Times New Roman"/>
          <w:color w:val="000000"/>
        </w:rPr>
        <w:t>29%</w:t>
      </w:r>
      <w:r w:rsidR="005456E1">
        <w:rPr>
          <w:rFonts w:eastAsia="Verdana" w:cs="Times New Roman"/>
          <w:color w:val="000000"/>
        </w:rPr>
        <w:t xml:space="preserve"> of arrivals</w:t>
      </w:r>
      <w:r w:rsidR="001913E9">
        <w:rPr>
          <w:rFonts w:eastAsia="Verdana" w:cs="Times New Roman"/>
          <w:color w:val="000000"/>
        </w:rPr>
        <w:t xml:space="preserve"> in 2022)</w:t>
      </w:r>
      <w:r w:rsidR="00D52EFF">
        <w:rPr>
          <w:rFonts w:eastAsia="Verdana" w:cs="Times New Roman"/>
          <w:color w:val="000000"/>
        </w:rPr>
        <w:t>.</w:t>
      </w:r>
      <w:r w:rsidR="009B06AB">
        <w:rPr>
          <w:rFonts w:eastAsia="Verdana" w:cs="Times New Roman"/>
          <w:color w:val="000000"/>
        </w:rPr>
        <w:t xml:space="preserve"> </w:t>
      </w:r>
    </w:p>
    <w:p w14:paraId="1A6A9FE5" w14:textId="3ACEF09E" w:rsidR="00923373" w:rsidRDefault="00923373" w:rsidP="00983865">
      <w:pPr>
        <w:spacing w:before="360" w:line="300" w:lineRule="atLeast"/>
        <w:rPr>
          <w:rFonts w:eastAsia="Verdana" w:cs="Times New Roman"/>
          <w:color w:val="000000"/>
        </w:rPr>
      </w:pPr>
      <w:r w:rsidRPr="00F13F57">
        <w:rPr>
          <w:rFonts w:eastAsia="Verdana" w:cs="Times New Roman"/>
          <w:b/>
          <w:bCs/>
          <w:color w:val="2E1A47" w:themeColor="text2"/>
        </w:rPr>
        <w:t xml:space="preserve">Figure </w:t>
      </w:r>
      <w:r>
        <w:rPr>
          <w:rFonts w:eastAsia="Verdana" w:cs="Times New Roman"/>
          <w:b/>
          <w:bCs/>
          <w:color w:val="2E1A47" w:themeColor="text2"/>
        </w:rPr>
        <w:t>8</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visitor arrivals by purpose of travel. Actual and forecast annual values.</w:t>
      </w:r>
    </w:p>
    <w:p w14:paraId="326DEB75" w14:textId="2FF19F30" w:rsidR="00511F91" w:rsidRDefault="00983865" w:rsidP="00983865">
      <w:pPr>
        <w:spacing w:before="0" w:after="160" w:line="300" w:lineRule="atLeast"/>
        <w:rPr>
          <w:bCs/>
          <w:sz w:val="26"/>
          <w:szCs w:val="24"/>
        </w:rPr>
      </w:pPr>
      <w:r w:rsidRPr="001D66EB">
        <w:rPr>
          <w:noProof/>
        </w:rPr>
        <w:drawing>
          <wp:inline distT="0" distB="0" distL="0" distR="0" wp14:anchorId="6374BA58" wp14:editId="1F9B01F4">
            <wp:extent cx="6329680" cy="3905250"/>
            <wp:effectExtent l="0" t="0" r="0" b="0"/>
            <wp:docPr id="1960123165" name="Picture 1960123165" descr="Figure 8 shows a line chart with the time series of international short-term visitor arrivals by purpose of travel to Australia.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23165" name="Picture 8" descr="Figure 8 shows a line chart with the time series of international short-term visitor arrivals by purpose of travel to Australia. The values from 2012 to 2022 are the actual data, while values from 2023 to 2028 are forecast valu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9680" cy="3905250"/>
                    </a:xfrm>
                    <a:prstGeom prst="rect">
                      <a:avLst/>
                    </a:prstGeom>
                    <a:noFill/>
                    <a:ln>
                      <a:noFill/>
                    </a:ln>
                  </pic:spPr>
                </pic:pic>
              </a:graphicData>
            </a:graphic>
          </wp:inline>
        </w:drawing>
      </w:r>
      <w:r w:rsidR="00511F91">
        <w:br w:type="page"/>
      </w:r>
    </w:p>
    <w:p w14:paraId="58E788D3" w14:textId="42F7AB28" w:rsidR="00511F91" w:rsidRDefault="00511F91" w:rsidP="00983865">
      <w:pPr>
        <w:pStyle w:val="Heading4"/>
        <w:spacing w:line="300" w:lineRule="atLeast"/>
        <w:rPr>
          <w:sz w:val="22"/>
          <w:szCs w:val="22"/>
        </w:rPr>
      </w:pPr>
      <w:r>
        <w:lastRenderedPageBreak/>
        <w:t>VFR</w:t>
      </w:r>
    </w:p>
    <w:p w14:paraId="4578F446" w14:textId="6A8E63A0" w:rsidR="00511F91" w:rsidRDefault="00511F91" w:rsidP="00983865">
      <w:pPr>
        <w:spacing w:line="300" w:lineRule="atLeast"/>
        <w:rPr>
          <w:rFonts w:eastAsia="Verdana" w:cs="Times New Roman"/>
          <w:color w:val="000000"/>
        </w:rPr>
      </w:pPr>
      <w:r>
        <w:rPr>
          <w:rFonts w:eastAsia="Verdana" w:cs="Times New Roman"/>
          <w:color w:val="000000"/>
        </w:rPr>
        <w:t xml:space="preserve">In contrast, pent-up demand to reunite with family and friends saw a surge in VFR travel in 2022. Growth then eased for this purpose in 2023 and is expected to continue to be more moderate over the rest of 2023 and into 2024. Nevertheless, VFR arrivals are forecast to exceed their pre-pandemic level in 2024, then trend higher over the forecast horizon to reach 3.7 million arrivals in 2028. </w:t>
      </w:r>
    </w:p>
    <w:p w14:paraId="5F010F9F" w14:textId="067C7838" w:rsidR="006577B8" w:rsidRDefault="00511F91" w:rsidP="00527F57">
      <w:pPr>
        <w:rPr>
          <w:rFonts w:eastAsia="Verdana" w:cs="Times New Roman"/>
          <w:color w:val="000000"/>
        </w:rPr>
      </w:pPr>
      <w:r>
        <w:rPr>
          <w:rFonts w:eastAsia="Verdana" w:cs="Times New Roman"/>
          <w:color w:val="000000"/>
        </w:rPr>
        <w:t>The share of VFR arrivals is forecast to trend down through the forecast horizon, after it surged to 60% in 2021 (and 48% of total arrivals in 2022). However, the VFR share of total arrivals is likely to remain slightly above the pre-pandemic level (of 30%) going forward due to the increasing share of Australians born overseas.</w:t>
      </w:r>
    </w:p>
    <w:p w14:paraId="12C6660F" w14:textId="5B8DEE07" w:rsidR="0058405E" w:rsidRDefault="0058405E" w:rsidP="0058405E">
      <w:pPr>
        <w:pStyle w:val="Heading4"/>
      </w:pPr>
      <w:r>
        <w:t>Business</w:t>
      </w:r>
    </w:p>
    <w:p w14:paraId="7D3FDF74" w14:textId="50579C66" w:rsidR="00E36AF1" w:rsidRDefault="004C13B4" w:rsidP="0058405E">
      <w:pPr>
        <w:rPr>
          <w:rFonts w:eastAsia="Verdana" w:cs="Times New Roman"/>
          <w:color w:val="000000"/>
        </w:rPr>
      </w:pPr>
      <w:r>
        <w:rPr>
          <w:rFonts w:eastAsia="Verdana" w:cs="Times New Roman"/>
          <w:color w:val="000000"/>
        </w:rPr>
        <w:t>In 2022, arrivals for the purpose of business were at 39% of the 2019 level</w:t>
      </w:r>
      <w:r w:rsidR="00ED1773">
        <w:rPr>
          <w:rFonts w:eastAsia="Verdana" w:cs="Times New Roman"/>
          <w:color w:val="000000"/>
        </w:rPr>
        <w:t xml:space="preserve">, which </w:t>
      </w:r>
      <w:r>
        <w:rPr>
          <w:rFonts w:eastAsia="Verdana" w:cs="Times New Roman"/>
          <w:color w:val="000000"/>
        </w:rPr>
        <w:t xml:space="preserve">lagged the VFR </w:t>
      </w:r>
      <w:r w:rsidR="00E36AF1">
        <w:rPr>
          <w:rFonts w:eastAsia="Verdana" w:cs="Times New Roman"/>
          <w:color w:val="000000"/>
        </w:rPr>
        <w:t xml:space="preserve">recovery, but was ahead of the return in holiday travel. In 2023, business arrivals increased strongly, </w:t>
      </w:r>
      <w:r w:rsidR="008B0426">
        <w:rPr>
          <w:rFonts w:eastAsia="Verdana" w:cs="Times New Roman"/>
          <w:color w:val="000000"/>
        </w:rPr>
        <w:t xml:space="preserve">and were 69% of the 2019 level over the year to </w:t>
      </w:r>
      <w:r w:rsidR="00B20C77">
        <w:rPr>
          <w:rFonts w:eastAsia="Verdana" w:cs="Times New Roman"/>
          <w:color w:val="000000"/>
        </w:rPr>
        <w:t>August</w:t>
      </w:r>
      <w:r w:rsidR="008B0426">
        <w:rPr>
          <w:rFonts w:eastAsia="Verdana" w:cs="Times New Roman"/>
          <w:color w:val="000000"/>
        </w:rPr>
        <w:t xml:space="preserve"> 2023.</w:t>
      </w:r>
      <w:r w:rsidR="00BD4A9B">
        <w:rPr>
          <w:rFonts w:eastAsia="Verdana" w:cs="Times New Roman"/>
          <w:color w:val="000000"/>
        </w:rPr>
        <w:t xml:space="preserve"> There are expected to be </w:t>
      </w:r>
      <w:r w:rsidR="00B12A0F">
        <w:rPr>
          <w:rFonts w:eastAsia="Verdana" w:cs="Times New Roman"/>
          <w:color w:val="000000"/>
        </w:rPr>
        <w:t>7</w:t>
      </w:r>
      <w:r w:rsidR="00BF5F3D">
        <w:rPr>
          <w:rFonts w:eastAsia="Verdana" w:cs="Times New Roman"/>
          <w:color w:val="000000"/>
        </w:rPr>
        <w:t>14,</w:t>
      </w:r>
      <w:r w:rsidR="0079076C">
        <w:rPr>
          <w:rFonts w:eastAsia="Verdana" w:cs="Times New Roman"/>
          <w:color w:val="000000"/>
        </w:rPr>
        <w:t>2</w:t>
      </w:r>
      <w:r w:rsidR="00B12A0F">
        <w:rPr>
          <w:rFonts w:eastAsia="Verdana" w:cs="Times New Roman"/>
          <w:color w:val="000000"/>
        </w:rPr>
        <w:t xml:space="preserve">00 business arrivals in 2023, </w:t>
      </w:r>
      <w:r w:rsidR="00C421E1">
        <w:rPr>
          <w:rFonts w:eastAsia="Verdana" w:cs="Times New Roman"/>
          <w:color w:val="000000"/>
        </w:rPr>
        <w:t>which would be 7</w:t>
      </w:r>
      <w:r w:rsidR="00BA5BB8">
        <w:rPr>
          <w:rFonts w:eastAsia="Verdana" w:cs="Times New Roman"/>
          <w:color w:val="000000"/>
        </w:rPr>
        <w:t>1</w:t>
      </w:r>
      <w:r w:rsidR="00C421E1">
        <w:rPr>
          <w:rFonts w:eastAsia="Verdana" w:cs="Times New Roman"/>
          <w:color w:val="000000"/>
        </w:rPr>
        <w:t>% of the 2019 level.</w:t>
      </w:r>
    </w:p>
    <w:p w14:paraId="79FB4664" w14:textId="59BAA67D" w:rsidR="006577B8" w:rsidRDefault="00453769" w:rsidP="00527F57">
      <w:pPr>
        <w:rPr>
          <w:rFonts w:eastAsia="Verdana" w:cs="Times New Roman"/>
          <w:color w:val="000000"/>
        </w:rPr>
      </w:pPr>
      <w:r>
        <w:rPr>
          <w:rFonts w:eastAsia="Verdana" w:cs="Times New Roman"/>
          <w:color w:val="000000"/>
        </w:rPr>
        <w:t>Business arrivals are forecast to surpass 1 million and the pre-pandemic level in 2026, then increase to 1.1 million in 2028.</w:t>
      </w:r>
      <w:r w:rsidR="00CC5873">
        <w:rPr>
          <w:rFonts w:eastAsia="Verdana" w:cs="Times New Roman"/>
          <w:color w:val="000000"/>
        </w:rPr>
        <w:t xml:space="preserve"> The prolonged recovery reflects </w:t>
      </w:r>
      <w:r w:rsidR="006D614D">
        <w:rPr>
          <w:rFonts w:eastAsia="Verdana" w:cs="Times New Roman"/>
          <w:color w:val="000000"/>
        </w:rPr>
        <w:t>the change in</w:t>
      </w:r>
      <w:r w:rsidR="00CC5873" w:rsidRPr="00CC5873">
        <w:rPr>
          <w:rFonts w:eastAsia="Verdana" w:cs="Times New Roman"/>
          <w:color w:val="000000"/>
        </w:rPr>
        <w:t xml:space="preserve"> </w:t>
      </w:r>
      <w:r w:rsidR="00CC5873">
        <w:rPr>
          <w:rFonts w:eastAsia="Verdana" w:cs="Times New Roman"/>
          <w:color w:val="000000"/>
        </w:rPr>
        <w:t xml:space="preserve">business routines </w:t>
      </w:r>
      <w:r w:rsidR="006D614D">
        <w:rPr>
          <w:rFonts w:eastAsia="Verdana" w:cs="Times New Roman"/>
          <w:color w:val="000000"/>
        </w:rPr>
        <w:t xml:space="preserve">through the pandemic </w:t>
      </w:r>
      <w:r w:rsidR="00CC5873">
        <w:rPr>
          <w:rFonts w:eastAsia="Verdana" w:cs="Times New Roman"/>
          <w:color w:val="000000"/>
        </w:rPr>
        <w:t>with the demonstrated effectiveness of virtual business practices, and that the economic outlook remains constrained across many countries.</w:t>
      </w:r>
      <w:r w:rsidR="00B30E9B">
        <w:rPr>
          <w:rFonts w:eastAsia="Verdana" w:cs="Times New Roman"/>
          <w:color w:val="000000"/>
        </w:rPr>
        <w:t xml:space="preserve"> </w:t>
      </w:r>
      <w:r w:rsidR="00412081">
        <w:rPr>
          <w:rFonts w:eastAsia="Verdana" w:cs="Times New Roman"/>
          <w:color w:val="000000"/>
        </w:rPr>
        <w:t xml:space="preserve">It is also expected that </w:t>
      </w:r>
      <w:r w:rsidR="004319B7">
        <w:rPr>
          <w:rFonts w:eastAsia="Verdana" w:cs="Times New Roman"/>
          <w:color w:val="000000"/>
        </w:rPr>
        <w:t>the</w:t>
      </w:r>
      <w:r w:rsidR="00AD2F23">
        <w:rPr>
          <w:rFonts w:eastAsia="Verdana" w:cs="Times New Roman"/>
          <w:color w:val="000000"/>
        </w:rPr>
        <w:t xml:space="preserve"> carbon emissions and climate impacts of long-haul travel </w:t>
      </w:r>
      <w:r w:rsidR="00412081">
        <w:rPr>
          <w:rFonts w:eastAsia="Verdana" w:cs="Times New Roman"/>
          <w:color w:val="000000"/>
        </w:rPr>
        <w:t>will</w:t>
      </w:r>
      <w:r w:rsidR="00AD2F23">
        <w:rPr>
          <w:rFonts w:eastAsia="Verdana" w:cs="Times New Roman"/>
          <w:color w:val="000000"/>
        </w:rPr>
        <w:t xml:space="preserve"> be</w:t>
      </w:r>
      <w:r w:rsidR="004319B7">
        <w:rPr>
          <w:rFonts w:eastAsia="Verdana" w:cs="Times New Roman"/>
          <w:color w:val="000000"/>
        </w:rPr>
        <w:t xml:space="preserve"> an</w:t>
      </w:r>
      <w:r w:rsidR="00AD2F23">
        <w:rPr>
          <w:rFonts w:eastAsia="Verdana" w:cs="Times New Roman"/>
          <w:color w:val="000000"/>
        </w:rPr>
        <w:t xml:space="preserve"> increasing </w:t>
      </w:r>
      <w:r w:rsidR="004319B7">
        <w:rPr>
          <w:rFonts w:eastAsia="Verdana" w:cs="Times New Roman"/>
          <w:color w:val="000000"/>
        </w:rPr>
        <w:t xml:space="preserve">concern </w:t>
      </w:r>
      <w:r w:rsidR="00AD2F23">
        <w:rPr>
          <w:rFonts w:eastAsia="Verdana" w:cs="Times New Roman"/>
          <w:color w:val="000000"/>
        </w:rPr>
        <w:t xml:space="preserve">for business travellers over the longer-term. </w:t>
      </w:r>
      <w:r w:rsidR="00B30E9B">
        <w:rPr>
          <w:rFonts w:eastAsia="Verdana" w:cs="Times New Roman"/>
          <w:color w:val="000000"/>
        </w:rPr>
        <w:t xml:space="preserve">Importantly though, the </w:t>
      </w:r>
      <w:r w:rsidR="00CD3463">
        <w:rPr>
          <w:rFonts w:eastAsia="Verdana" w:cs="Times New Roman"/>
          <w:color w:val="000000"/>
        </w:rPr>
        <w:t>enduring</w:t>
      </w:r>
      <w:r w:rsidR="00B30E9B">
        <w:rPr>
          <w:rFonts w:eastAsia="Verdana" w:cs="Times New Roman"/>
          <w:color w:val="000000"/>
        </w:rPr>
        <w:t xml:space="preserve"> </w:t>
      </w:r>
      <w:r w:rsidR="00CD3463">
        <w:rPr>
          <w:rFonts w:eastAsia="Verdana" w:cs="Times New Roman"/>
          <w:color w:val="000000"/>
        </w:rPr>
        <w:t>value</w:t>
      </w:r>
      <w:r w:rsidR="00B30E9B">
        <w:rPr>
          <w:rFonts w:eastAsia="Verdana" w:cs="Times New Roman"/>
          <w:color w:val="000000"/>
        </w:rPr>
        <w:t xml:space="preserve"> of business travel </w:t>
      </w:r>
      <w:r w:rsidR="00CD3463">
        <w:rPr>
          <w:rFonts w:eastAsia="Verdana" w:cs="Times New Roman"/>
          <w:color w:val="000000"/>
        </w:rPr>
        <w:t>continues</w:t>
      </w:r>
      <w:r w:rsidR="00B30E9B">
        <w:rPr>
          <w:rFonts w:eastAsia="Verdana" w:cs="Times New Roman"/>
          <w:color w:val="000000"/>
        </w:rPr>
        <w:t xml:space="preserve"> to drive a strong level of demand</w:t>
      </w:r>
      <w:r w:rsidR="00CD3463">
        <w:rPr>
          <w:rFonts w:eastAsia="Verdana" w:cs="Times New Roman"/>
          <w:color w:val="000000"/>
        </w:rPr>
        <w:t>, particularly</w:t>
      </w:r>
      <w:r w:rsidR="00B30E9B">
        <w:rPr>
          <w:rFonts w:eastAsia="Verdana" w:cs="Times New Roman"/>
          <w:color w:val="000000"/>
        </w:rPr>
        <w:t xml:space="preserve"> as </w:t>
      </w:r>
      <w:r w:rsidR="00CD3463">
        <w:rPr>
          <w:rFonts w:eastAsia="Verdana" w:cs="Times New Roman"/>
          <w:color w:val="000000"/>
        </w:rPr>
        <w:t>businesses</w:t>
      </w:r>
      <w:r w:rsidR="00CD3463" w:rsidRPr="00CD3463">
        <w:rPr>
          <w:rFonts w:eastAsia="Verdana" w:cs="Times New Roman"/>
          <w:color w:val="000000"/>
        </w:rPr>
        <w:t xml:space="preserve"> </w:t>
      </w:r>
      <w:r w:rsidR="00CD3463">
        <w:rPr>
          <w:rFonts w:eastAsia="Verdana" w:cs="Times New Roman"/>
          <w:color w:val="000000"/>
        </w:rPr>
        <w:t>re-establish in-person business connections that suffered during the pandemic.</w:t>
      </w:r>
      <w:r w:rsidR="00424592">
        <w:rPr>
          <w:rFonts w:eastAsia="Verdana" w:cs="Times New Roman"/>
          <w:color w:val="000000"/>
        </w:rPr>
        <w:t xml:space="preserve"> </w:t>
      </w:r>
    </w:p>
    <w:p w14:paraId="060EC65E" w14:textId="0037D2BF" w:rsidR="00527F57" w:rsidRDefault="00527F57" w:rsidP="00CF2839">
      <w:pPr>
        <w:pStyle w:val="Heading4"/>
        <w:rPr>
          <w:sz w:val="22"/>
          <w:szCs w:val="22"/>
        </w:rPr>
      </w:pPr>
      <w:r>
        <w:t>Education</w:t>
      </w:r>
    </w:p>
    <w:p w14:paraId="0DE8D84D" w14:textId="27230A5F" w:rsidR="009C6CCC" w:rsidRDefault="00F361B4" w:rsidP="00E830BF">
      <w:pPr>
        <w:rPr>
          <w:rFonts w:eastAsia="Verdana" w:cs="Times New Roman"/>
          <w:color w:val="000000"/>
        </w:rPr>
      </w:pPr>
      <w:r>
        <w:rPr>
          <w:rFonts w:eastAsia="Verdana" w:cs="Times New Roman"/>
          <w:color w:val="000000"/>
        </w:rPr>
        <w:t>International education arri</w:t>
      </w:r>
      <w:r w:rsidR="001742FB">
        <w:rPr>
          <w:rFonts w:eastAsia="Verdana" w:cs="Times New Roman"/>
          <w:color w:val="000000"/>
        </w:rPr>
        <w:t>v</w:t>
      </w:r>
      <w:r>
        <w:rPr>
          <w:rFonts w:eastAsia="Verdana" w:cs="Times New Roman"/>
          <w:color w:val="000000"/>
        </w:rPr>
        <w:t>als grew rapidly in the pre-</w:t>
      </w:r>
      <w:r w:rsidR="001742FB">
        <w:rPr>
          <w:rFonts w:eastAsia="Verdana" w:cs="Times New Roman"/>
          <w:color w:val="000000"/>
        </w:rPr>
        <w:t>pandemic</w:t>
      </w:r>
      <w:r>
        <w:rPr>
          <w:rFonts w:eastAsia="Verdana" w:cs="Times New Roman"/>
          <w:color w:val="000000"/>
        </w:rPr>
        <w:t xml:space="preserve"> </w:t>
      </w:r>
      <w:r w:rsidR="00220FB1">
        <w:rPr>
          <w:rFonts w:eastAsia="Verdana" w:cs="Times New Roman"/>
          <w:color w:val="000000"/>
        </w:rPr>
        <w:t>period and</w:t>
      </w:r>
      <w:r>
        <w:rPr>
          <w:rFonts w:eastAsia="Verdana" w:cs="Times New Roman"/>
          <w:color w:val="000000"/>
        </w:rPr>
        <w:t xml:space="preserve"> increased by 63%</w:t>
      </w:r>
      <w:r w:rsidR="001742FB">
        <w:rPr>
          <w:rFonts w:eastAsia="Verdana" w:cs="Times New Roman"/>
          <w:color w:val="000000"/>
        </w:rPr>
        <w:t xml:space="preserve"> between 2014 and 2019</w:t>
      </w:r>
      <w:r w:rsidR="00DE5AAF">
        <w:rPr>
          <w:rFonts w:eastAsia="Verdana" w:cs="Times New Roman"/>
          <w:color w:val="000000"/>
        </w:rPr>
        <w:t xml:space="preserve"> (from </w:t>
      </w:r>
      <w:r w:rsidR="00A55608">
        <w:rPr>
          <w:rFonts w:eastAsia="Verdana" w:cs="Times New Roman"/>
          <w:color w:val="000000"/>
        </w:rPr>
        <w:t>380,000 to 620,</w:t>
      </w:r>
      <w:r w:rsidR="00EC0E2A">
        <w:rPr>
          <w:rFonts w:eastAsia="Verdana" w:cs="Times New Roman"/>
          <w:color w:val="000000"/>
        </w:rPr>
        <w:t>4</w:t>
      </w:r>
      <w:r w:rsidR="00A55608">
        <w:rPr>
          <w:rFonts w:eastAsia="Verdana" w:cs="Times New Roman"/>
          <w:color w:val="000000"/>
        </w:rPr>
        <w:t>00)</w:t>
      </w:r>
      <w:r w:rsidR="001742FB">
        <w:rPr>
          <w:rFonts w:eastAsia="Verdana" w:cs="Times New Roman"/>
          <w:color w:val="000000"/>
        </w:rPr>
        <w:t>.</w:t>
      </w:r>
      <w:r w:rsidR="00E830BF">
        <w:rPr>
          <w:rFonts w:eastAsia="Verdana" w:cs="Times New Roman"/>
          <w:color w:val="000000"/>
        </w:rPr>
        <w:t xml:space="preserve"> </w:t>
      </w:r>
      <w:r w:rsidR="00136CAF">
        <w:rPr>
          <w:rFonts w:eastAsia="Verdana" w:cs="Times New Roman"/>
          <w:color w:val="000000"/>
        </w:rPr>
        <w:t xml:space="preserve">In 2019, </w:t>
      </w:r>
      <w:r w:rsidR="00527F57">
        <w:rPr>
          <w:rFonts w:eastAsia="Verdana" w:cs="Times New Roman"/>
          <w:color w:val="000000"/>
        </w:rPr>
        <w:t>travel for the purpose of education was dominated by visitors from China</w:t>
      </w:r>
      <w:r w:rsidR="00990A6B">
        <w:rPr>
          <w:rFonts w:eastAsia="Verdana" w:cs="Times New Roman"/>
          <w:color w:val="000000"/>
        </w:rPr>
        <w:t xml:space="preserve">. There were </w:t>
      </w:r>
      <w:r w:rsidR="00E80F1D">
        <w:rPr>
          <w:rFonts w:eastAsia="Verdana" w:cs="Times New Roman"/>
          <w:color w:val="000000"/>
        </w:rPr>
        <w:t>275,400 arrivals</w:t>
      </w:r>
      <w:r w:rsidR="00990A6B">
        <w:rPr>
          <w:rFonts w:eastAsia="Verdana" w:cs="Times New Roman"/>
          <w:color w:val="000000"/>
        </w:rPr>
        <w:t xml:space="preserve"> from China</w:t>
      </w:r>
      <w:r w:rsidR="00E80F1D">
        <w:rPr>
          <w:rFonts w:eastAsia="Verdana" w:cs="Times New Roman"/>
          <w:color w:val="000000"/>
        </w:rPr>
        <w:t xml:space="preserve">, </w:t>
      </w:r>
      <w:r w:rsidR="00990A6B">
        <w:rPr>
          <w:rFonts w:eastAsia="Verdana" w:cs="Times New Roman"/>
          <w:color w:val="000000"/>
        </w:rPr>
        <w:t xml:space="preserve">representing </w:t>
      </w:r>
      <w:r w:rsidR="00527F57">
        <w:rPr>
          <w:rFonts w:eastAsia="Verdana" w:cs="Times New Roman"/>
          <w:color w:val="000000"/>
        </w:rPr>
        <w:t>44</w:t>
      </w:r>
      <w:r w:rsidR="00E80F1D">
        <w:rPr>
          <w:rFonts w:eastAsia="Verdana" w:cs="Times New Roman"/>
          <w:color w:val="000000"/>
        </w:rPr>
        <w:t>% of total</w:t>
      </w:r>
      <w:r w:rsidR="00990A6B">
        <w:rPr>
          <w:rFonts w:eastAsia="Verdana" w:cs="Times New Roman"/>
          <w:color w:val="000000"/>
        </w:rPr>
        <w:t xml:space="preserve"> </w:t>
      </w:r>
      <w:r w:rsidR="00911A8F">
        <w:rPr>
          <w:rFonts w:eastAsia="Verdana" w:cs="Times New Roman"/>
          <w:color w:val="000000"/>
        </w:rPr>
        <w:t xml:space="preserve">education </w:t>
      </w:r>
      <w:r w:rsidR="00990A6B">
        <w:rPr>
          <w:rFonts w:eastAsia="Verdana" w:cs="Times New Roman"/>
          <w:color w:val="000000"/>
        </w:rPr>
        <w:t>arrivals in 2019</w:t>
      </w:r>
      <w:r w:rsidR="000E084C">
        <w:rPr>
          <w:rFonts w:eastAsia="Verdana" w:cs="Times New Roman"/>
          <w:color w:val="000000"/>
        </w:rPr>
        <w:t xml:space="preserve"> (Figure </w:t>
      </w:r>
      <w:r w:rsidR="009B3DC6">
        <w:rPr>
          <w:rFonts w:eastAsia="Verdana" w:cs="Times New Roman"/>
          <w:color w:val="000000"/>
        </w:rPr>
        <w:t>9</w:t>
      </w:r>
      <w:r w:rsidR="000E084C">
        <w:rPr>
          <w:rFonts w:eastAsia="Verdana" w:cs="Times New Roman"/>
          <w:color w:val="000000"/>
        </w:rPr>
        <w:t>)</w:t>
      </w:r>
      <w:r w:rsidR="00527F57">
        <w:rPr>
          <w:rFonts w:eastAsia="Verdana" w:cs="Times New Roman"/>
          <w:color w:val="000000"/>
        </w:rPr>
        <w:t xml:space="preserve">. </w:t>
      </w:r>
      <w:r w:rsidR="0049191D">
        <w:rPr>
          <w:rFonts w:eastAsia="Verdana" w:cs="Times New Roman"/>
          <w:color w:val="000000"/>
        </w:rPr>
        <w:t xml:space="preserve">Arrivals from the next 3 largest markets, Japan, India and the US, </w:t>
      </w:r>
      <w:r w:rsidR="00E80F1D">
        <w:rPr>
          <w:rFonts w:eastAsia="Verdana" w:cs="Times New Roman"/>
          <w:color w:val="000000"/>
        </w:rPr>
        <w:t xml:space="preserve">totalled 76,300 or 12% of </w:t>
      </w:r>
      <w:r w:rsidR="00911A8F">
        <w:rPr>
          <w:rFonts w:eastAsia="Verdana" w:cs="Times New Roman"/>
          <w:color w:val="000000"/>
        </w:rPr>
        <w:t>education</w:t>
      </w:r>
      <w:r w:rsidR="00E80F1D">
        <w:rPr>
          <w:rFonts w:eastAsia="Verdana" w:cs="Times New Roman"/>
          <w:color w:val="000000"/>
        </w:rPr>
        <w:t xml:space="preserve"> arrivals in 2019.</w:t>
      </w:r>
    </w:p>
    <w:p w14:paraId="023DCA28" w14:textId="1BDAA223" w:rsidR="003D2354" w:rsidRDefault="003D2354" w:rsidP="003D2354">
      <w:pPr>
        <w:rPr>
          <w:rFonts w:eastAsia="Verdana" w:cs="Times New Roman"/>
          <w:color w:val="000000"/>
        </w:rPr>
      </w:pPr>
      <w:r>
        <w:rPr>
          <w:rFonts w:eastAsia="Verdana" w:cs="Times New Roman"/>
          <w:color w:val="000000"/>
        </w:rPr>
        <w:t>There were 200,000 international arrivals for the purpose of education in 2022. This was 32% of the pre-pandemic level. Arrivals from China remained the largest source, but at 36,100 arrivals, was only 13% of its pre-pandemic level, lagging the overall recovery. Arrivals from the next 3 largest markets, India, Colombia and Brazil, totalled 41,600 or 21% of total arrivals in 2022.</w:t>
      </w:r>
    </w:p>
    <w:p w14:paraId="3F60DE52" w14:textId="13AFAAB0" w:rsidR="003D2354" w:rsidRDefault="003D2354" w:rsidP="00E830BF">
      <w:pPr>
        <w:rPr>
          <w:rFonts w:eastAsia="Verdana" w:cs="Times New Roman"/>
          <w:color w:val="000000"/>
        </w:rPr>
      </w:pPr>
      <w:r>
        <w:rPr>
          <w:rFonts w:eastAsia="Verdana" w:cs="Times New Roman"/>
          <w:color w:val="000000"/>
        </w:rPr>
        <w:t>In 2023, education arrivals are forecast to more than double, to reach 412,700, which would be 67% of the pre-pandemic level</w:t>
      </w:r>
      <w:r w:rsidR="00B838CB">
        <w:rPr>
          <w:rFonts w:eastAsia="Verdana" w:cs="Times New Roman"/>
          <w:color w:val="000000"/>
        </w:rPr>
        <w:t xml:space="preserve"> (620,400 arrivals in 2019)</w:t>
      </w:r>
      <w:r>
        <w:rPr>
          <w:rFonts w:eastAsia="Verdana" w:cs="Times New Roman"/>
          <w:color w:val="000000"/>
        </w:rPr>
        <w:t>. Education arrivals are forecast to surpass the pre-pandemic level in 2025, then continue to rise to reach 784,200 arrivals in 2028. The recovery profile has been upgraded compared with last year’s forecasts, with arrivals from China expected to support the strong growth in the near term. Ongoing increases in international student numbers from South Asian and Southeast Asian nations is also expected to support growth over the forecast horizon.</w:t>
      </w:r>
    </w:p>
    <w:p w14:paraId="0276521C" w14:textId="205C4982" w:rsidR="00FA4C81" w:rsidRDefault="00F856EC" w:rsidP="003977A5">
      <w:pPr>
        <w:spacing w:before="360" w:line="300" w:lineRule="atLeast"/>
        <w:rPr>
          <w:rFonts w:eastAsia="Verdana" w:cs="Times New Roman"/>
          <w:color w:val="000000"/>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9</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 xml:space="preserve">visitor arrivals </w:t>
      </w:r>
      <w:r w:rsidR="005852A1">
        <w:rPr>
          <w:rFonts w:eastAsia="Verdana" w:cs="Times New Roman"/>
          <w:color w:val="2E1A47" w:themeColor="text2"/>
        </w:rPr>
        <w:t>for the purpose of education, by source market</w:t>
      </w:r>
      <w:r>
        <w:rPr>
          <w:rFonts w:eastAsia="Verdana" w:cs="Times New Roman"/>
          <w:color w:val="2E1A47" w:themeColor="text2"/>
        </w:rPr>
        <w:t xml:space="preserve">. </w:t>
      </w:r>
    </w:p>
    <w:p w14:paraId="247533CE" w14:textId="0F7CC025" w:rsidR="00FA5BC7" w:rsidRPr="00CC3FD0" w:rsidRDefault="003977A5" w:rsidP="003977A5">
      <w:pPr>
        <w:spacing w:before="360" w:line="300" w:lineRule="atLeast"/>
      </w:pPr>
      <w:r w:rsidRPr="004362FB">
        <w:rPr>
          <w:noProof/>
        </w:rPr>
        <w:drawing>
          <wp:inline distT="0" distB="0" distL="0" distR="0" wp14:anchorId="3FE3FC98" wp14:editId="3F2D9525">
            <wp:extent cx="6329680" cy="5541645"/>
            <wp:effectExtent l="0" t="0" r="0" b="1905"/>
            <wp:docPr id="1617948891" name="Picture 1617948891" descr="Figure 9 shows a bar chart with international short-term visitor arrivals for the purpose of education, by source market. For each of the top 22 source markets in 2019, the chart shows the bars for the number of arrivals in 2019, in 2022, and in 2023 year to date (January to August). China is the largest source market in every year by a large mar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8891" name="Picture 1" descr="Figure 9 shows a bar chart with international short-term visitor arrivals for the purpose of education, by source market. For each of the top 22 source markets in 2019, the chart shows the bars for the number of arrivals in 2019, in 2022, and in 2023 year to date (January to August). China is the largest source market in every year by a large margi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9680" cy="5541645"/>
                    </a:xfrm>
                    <a:prstGeom prst="rect">
                      <a:avLst/>
                    </a:prstGeom>
                    <a:noFill/>
                    <a:ln>
                      <a:noFill/>
                    </a:ln>
                  </pic:spPr>
                </pic:pic>
              </a:graphicData>
            </a:graphic>
          </wp:inline>
        </w:drawing>
      </w:r>
      <w:r w:rsidR="006F2518">
        <w:rPr>
          <w:rFonts w:eastAsia="Verdana" w:cs="Times New Roman"/>
          <w:color w:val="000000"/>
        </w:rPr>
        <w:t>A strong outlook for education arrivals is positive for Australia’s visitor economy because of the valuable economic and social contributions i</w:t>
      </w:r>
      <w:r w:rsidR="006F2518">
        <w:t xml:space="preserve">nternational students make to the visitor economy and Australian communities. This is because international students live, study and work in Australia for an extended period. In addition to their own travel during their stay in Australia, international students are a motivation for their family and friends to visit Australia, and </w:t>
      </w:r>
      <w:r w:rsidR="00E955C4">
        <w:t xml:space="preserve">they </w:t>
      </w:r>
      <w:r w:rsidR="006F2518">
        <w:t>tend to continue acting as ambassadors for Australia even after their return home.</w:t>
      </w:r>
    </w:p>
    <w:p w14:paraId="02821807" w14:textId="144DDA67" w:rsidR="00F47EB1" w:rsidRDefault="00F47EB1" w:rsidP="00F47EB1">
      <w:pPr>
        <w:pStyle w:val="Heading4"/>
        <w:rPr>
          <w:sz w:val="22"/>
          <w:szCs w:val="22"/>
        </w:rPr>
      </w:pPr>
      <w:r>
        <w:t>Employment</w:t>
      </w:r>
    </w:p>
    <w:p w14:paraId="7D77F96B" w14:textId="6B98DEF5" w:rsidR="004C7CEF" w:rsidRDefault="004A320F" w:rsidP="004A320F">
      <w:pPr>
        <w:rPr>
          <w:rFonts w:eastAsia="Verdana" w:cs="Times New Roman"/>
          <w:color w:val="000000"/>
        </w:rPr>
      </w:pPr>
      <w:r>
        <w:rPr>
          <w:rFonts w:eastAsia="Verdana" w:cs="Times New Roman"/>
          <w:color w:val="000000"/>
        </w:rPr>
        <w:t xml:space="preserve">International arrivals for the purpose of employment recovered </w:t>
      </w:r>
      <w:r w:rsidR="004C7CEF">
        <w:rPr>
          <w:rFonts w:eastAsia="Verdana" w:cs="Times New Roman"/>
          <w:color w:val="000000"/>
        </w:rPr>
        <w:t xml:space="preserve">rapidly after the border reopened, and </w:t>
      </w:r>
      <w:r w:rsidR="0022515F">
        <w:rPr>
          <w:rFonts w:eastAsia="Verdana" w:cs="Times New Roman"/>
          <w:color w:val="000000"/>
        </w:rPr>
        <w:t xml:space="preserve">these arrivals were already </w:t>
      </w:r>
      <w:r w:rsidR="000C7374">
        <w:rPr>
          <w:rFonts w:eastAsia="Verdana" w:cs="Times New Roman"/>
          <w:color w:val="000000"/>
        </w:rPr>
        <w:t>30</w:t>
      </w:r>
      <w:r w:rsidR="0022515F">
        <w:rPr>
          <w:rFonts w:eastAsia="Verdana" w:cs="Times New Roman"/>
          <w:color w:val="000000"/>
        </w:rPr>
        <w:t xml:space="preserve">% </w:t>
      </w:r>
      <w:r w:rsidR="0022515F" w:rsidRPr="00657CB1">
        <w:rPr>
          <w:rFonts w:eastAsia="Verdana" w:cs="Times New Roman"/>
          <w:i/>
          <w:iCs/>
          <w:color w:val="000000"/>
        </w:rPr>
        <w:t>above</w:t>
      </w:r>
      <w:r w:rsidR="0022515F">
        <w:rPr>
          <w:rFonts w:eastAsia="Verdana" w:cs="Times New Roman"/>
          <w:color w:val="000000"/>
        </w:rPr>
        <w:t xml:space="preserve"> the </w:t>
      </w:r>
      <w:r w:rsidR="00657CB1">
        <w:rPr>
          <w:rFonts w:eastAsia="Verdana" w:cs="Times New Roman"/>
          <w:color w:val="000000"/>
        </w:rPr>
        <w:t xml:space="preserve">pre-pandemic period in the year to </w:t>
      </w:r>
      <w:r w:rsidR="000C7374">
        <w:rPr>
          <w:rFonts w:eastAsia="Verdana" w:cs="Times New Roman"/>
          <w:color w:val="000000"/>
        </w:rPr>
        <w:t>August</w:t>
      </w:r>
      <w:r w:rsidR="00657CB1">
        <w:rPr>
          <w:rFonts w:eastAsia="Verdana" w:cs="Times New Roman"/>
          <w:color w:val="000000"/>
        </w:rPr>
        <w:t xml:space="preserve"> 2023. Employment is therefore the only purpose of travel to have already more than recovered to its pre-pandemic level. </w:t>
      </w:r>
      <w:r w:rsidR="000C7374">
        <w:rPr>
          <w:rFonts w:eastAsia="Verdana" w:cs="Times New Roman"/>
          <w:color w:val="000000"/>
        </w:rPr>
        <w:t>I</w:t>
      </w:r>
      <w:r w:rsidR="00AF6FF9">
        <w:rPr>
          <w:rFonts w:eastAsia="Verdana" w:cs="Times New Roman"/>
          <w:color w:val="000000"/>
        </w:rPr>
        <w:t>n contrast, prior to the pandemic, e</w:t>
      </w:r>
      <w:r w:rsidR="002E3465">
        <w:rPr>
          <w:rFonts w:eastAsia="Verdana" w:cs="Times New Roman"/>
          <w:color w:val="000000"/>
        </w:rPr>
        <w:t xml:space="preserve">mployment arrivals had declined in 3 of the 4 years from </w:t>
      </w:r>
      <w:r w:rsidR="002F478F">
        <w:rPr>
          <w:rFonts w:eastAsia="Verdana" w:cs="Times New Roman"/>
          <w:color w:val="000000"/>
        </w:rPr>
        <w:t>2015 to 2019, declining by</w:t>
      </w:r>
      <w:r w:rsidR="005B08FA">
        <w:rPr>
          <w:rFonts w:eastAsia="Verdana" w:cs="Times New Roman"/>
          <w:color w:val="000000"/>
        </w:rPr>
        <w:t xml:space="preserve"> around one-third</w:t>
      </w:r>
      <w:r w:rsidR="002F478F">
        <w:rPr>
          <w:rFonts w:eastAsia="Verdana" w:cs="Times New Roman"/>
          <w:color w:val="000000"/>
        </w:rPr>
        <w:t xml:space="preserve"> from a peak of 317,000 arrivals in 2015. </w:t>
      </w:r>
    </w:p>
    <w:p w14:paraId="1FDA2D62" w14:textId="6F77107D" w:rsidR="001D7A4F" w:rsidRPr="006822E6" w:rsidRDefault="00A96712" w:rsidP="007D5E38">
      <w:pPr>
        <w:rPr>
          <w:rFonts w:eastAsia="Verdana" w:cs="Times New Roman"/>
          <w:color w:val="000000"/>
        </w:rPr>
      </w:pPr>
      <w:r>
        <w:rPr>
          <w:rFonts w:eastAsia="Verdana" w:cs="Times New Roman"/>
          <w:color w:val="000000"/>
        </w:rPr>
        <w:lastRenderedPageBreak/>
        <w:t>There were 21</w:t>
      </w:r>
      <w:r w:rsidR="00BE4BCA">
        <w:rPr>
          <w:rFonts w:eastAsia="Verdana" w:cs="Times New Roman"/>
          <w:color w:val="000000"/>
        </w:rPr>
        <w:t>5,7</w:t>
      </w:r>
      <w:r>
        <w:rPr>
          <w:rFonts w:eastAsia="Verdana" w:cs="Times New Roman"/>
          <w:color w:val="000000"/>
        </w:rPr>
        <w:t>00</w:t>
      </w:r>
      <w:r w:rsidR="00BE4BCA">
        <w:rPr>
          <w:rFonts w:eastAsia="Verdana" w:cs="Times New Roman"/>
          <w:color w:val="000000"/>
        </w:rPr>
        <w:t xml:space="preserve"> employment arrivals in 2019, and there are forecast to be 2</w:t>
      </w:r>
      <w:r w:rsidR="00256D34">
        <w:rPr>
          <w:rFonts w:eastAsia="Verdana" w:cs="Times New Roman"/>
          <w:color w:val="000000"/>
        </w:rPr>
        <w:t>83,</w:t>
      </w:r>
      <w:r w:rsidR="00793AFF">
        <w:rPr>
          <w:rFonts w:eastAsia="Verdana" w:cs="Times New Roman"/>
          <w:color w:val="000000"/>
        </w:rPr>
        <w:t>5</w:t>
      </w:r>
      <w:r w:rsidR="00BE4BCA">
        <w:rPr>
          <w:rFonts w:eastAsia="Verdana" w:cs="Times New Roman"/>
          <w:color w:val="000000"/>
        </w:rPr>
        <w:t>00 employment arrivals in 2023</w:t>
      </w:r>
      <w:r w:rsidR="005D19E6">
        <w:rPr>
          <w:rFonts w:eastAsia="Verdana" w:cs="Times New Roman"/>
          <w:color w:val="000000"/>
        </w:rPr>
        <w:t xml:space="preserve"> (</w:t>
      </w:r>
      <w:r w:rsidR="00256D34">
        <w:rPr>
          <w:rFonts w:eastAsia="Verdana" w:cs="Times New Roman"/>
          <w:color w:val="000000"/>
        </w:rPr>
        <w:t>31</w:t>
      </w:r>
      <w:r w:rsidR="00F00F3A">
        <w:rPr>
          <w:rFonts w:eastAsia="Verdana" w:cs="Times New Roman"/>
          <w:color w:val="000000"/>
        </w:rPr>
        <w:t>% higher than in 2019</w:t>
      </w:r>
      <w:r w:rsidR="00886B43">
        <w:rPr>
          <w:rFonts w:eastAsia="Verdana" w:cs="Times New Roman"/>
          <w:color w:val="000000"/>
        </w:rPr>
        <w:t>)</w:t>
      </w:r>
      <w:r w:rsidR="003A1C08">
        <w:rPr>
          <w:rFonts w:eastAsia="Verdana" w:cs="Times New Roman"/>
          <w:color w:val="000000"/>
        </w:rPr>
        <w:t>.</w:t>
      </w:r>
      <w:r w:rsidR="009D0A3D">
        <w:rPr>
          <w:rFonts w:eastAsia="Verdana" w:cs="Times New Roman"/>
          <w:color w:val="000000"/>
        </w:rPr>
        <w:t xml:space="preserve"> </w:t>
      </w:r>
    </w:p>
    <w:p w14:paraId="5D095901" w14:textId="146575A8" w:rsidR="007D5E38" w:rsidRDefault="00AC0226" w:rsidP="007D5E38">
      <w:pPr>
        <w:rPr>
          <w:rFonts w:eastAsia="Verdana" w:cs="Times New Roman"/>
          <w:color w:val="000000"/>
        </w:rPr>
      </w:pPr>
      <w:r>
        <w:rPr>
          <w:rFonts w:eastAsia="Verdana" w:cs="Times New Roman"/>
          <w:color w:val="000000"/>
        </w:rPr>
        <w:t xml:space="preserve">Employment arrivals are forecast to increase at an average annual rate of 6% </w:t>
      </w:r>
      <w:r w:rsidR="00845F06">
        <w:rPr>
          <w:rFonts w:eastAsia="Verdana" w:cs="Times New Roman"/>
          <w:color w:val="000000"/>
        </w:rPr>
        <w:t>over the forecast period</w:t>
      </w:r>
      <w:r>
        <w:rPr>
          <w:rFonts w:eastAsia="Verdana" w:cs="Times New Roman"/>
          <w:color w:val="000000"/>
        </w:rPr>
        <w:t>.</w:t>
      </w:r>
      <w:r w:rsidR="00B32933">
        <w:rPr>
          <w:rFonts w:eastAsia="Verdana" w:cs="Times New Roman"/>
          <w:color w:val="000000"/>
        </w:rPr>
        <w:t xml:space="preserve"> Employment arrivals are expected to reach 3</w:t>
      </w:r>
      <w:r w:rsidR="00D93C98">
        <w:rPr>
          <w:rFonts w:eastAsia="Verdana" w:cs="Times New Roman"/>
          <w:color w:val="000000"/>
        </w:rPr>
        <w:t>7</w:t>
      </w:r>
      <w:r w:rsidR="004F251C">
        <w:rPr>
          <w:rFonts w:eastAsia="Verdana" w:cs="Times New Roman"/>
          <w:color w:val="000000"/>
        </w:rPr>
        <w:t>9</w:t>
      </w:r>
      <w:r w:rsidR="00D93C98">
        <w:rPr>
          <w:rFonts w:eastAsia="Verdana" w:cs="Times New Roman"/>
          <w:color w:val="000000"/>
        </w:rPr>
        <w:t>,</w:t>
      </w:r>
      <w:r w:rsidR="004F251C">
        <w:rPr>
          <w:rFonts w:eastAsia="Verdana" w:cs="Times New Roman"/>
          <w:color w:val="000000"/>
        </w:rPr>
        <w:t>8</w:t>
      </w:r>
      <w:r w:rsidR="00B32933">
        <w:rPr>
          <w:rFonts w:eastAsia="Verdana" w:cs="Times New Roman"/>
          <w:color w:val="000000"/>
        </w:rPr>
        <w:t>00 in 2028</w:t>
      </w:r>
      <w:r w:rsidR="005A6AC4">
        <w:rPr>
          <w:rFonts w:eastAsia="Verdana" w:cs="Times New Roman"/>
          <w:color w:val="000000"/>
        </w:rPr>
        <w:t>, which will be 7</w:t>
      </w:r>
      <w:r w:rsidR="004F251C">
        <w:rPr>
          <w:rFonts w:eastAsia="Verdana" w:cs="Times New Roman"/>
          <w:color w:val="000000"/>
        </w:rPr>
        <w:t>6</w:t>
      </w:r>
      <w:r w:rsidR="005A6AC4">
        <w:rPr>
          <w:rFonts w:eastAsia="Verdana" w:cs="Times New Roman"/>
          <w:color w:val="000000"/>
        </w:rPr>
        <w:t>% higher than the pre-pandemic level</w:t>
      </w:r>
      <w:r w:rsidR="00B32933">
        <w:rPr>
          <w:rFonts w:eastAsia="Verdana" w:cs="Times New Roman"/>
          <w:color w:val="000000"/>
        </w:rPr>
        <w:t>.</w:t>
      </w:r>
      <w:r w:rsidR="007D5E38" w:rsidRPr="007D5E38">
        <w:rPr>
          <w:rFonts w:eastAsia="Verdana" w:cs="Times New Roman"/>
          <w:color w:val="000000"/>
        </w:rPr>
        <w:t xml:space="preserve"> </w:t>
      </w:r>
      <w:r w:rsidR="007D5E38">
        <w:rPr>
          <w:rFonts w:eastAsia="Verdana" w:cs="Times New Roman"/>
          <w:color w:val="000000"/>
        </w:rPr>
        <w:t xml:space="preserve">The strong outlook for employment arrivals </w:t>
      </w:r>
      <w:r w:rsidR="00D818EA">
        <w:rPr>
          <w:rFonts w:eastAsia="Verdana" w:cs="Times New Roman"/>
          <w:color w:val="000000"/>
        </w:rPr>
        <w:t xml:space="preserve">reflects </w:t>
      </w:r>
      <w:r w:rsidR="007D5E38">
        <w:rPr>
          <w:rFonts w:eastAsia="Verdana" w:cs="Times New Roman"/>
          <w:color w:val="000000"/>
        </w:rPr>
        <w:t>Australia’s:</w:t>
      </w:r>
    </w:p>
    <w:p w14:paraId="4AA867EF" w14:textId="77777777" w:rsidR="007D5E38" w:rsidRDefault="007D5E38" w:rsidP="007D5E38">
      <w:pPr>
        <w:pStyle w:val="ListParagraph"/>
        <w:numPr>
          <w:ilvl w:val="0"/>
          <w:numId w:val="44"/>
        </w:numPr>
        <w:rPr>
          <w:rFonts w:eastAsia="Verdana" w:cs="Times New Roman"/>
          <w:color w:val="000000"/>
        </w:rPr>
      </w:pPr>
      <w:r>
        <w:rPr>
          <w:rFonts w:eastAsia="Verdana" w:cs="Times New Roman"/>
          <w:color w:val="000000"/>
        </w:rPr>
        <w:t>low unemployment rate and prevalence of skills shortages</w:t>
      </w:r>
    </w:p>
    <w:p w14:paraId="39A81D3B" w14:textId="77777777" w:rsidR="007D5E38" w:rsidRDefault="007D5E38" w:rsidP="007D5E38">
      <w:pPr>
        <w:pStyle w:val="ListParagraph"/>
        <w:numPr>
          <w:ilvl w:val="0"/>
          <w:numId w:val="44"/>
        </w:numPr>
        <w:rPr>
          <w:rFonts w:eastAsia="Verdana" w:cs="Times New Roman"/>
          <w:color w:val="000000"/>
        </w:rPr>
      </w:pPr>
      <w:r>
        <w:rPr>
          <w:rFonts w:eastAsia="Verdana" w:cs="Times New Roman"/>
          <w:color w:val="000000"/>
        </w:rPr>
        <w:t xml:space="preserve">comparatively high wages and living </w:t>
      </w:r>
      <w:proofErr w:type="gramStart"/>
      <w:r>
        <w:rPr>
          <w:rFonts w:eastAsia="Verdana" w:cs="Times New Roman"/>
          <w:color w:val="000000"/>
        </w:rPr>
        <w:t>standards</w:t>
      </w:r>
      <w:proofErr w:type="gramEnd"/>
    </w:p>
    <w:p w14:paraId="0BD842AA" w14:textId="02B05C4E" w:rsidR="00F47EB1" w:rsidRPr="00D818EA" w:rsidRDefault="007D5E38" w:rsidP="00527F57">
      <w:pPr>
        <w:pStyle w:val="ListParagraph"/>
        <w:numPr>
          <w:ilvl w:val="0"/>
          <w:numId w:val="44"/>
        </w:numPr>
        <w:rPr>
          <w:rFonts w:eastAsia="Verdana" w:cs="Times New Roman"/>
          <w:color w:val="000000"/>
        </w:rPr>
      </w:pPr>
      <w:r>
        <w:rPr>
          <w:rFonts w:eastAsia="Verdana" w:cs="Times New Roman"/>
          <w:color w:val="000000"/>
        </w:rPr>
        <w:t>solid economic growth prospects for businesses</w:t>
      </w:r>
      <w:r w:rsidRPr="006822E6">
        <w:rPr>
          <w:rFonts w:eastAsia="Verdana" w:cs="Times New Roman"/>
          <w:color w:val="000000"/>
        </w:rPr>
        <w:t>.</w:t>
      </w:r>
    </w:p>
    <w:p w14:paraId="20D0E263" w14:textId="46422273" w:rsidR="009A6747" w:rsidRDefault="009A6747" w:rsidP="00CF2839">
      <w:pPr>
        <w:pStyle w:val="Heading3"/>
      </w:pPr>
      <w:bookmarkStart w:id="46" w:name="_Toc150846172"/>
      <w:r>
        <w:t>International spend</w:t>
      </w:r>
      <w:r w:rsidR="006641C5">
        <w:t xml:space="preserve"> in </w:t>
      </w:r>
      <w:proofErr w:type="gramStart"/>
      <w:r w:rsidR="006641C5">
        <w:t>Australia</w:t>
      </w:r>
      <w:bookmarkEnd w:id="46"/>
      <w:proofErr w:type="gramEnd"/>
      <w:r>
        <w:t xml:space="preserve"> </w:t>
      </w:r>
    </w:p>
    <w:p w14:paraId="158055F9" w14:textId="77777777" w:rsidR="004F251C" w:rsidRDefault="009A6747" w:rsidP="009A6747">
      <w:pPr>
        <w:rPr>
          <w:rFonts w:eastAsia="Verdana" w:cs="Times New Roman"/>
          <w:color w:val="000000"/>
        </w:rPr>
      </w:pPr>
      <w:r>
        <w:rPr>
          <w:rFonts w:eastAsia="Verdana" w:cs="Times New Roman"/>
          <w:color w:val="000000"/>
        </w:rPr>
        <w:t xml:space="preserve">International spend </w:t>
      </w:r>
      <w:r w:rsidR="00A404AF">
        <w:rPr>
          <w:rFonts w:eastAsia="Verdana" w:cs="Times New Roman"/>
          <w:color w:val="000000"/>
        </w:rPr>
        <w:t xml:space="preserve">in Australia </w:t>
      </w:r>
      <w:r>
        <w:rPr>
          <w:rFonts w:eastAsia="Verdana" w:cs="Times New Roman"/>
          <w:color w:val="000000"/>
        </w:rPr>
        <w:t xml:space="preserve">is expected to </w:t>
      </w:r>
      <w:r w:rsidR="00A05F7F">
        <w:rPr>
          <w:rFonts w:eastAsia="Verdana" w:cs="Times New Roman"/>
          <w:color w:val="000000"/>
        </w:rPr>
        <w:t xml:space="preserve">grow at a </w:t>
      </w:r>
      <w:r>
        <w:rPr>
          <w:rFonts w:eastAsia="Verdana" w:cs="Times New Roman"/>
          <w:color w:val="000000"/>
        </w:rPr>
        <w:t xml:space="preserve">slightly faster rate than arrivals </w:t>
      </w:r>
      <w:r w:rsidR="00A05F7F">
        <w:rPr>
          <w:rFonts w:eastAsia="Verdana" w:cs="Times New Roman"/>
          <w:color w:val="000000"/>
        </w:rPr>
        <w:t xml:space="preserve">throughout the forecast horizon. This sees the value of </w:t>
      </w:r>
      <w:r w:rsidR="00BE283B">
        <w:rPr>
          <w:rFonts w:eastAsia="Verdana" w:cs="Times New Roman"/>
          <w:color w:val="000000"/>
        </w:rPr>
        <w:t>international</w:t>
      </w:r>
      <w:r w:rsidR="00A05F7F">
        <w:rPr>
          <w:rFonts w:eastAsia="Verdana" w:cs="Times New Roman"/>
          <w:color w:val="000000"/>
        </w:rPr>
        <w:t xml:space="preserve"> spend </w:t>
      </w:r>
      <w:r>
        <w:rPr>
          <w:rFonts w:eastAsia="Verdana" w:cs="Times New Roman"/>
          <w:color w:val="000000"/>
        </w:rPr>
        <w:t xml:space="preserve">surpass </w:t>
      </w:r>
      <w:r w:rsidR="00BE283B">
        <w:rPr>
          <w:rFonts w:eastAsia="Verdana" w:cs="Times New Roman"/>
          <w:color w:val="000000"/>
        </w:rPr>
        <w:t xml:space="preserve">the </w:t>
      </w:r>
      <w:r>
        <w:rPr>
          <w:rFonts w:eastAsia="Verdana" w:cs="Times New Roman"/>
          <w:color w:val="000000"/>
        </w:rPr>
        <w:t>pre-pandemic level in 2024</w:t>
      </w:r>
      <w:r w:rsidR="00BE283B">
        <w:rPr>
          <w:rFonts w:eastAsia="Verdana" w:cs="Times New Roman"/>
          <w:color w:val="000000"/>
        </w:rPr>
        <w:t xml:space="preserve">, one year earlier than the recovery in arrivals. </w:t>
      </w:r>
    </w:p>
    <w:p w14:paraId="1F3F9791" w14:textId="7DC42BDA" w:rsidR="00BE283B" w:rsidRDefault="00BE283B" w:rsidP="009A6747">
      <w:pPr>
        <w:rPr>
          <w:rFonts w:eastAsia="Verdana" w:cs="Times New Roman"/>
          <w:color w:val="000000"/>
        </w:rPr>
      </w:pPr>
      <w:r>
        <w:rPr>
          <w:rFonts w:eastAsia="Verdana" w:cs="Times New Roman"/>
          <w:color w:val="000000"/>
        </w:rPr>
        <w:t xml:space="preserve">International spend is forecast to </w:t>
      </w:r>
      <w:r w:rsidR="00CC6117">
        <w:rPr>
          <w:rFonts w:eastAsia="Verdana" w:cs="Times New Roman"/>
          <w:color w:val="000000"/>
        </w:rPr>
        <w:t>increase by 12</w:t>
      </w:r>
      <w:r w:rsidR="003D6D77">
        <w:rPr>
          <w:rFonts w:eastAsia="Verdana" w:cs="Times New Roman"/>
          <w:color w:val="000000"/>
        </w:rPr>
        <w:t>4</w:t>
      </w:r>
      <w:r w:rsidR="00CC6117">
        <w:rPr>
          <w:rFonts w:eastAsia="Verdana" w:cs="Times New Roman"/>
          <w:color w:val="000000"/>
        </w:rPr>
        <w:t xml:space="preserve">% in 2023 to </w:t>
      </w:r>
      <w:r>
        <w:rPr>
          <w:rFonts w:eastAsia="Verdana" w:cs="Times New Roman"/>
          <w:color w:val="000000"/>
        </w:rPr>
        <w:t xml:space="preserve">be </w:t>
      </w:r>
      <w:r w:rsidR="007255BA">
        <w:rPr>
          <w:rFonts w:eastAsia="Verdana" w:cs="Times New Roman"/>
          <w:color w:val="000000"/>
        </w:rPr>
        <w:t>$28.</w:t>
      </w:r>
      <w:r w:rsidR="003D6D77">
        <w:rPr>
          <w:rFonts w:eastAsia="Verdana" w:cs="Times New Roman"/>
          <w:color w:val="000000"/>
        </w:rPr>
        <w:t>6</w:t>
      </w:r>
      <w:r w:rsidR="007255BA">
        <w:rPr>
          <w:rFonts w:eastAsia="Verdana" w:cs="Times New Roman"/>
          <w:color w:val="000000"/>
        </w:rPr>
        <w:t xml:space="preserve"> billion, which is </w:t>
      </w:r>
      <w:r w:rsidR="00B64066">
        <w:rPr>
          <w:rFonts w:eastAsia="Verdana" w:cs="Times New Roman"/>
          <w:color w:val="000000"/>
        </w:rPr>
        <w:t>9</w:t>
      </w:r>
      <w:r w:rsidR="008E6DAA">
        <w:rPr>
          <w:rFonts w:eastAsia="Verdana" w:cs="Times New Roman"/>
          <w:color w:val="000000"/>
        </w:rPr>
        <w:t>1</w:t>
      </w:r>
      <w:r w:rsidR="00B64066">
        <w:rPr>
          <w:rFonts w:eastAsia="Verdana" w:cs="Times New Roman"/>
          <w:color w:val="000000"/>
        </w:rPr>
        <w:t>% of the pre-pandemic level ($31.4 billion in 2019).</w:t>
      </w:r>
      <w:r w:rsidR="00CC6117">
        <w:rPr>
          <w:rFonts w:eastAsia="Verdana" w:cs="Times New Roman"/>
          <w:color w:val="000000"/>
        </w:rPr>
        <w:t xml:space="preserve"> Spend is then forecast to </w:t>
      </w:r>
      <w:r w:rsidR="009C22A1">
        <w:rPr>
          <w:rFonts w:eastAsia="Verdana" w:cs="Times New Roman"/>
          <w:color w:val="000000"/>
        </w:rPr>
        <w:t>grow to</w:t>
      </w:r>
      <w:r w:rsidR="00F800A3">
        <w:rPr>
          <w:rFonts w:eastAsia="Verdana" w:cs="Times New Roman"/>
          <w:color w:val="000000"/>
        </w:rPr>
        <w:t xml:space="preserve"> $</w:t>
      </w:r>
      <w:r w:rsidR="00735C0B">
        <w:rPr>
          <w:rFonts w:eastAsia="Verdana" w:cs="Times New Roman"/>
          <w:color w:val="000000"/>
        </w:rPr>
        <w:t>36.4</w:t>
      </w:r>
      <w:r w:rsidR="00F800A3">
        <w:rPr>
          <w:rFonts w:eastAsia="Verdana" w:cs="Times New Roman"/>
          <w:color w:val="000000"/>
        </w:rPr>
        <w:t xml:space="preserve"> billion in 2024 (1</w:t>
      </w:r>
      <w:r w:rsidR="00735C0B">
        <w:rPr>
          <w:rFonts w:eastAsia="Verdana" w:cs="Times New Roman"/>
          <w:color w:val="000000"/>
        </w:rPr>
        <w:t>6</w:t>
      </w:r>
      <w:r w:rsidR="00F800A3">
        <w:rPr>
          <w:rFonts w:eastAsia="Verdana" w:cs="Times New Roman"/>
          <w:color w:val="000000"/>
        </w:rPr>
        <w:t xml:space="preserve">% above the pre-pandemic level) and </w:t>
      </w:r>
      <w:r w:rsidR="009C22A1">
        <w:rPr>
          <w:rFonts w:eastAsia="Verdana" w:cs="Times New Roman"/>
          <w:color w:val="000000"/>
        </w:rPr>
        <w:t xml:space="preserve">to </w:t>
      </w:r>
      <w:r w:rsidR="00F800A3">
        <w:rPr>
          <w:rFonts w:eastAsia="Verdana" w:cs="Times New Roman"/>
          <w:color w:val="000000"/>
        </w:rPr>
        <w:t>$</w:t>
      </w:r>
      <w:r w:rsidR="00B76586">
        <w:rPr>
          <w:rFonts w:eastAsia="Verdana" w:cs="Times New Roman"/>
          <w:color w:val="000000"/>
        </w:rPr>
        <w:t>50.7</w:t>
      </w:r>
      <w:r w:rsidR="00F800A3">
        <w:rPr>
          <w:rFonts w:eastAsia="Verdana" w:cs="Times New Roman"/>
          <w:color w:val="000000"/>
        </w:rPr>
        <w:t xml:space="preserve"> billion in 2028</w:t>
      </w:r>
      <w:r w:rsidR="00D25C3A">
        <w:rPr>
          <w:rFonts w:eastAsia="Verdana" w:cs="Times New Roman"/>
          <w:color w:val="000000"/>
        </w:rPr>
        <w:t xml:space="preserve"> (</w:t>
      </w:r>
      <w:r w:rsidR="00B76586">
        <w:rPr>
          <w:rFonts w:eastAsia="Verdana" w:cs="Times New Roman"/>
          <w:color w:val="000000"/>
        </w:rPr>
        <w:t>61</w:t>
      </w:r>
      <w:r w:rsidR="00D25C3A">
        <w:rPr>
          <w:rFonts w:eastAsia="Verdana" w:cs="Times New Roman"/>
          <w:color w:val="000000"/>
        </w:rPr>
        <w:t xml:space="preserve">% above the pre-pandemic level) (Figure </w:t>
      </w:r>
      <w:r w:rsidR="009B3DC6">
        <w:rPr>
          <w:rFonts w:eastAsia="Verdana" w:cs="Times New Roman"/>
          <w:color w:val="000000"/>
        </w:rPr>
        <w:t>10</w:t>
      </w:r>
      <w:r w:rsidR="00D25C3A">
        <w:rPr>
          <w:rFonts w:eastAsia="Verdana" w:cs="Times New Roman"/>
          <w:color w:val="000000"/>
        </w:rPr>
        <w:t>).</w:t>
      </w:r>
    </w:p>
    <w:p w14:paraId="5FF1E4B1" w14:textId="77777777" w:rsidR="00943BDC" w:rsidRDefault="00943BDC" w:rsidP="00943BDC">
      <w:pPr>
        <w:rPr>
          <w:rFonts w:eastAsia="Verdana" w:cs="Times New Roman"/>
          <w:color w:val="000000"/>
        </w:rPr>
      </w:pPr>
      <w:r>
        <w:rPr>
          <w:rFonts w:eastAsia="Verdana" w:cs="Times New Roman"/>
          <w:color w:val="000000"/>
        </w:rPr>
        <w:t>Higher annual growth rates for international spend relative to international arrivals over the next five years reflects:</w:t>
      </w:r>
    </w:p>
    <w:p w14:paraId="5DDF54E2" w14:textId="77777777" w:rsidR="00943BDC" w:rsidRDefault="00943BDC" w:rsidP="00943BDC">
      <w:pPr>
        <w:numPr>
          <w:ilvl w:val="0"/>
          <w:numId w:val="25"/>
        </w:numPr>
        <w:spacing w:before="80" w:after="80"/>
        <w:ind w:left="714" w:hanging="357"/>
        <w:rPr>
          <w:rFonts w:eastAsia="Verdana" w:cs="Times New Roman"/>
          <w:color w:val="000000"/>
        </w:rPr>
      </w:pPr>
      <w:r>
        <w:rPr>
          <w:rFonts w:eastAsia="Verdana" w:cs="Times New Roman"/>
          <w:color w:val="000000"/>
        </w:rPr>
        <w:t xml:space="preserve">increased travel costs in Australia relative to pre-pandemic </w:t>
      </w:r>
    </w:p>
    <w:p w14:paraId="5BC8423C" w14:textId="77777777" w:rsidR="00943BDC" w:rsidRDefault="00943BDC" w:rsidP="00943BDC">
      <w:pPr>
        <w:numPr>
          <w:ilvl w:val="0"/>
          <w:numId w:val="25"/>
        </w:numPr>
        <w:spacing w:before="80" w:after="80"/>
        <w:ind w:left="714" w:hanging="357"/>
        <w:rPr>
          <w:rFonts w:eastAsia="Verdana" w:cs="Times New Roman"/>
          <w:color w:val="000000"/>
        </w:rPr>
      </w:pPr>
      <w:r>
        <w:rPr>
          <w:rFonts w:eastAsia="Verdana" w:cs="Times New Roman"/>
          <w:color w:val="000000"/>
        </w:rPr>
        <w:t xml:space="preserve">the progressive recovery of the higher average </w:t>
      </w:r>
      <w:proofErr w:type="gramStart"/>
      <w:r>
        <w:rPr>
          <w:rFonts w:eastAsia="Verdana" w:cs="Times New Roman"/>
          <w:color w:val="000000"/>
        </w:rPr>
        <w:t>spend</w:t>
      </w:r>
      <w:proofErr w:type="gramEnd"/>
      <w:r>
        <w:rPr>
          <w:rFonts w:eastAsia="Verdana" w:cs="Times New Roman"/>
          <w:color w:val="000000"/>
        </w:rPr>
        <w:t xml:space="preserve"> purposes of travel, such as holiday and education travel </w:t>
      </w:r>
    </w:p>
    <w:p w14:paraId="2CA1D35C" w14:textId="77777777" w:rsidR="00943BDC" w:rsidRDefault="00943BDC" w:rsidP="00943BDC">
      <w:pPr>
        <w:numPr>
          <w:ilvl w:val="0"/>
          <w:numId w:val="25"/>
        </w:numPr>
        <w:spacing w:before="80"/>
        <w:ind w:left="714" w:hanging="357"/>
        <w:rPr>
          <w:rFonts w:eastAsia="Verdana" w:cs="Times New Roman"/>
          <w:color w:val="000000"/>
        </w:rPr>
      </w:pPr>
      <w:r>
        <w:rPr>
          <w:rFonts w:eastAsia="Verdana" w:cs="Times New Roman"/>
          <w:color w:val="000000"/>
        </w:rPr>
        <w:t>a return to the pre-pandemic trend characterised by slightly faster growth in spend than arrivals.</w:t>
      </w:r>
    </w:p>
    <w:p w14:paraId="573648E9" w14:textId="0115BCD9" w:rsidR="00943BDC" w:rsidRDefault="00943BDC" w:rsidP="00943BDC">
      <w:pPr>
        <w:spacing w:before="80"/>
        <w:rPr>
          <w:rFonts w:eastAsia="Verdana" w:cs="Times New Roman"/>
          <w:color w:val="000000"/>
        </w:rPr>
      </w:pPr>
      <w:r w:rsidRPr="42F9B8D9">
        <w:rPr>
          <w:rFonts w:eastAsia="Verdana" w:cs="Times New Roman"/>
        </w:rPr>
        <w:t>These factors see the average spend in Australia per international visitor trend higher over the forecast period. Average spend was imputed</w:t>
      </w:r>
      <w:r>
        <w:rPr>
          <w:rStyle w:val="FootnoteReference"/>
          <w:rFonts w:eastAsia="Verdana" w:cs="Times New Roman"/>
        </w:rPr>
        <w:footnoteReference w:id="6"/>
      </w:r>
      <w:r w:rsidRPr="42F9B8D9">
        <w:rPr>
          <w:rFonts w:eastAsia="Verdana" w:cs="Times New Roman"/>
        </w:rPr>
        <w:t xml:space="preserve"> and much higher during the pandemic but declined substantially in 2022, </w:t>
      </w:r>
      <w:r>
        <w:rPr>
          <w:rFonts w:eastAsia="Verdana" w:cs="Times New Roman"/>
        </w:rPr>
        <w:t xml:space="preserve">returning to near its pre-pandemic level. The large decline in 2022 was </w:t>
      </w:r>
      <w:r w:rsidR="00A16C6C">
        <w:rPr>
          <w:rFonts w:eastAsia="Verdana" w:cs="Times New Roman"/>
        </w:rPr>
        <w:t xml:space="preserve">also partly </w:t>
      </w:r>
      <w:r>
        <w:rPr>
          <w:rFonts w:eastAsia="Verdana" w:cs="Times New Roman"/>
        </w:rPr>
        <w:t xml:space="preserve">driven by the </w:t>
      </w:r>
      <w:r w:rsidRPr="42F9B8D9">
        <w:rPr>
          <w:rFonts w:eastAsia="Verdana" w:cs="Times New Roman"/>
        </w:rPr>
        <w:t>very high share of VFR travellers, which have a lower average spend.</w:t>
      </w:r>
      <w:r>
        <w:rPr>
          <w:rFonts w:eastAsia="Verdana" w:cs="Times New Roman"/>
        </w:rPr>
        <w:t xml:space="preserve"> </w:t>
      </w:r>
    </w:p>
    <w:p w14:paraId="3F77035A" w14:textId="0A87F488" w:rsidR="009B3DC6" w:rsidRDefault="009B3DC6" w:rsidP="00FB5B24">
      <w:pPr>
        <w:keepNext/>
        <w:spacing w:before="360" w:line="300" w:lineRule="atLeast"/>
        <w:rPr>
          <w:rFonts w:eastAsia="Verdana" w:cs="Times New Roman"/>
          <w:color w:val="2E1A47" w:themeColor="text2"/>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10</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In</w:t>
      </w:r>
      <w:r w:rsidRPr="00F13F57">
        <w:rPr>
          <w:rFonts w:eastAsia="Verdana" w:cs="Times New Roman"/>
          <w:color w:val="2E1A47" w:themeColor="text2"/>
        </w:rPr>
        <w:t xml:space="preserve">ternational </w:t>
      </w:r>
      <w:r>
        <w:rPr>
          <w:rFonts w:eastAsia="Verdana" w:cs="Times New Roman"/>
          <w:color w:val="2E1A47" w:themeColor="text2"/>
        </w:rPr>
        <w:t xml:space="preserve">visitor arrivals </w:t>
      </w:r>
      <w:r w:rsidR="00D257E5">
        <w:rPr>
          <w:rFonts w:eastAsia="Verdana" w:cs="Times New Roman"/>
          <w:color w:val="2E1A47" w:themeColor="text2"/>
        </w:rPr>
        <w:t>and international visitor spend in Australia</w:t>
      </w:r>
      <w:r>
        <w:rPr>
          <w:rFonts w:eastAsia="Verdana" w:cs="Times New Roman"/>
          <w:color w:val="2E1A47" w:themeColor="text2"/>
        </w:rPr>
        <w:t>. Actual and forecast annual values</w:t>
      </w:r>
      <w:r w:rsidR="00D257E5">
        <w:rPr>
          <w:rFonts w:eastAsia="Verdana" w:cs="Times New Roman"/>
          <w:color w:val="2E1A47" w:themeColor="text2"/>
        </w:rPr>
        <w:t>.</w:t>
      </w:r>
    </w:p>
    <w:p w14:paraId="21634550" w14:textId="5EC97721" w:rsidR="00960F8E" w:rsidRDefault="00FB5B24" w:rsidP="00536F58">
      <w:pPr>
        <w:spacing w:before="120" w:after="0" w:line="300" w:lineRule="atLeast"/>
        <w:rPr>
          <w:rFonts w:eastAsia="Verdana" w:cs="Times New Roman"/>
          <w:color w:val="000000"/>
        </w:rPr>
      </w:pPr>
      <w:r w:rsidRPr="00FB5B24">
        <w:rPr>
          <w:noProof/>
        </w:rPr>
        <w:drawing>
          <wp:inline distT="0" distB="0" distL="0" distR="0" wp14:anchorId="3123E7E4" wp14:editId="2C83189A">
            <wp:extent cx="6329680" cy="3982720"/>
            <wp:effectExtent l="0" t="0" r="0" b="0"/>
            <wp:docPr id="740537870" name="Picture 740537870" descr="Figure 10 shows total international visitor arrivals and total international visitor spend in Australia.  relative to 2019 level.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7870" name="Picture 3" descr="Figure 10 shows total international visitor arrivals and total international visitor spend in Australia.  relative to 2019 level. The values from 2012 to 2022 are the actual data, while values from 2023 to 2028 are forecast valu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9680" cy="3982720"/>
                    </a:xfrm>
                    <a:prstGeom prst="rect">
                      <a:avLst/>
                    </a:prstGeom>
                    <a:noFill/>
                    <a:ln>
                      <a:noFill/>
                    </a:ln>
                  </pic:spPr>
                </pic:pic>
              </a:graphicData>
            </a:graphic>
          </wp:inline>
        </w:drawing>
      </w:r>
    </w:p>
    <w:p w14:paraId="023FD7D6" w14:textId="27C74662" w:rsidR="00332006" w:rsidRDefault="00D46F64" w:rsidP="00FB5B24">
      <w:pPr>
        <w:pStyle w:val="Heading3"/>
        <w:spacing w:line="300" w:lineRule="atLeast"/>
        <w:rPr>
          <w:lang w:eastAsia="zh-CN"/>
        </w:rPr>
      </w:pPr>
      <w:bookmarkStart w:id="47" w:name="_Toc150846173"/>
      <w:r>
        <w:rPr>
          <w:lang w:eastAsia="zh-CN"/>
        </w:rPr>
        <w:t>R</w:t>
      </w:r>
      <w:r w:rsidR="00332006">
        <w:rPr>
          <w:lang w:eastAsia="zh-CN"/>
        </w:rPr>
        <w:t xml:space="preserve">esident outbound </w:t>
      </w:r>
      <w:r>
        <w:rPr>
          <w:lang w:eastAsia="zh-CN"/>
        </w:rPr>
        <w:t>travel</w:t>
      </w:r>
      <w:bookmarkEnd w:id="47"/>
    </w:p>
    <w:p w14:paraId="1C9A285B" w14:textId="132130B9" w:rsidR="00BA2CD2" w:rsidRDefault="00332006" w:rsidP="00214F26">
      <w:pPr>
        <w:rPr>
          <w:rFonts w:eastAsia="Verdana" w:cs="Times New Roman"/>
          <w:color w:val="000000"/>
        </w:rPr>
      </w:pPr>
      <w:r>
        <w:rPr>
          <w:rFonts w:eastAsia="Verdana" w:cs="Times New Roman"/>
          <w:color w:val="000000"/>
        </w:rPr>
        <w:t xml:space="preserve">For an extended period leading into the pandemic, Australians enjoyed an increasing number of outbound trips each year. </w:t>
      </w:r>
      <w:r w:rsidR="00B0089F">
        <w:rPr>
          <w:rFonts w:eastAsia="Verdana" w:cs="Times New Roman"/>
          <w:color w:val="000000"/>
        </w:rPr>
        <w:t>A</w:t>
      </w:r>
      <w:r w:rsidR="001E7508">
        <w:rPr>
          <w:rFonts w:eastAsia="Verdana" w:cs="Times New Roman"/>
          <w:color w:val="000000"/>
        </w:rPr>
        <w:t>fter</w:t>
      </w:r>
      <w:r w:rsidR="00B0089F">
        <w:rPr>
          <w:rFonts w:eastAsia="Verdana" w:cs="Times New Roman"/>
          <w:color w:val="000000"/>
        </w:rPr>
        <w:t xml:space="preserve"> the Australian border reopened, Australian</w:t>
      </w:r>
      <w:r w:rsidR="005B751D">
        <w:rPr>
          <w:rFonts w:eastAsia="Verdana" w:cs="Times New Roman"/>
          <w:color w:val="000000"/>
        </w:rPr>
        <w:t>s</w:t>
      </w:r>
      <w:r w:rsidR="00B0089F">
        <w:rPr>
          <w:rFonts w:eastAsia="Verdana" w:cs="Times New Roman"/>
          <w:color w:val="000000"/>
        </w:rPr>
        <w:t xml:space="preserve"> were again very eager to travel overseas.</w:t>
      </w:r>
      <w:r w:rsidR="00B016F3">
        <w:rPr>
          <w:rFonts w:eastAsia="Verdana" w:cs="Times New Roman"/>
          <w:color w:val="000000"/>
        </w:rPr>
        <w:t xml:space="preserve"> </w:t>
      </w:r>
      <w:r w:rsidR="00B76A93">
        <w:rPr>
          <w:rFonts w:eastAsia="Verdana" w:cs="Times New Roman"/>
          <w:color w:val="000000"/>
        </w:rPr>
        <w:t xml:space="preserve">To date, progress towards a full recovery has been faster for outbound travel than for inbound travel. In 2022, there were </w:t>
      </w:r>
      <w:r w:rsidR="006F3DC5">
        <w:rPr>
          <w:rFonts w:eastAsia="Verdana" w:cs="Times New Roman"/>
          <w:color w:val="000000"/>
        </w:rPr>
        <w:t xml:space="preserve">5.2 million resident returns from short-term international trips, which was </w:t>
      </w:r>
      <w:r w:rsidR="006F3DC5" w:rsidRPr="00D07FCF">
        <w:rPr>
          <w:rFonts w:eastAsia="Verdana" w:cs="Times New Roman"/>
          <w:color w:val="000000"/>
        </w:rPr>
        <w:t>46% of its pre-pandemic level</w:t>
      </w:r>
      <w:r w:rsidR="00640F2D">
        <w:rPr>
          <w:rFonts w:eastAsia="Verdana" w:cs="Times New Roman"/>
          <w:color w:val="000000"/>
        </w:rPr>
        <w:t xml:space="preserve"> (compared with international arrivals at 39% of pre-pandemic level in 2022). </w:t>
      </w:r>
    </w:p>
    <w:p w14:paraId="5A666918" w14:textId="77777777" w:rsidR="00BC2BA3" w:rsidRDefault="006B0CB0" w:rsidP="00BA2CD2">
      <w:pPr>
        <w:rPr>
          <w:rFonts w:eastAsia="Verdana" w:cs="Times New Roman"/>
          <w:color w:val="000000"/>
        </w:rPr>
      </w:pPr>
      <w:r w:rsidRPr="00D07FCF">
        <w:rPr>
          <w:rFonts w:eastAsia="Verdana" w:cs="Times New Roman"/>
          <w:color w:val="000000"/>
        </w:rPr>
        <w:t>The rapid recovery in outbound travel reflect</w:t>
      </w:r>
      <w:r>
        <w:rPr>
          <w:rFonts w:eastAsia="Verdana" w:cs="Times New Roman"/>
          <w:color w:val="000000"/>
        </w:rPr>
        <w:t>ed</w:t>
      </w:r>
      <w:r w:rsidRPr="00D07FCF">
        <w:rPr>
          <w:rFonts w:eastAsia="Verdana" w:cs="Times New Roman"/>
          <w:color w:val="000000"/>
        </w:rPr>
        <w:t xml:space="preserve"> pent-up demand, the range of affordable travel destinations available to Australians, the rapid return in aviation routes to popular outbound travel destinations and Australian</w:t>
      </w:r>
      <w:r w:rsidR="00D63D0C">
        <w:rPr>
          <w:rFonts w:eastAsia="Verdana" w:cs="Times New Roman"/>
          <w:color w:val="000000"/>
        </w:rPr>
        <w:t>’</w:t>
      </w:r>
      <w:r>
        <w:rPr>
          <w:rFonts w:eastAsia="Verdana" w:cs="Times New Roman"/>
          <w:color w:val="000000"/>
        </w:rPr>
        <w:t xml:space="preserve">s </w:t>
      </w:r>
      <w:r w:rsidR="00A87E9A">
        <w:rPr>
          <w:rFonts w:eastAsia="Verdana" w:cs="Times New Roman"/>
          <w:color w:val="000000"/>
        </w:rPr>
        <w:t>enduring</w:t>
      </w:r>
      <w:r w:rsidR="00A87E9A" w:rsidRPr="00D07FCF">
        <w:rPr>
          <w:rFonts w:eastAsia="Verdana" w:cs="Times New Roman"/>
          <w:color w:val="000000"/>
        </w:rPr>
        <w:t xml:space="preserve"> </w:t>
      </w:r>
      <w:r w:rsidRPr="00D07FCF">
        <w:rPr>
          <w:rFonts w:eastAsia="Verdana" w:cs="Times New Roman"/>
          <w:color w:val="000000"/>
        </w:rPr>
        <w:t>love of travel.</w:t>
      </w:r>
      <w:r w:rsidR="00BA2CD2">
        <w:rPr>
          <w:rFonts w:eastAsia="Verdana" w:cs="Times New Roman"/>
          <w:color w:val="000000"/>
        </w:rPr>
        <w:t xml:space="preserve"> </w:t>
      </w:r>
    </w:p>
    <w:p w14:paraId="1EF029F5" w14:textId="7F710373" w:rsidR="00347536" w:rsidRDefault="00BA2CD2" w:rsidP="00BA2CD2">
      <w:pPr>
        <w:rPr>
          <w:rFonts w:eastAsia="Verdana" w:cs="Times New Roman"/>
          <w:color w:val="000000"/>
        </w:rPr>
      </w:pPr>
      <w:r>
        <w:rPr>
          <w:rFonts w:eastAsia="Verdana" w:cs="Times New Roman"/>
          <w:color w:val="000000"/>
        </w:rPr>
        <w:t xml:space="preserve">Looking forward, cost-of-living and budget pressures in Australia are expected to weigh on outbound travel growth. </w:t>
      </w:r>
      <w:r w:rsidR="00F62AB0">
        <w:rPr>
          <w:rFonts w:eastAsia="Verdana" w:cs="Times New Roman"/>
          <w:color w:val="000000"/>
        </w:rPr>
        <w:t xml:space="preserve">Compared to last year’s forecasts, the profile for outbound growth is </w:t>
      </w:r>
      <w:r w:rsidR="00E70FE6">
        <w:rPr>
          <w:rFonts w:eastAsia="Verdana" w:cs="Times New Roman"/>
          <w:color w:val="000000"/>
        </w:rPr>
        <w:t xml:space="preserve">very similar. However, </w:t>
      </w:r>
      <w:r w:rsidR="00347536">
        <w:rPr>
          <w:rFonts w:eastAsia="Verdana" w:cs="Times New Roman"/>
          <w:color w:val="000000"/>
        </w:rPr>
        <w:t xml:space="preserve">high </w:t>
      </w:r>
      <w:r w:rsidR="004100A3">
        <w:rPr>
          <w:rFonts w:eastAsia="Verdana" w:cs="Times New Roman"/>
          <w:color w:val="000000"/>
        </w:rPr>
        <w:t xml:space="preserve">global </w:t>
      </w:r>
      <w:r w:rsidR="00347536">
        <w:rPr>
          <w:rFonts w:eastAsia="Verdana" w:cs="Times New Roman"/>
          <w:color w:val="000000"/>
        </w:rPr>
        <w:t>travel costs and reduced household savings in Australia have had a mild dampening effect.</w:t>
      </w:r>
      <w:r w:rsidR="00347536" w:rsidRPr="00347536">
        <w:rPr>
          <w:rFonts w:eastAsia="Verdana" w:cs="Times New Roman"/>
          <w:color w:val="000000"/>
        </w:rPr>
        <w:t xml:space="preserve"> </w:t>
      </w:r>
      <w:r w:rsidR="00347536">
        <w:rPr>
          <w:rFonts w:eastAsia="Verdana" w:cs="Times New Roman"/>
          <w:color w:val="000000"/>
        </w:rPr>
        <w:t>Historical data was also revised a little lower.</w:t>
      </w:r>
    </w:p>
    <w:p w14:paraId="703118D9" w14:textId="3BC57E82" w:rsidR="00C5322E" w:rsidRDefault="003558E5" w:rsidP="00D07FCF">
      <w:pPr>
        <w:rPr>
          <w:rFonts w:eastAsia="Verdana" w:cs="Times New Roman"/>
          <w:color w:val="000000"/>
        </w:rPr>
      </w:pPr>
      <w:r>
        <w:rPr>
          <w:rFonts w:eastAsia="Verdana" w:cs="Times New Roman"/>
          <w:color w:val="000000"/>
        </w:rPr>
        <w:t xml:space="preserve">In 2023, </w:t>
      </w:r>
      <w:r w:rsidR="000473E3">
        <w:rPr>
          <w:rFonts w:eastAsia="Verdana" w:cs="Times New Roman"/>
          <w:color w:val="000000"/>
        </w:rPr>
        <w:t>9.</w:t>
      </w:r>
      <w:r w:rsidR="00C42DA1">
        <w:rPr>
          <w:rFonts w:eastAsia="Verdana" w:cs="Times New Roman"/>
          <w:color w:val="000000"/>
        </w:rPr>
        <w:t>8</w:t>
      </w:r>
      <w:r w:rsidR="000473E3">
        <w:rPr>
          <w:rFonts w:eastAsia="Verdana" w:cs="Times New Roman"/>
          <w:color w:val="000000"/>
        </w:rPr>
        <w:t xml:space="preserve"> million resident returns are expected, which would be 8</w:t>
      </w:r>
      <w:r w:rsidR="008C647D">
        <w:rPr>
          <w:rFonts w:eastAsia="Verdana" w:cs="Times New Roman"/>
          <w:color w:val="000000"/>
        </w:rPr>
        <w:t>6</w:t>
      </w:r>
      <w:r w:rsidR="000473E3">
        <w:rPr>
          <w:rFonts w:eastAsia="Verdana" w:cs="Times New Roman"/>
          <w:color w:val="000000"/>
        </w:rPr>
        <w:t>% of the pre-pandemic level</w:t>
      </w:r>
      <w:r w:rsidR="002C539B">
        <w:rPr>
          <w:rFonts w:eastAsia="Verdana" w:cs="Times New Roman"/>
          <w:color w:val="000000"/>
        </w:rPr>
        <w:t xml:space="preserve"> (Figure 11)</w:t>
      </w:r>
      <w:r w:rsidR="000473E3">
        <w:rPr>
          <w:rFonts w:eastAsia="Verdana" w:cs="Times New Roman"/>
          <w:color w:val="000000"/>
        </w:rPr>
        <w:t xml:space="preserve">. </w:t>
      </w:r>
      <w:r w:rsidR="001A51BE">
        <w:rPr>
          <w:rFonts w:eastAsia="Verdana" w:cs="Times New Roman"/>
          <w:color w:val="000000"/>
        </w:rPr>
        <w:t>T</w:t>
      </w:r>
      <w:r w:rsidR="00AC2AD8">
        <w:rPr>
          <w:rFonts w:eastAsia="Verdana" w:cs="Times New Roman"/>
          <w:color w:val="000000"/>
        </w:rPr>
        <w:t>his increases to 1</w:t>
      </w:r>
      <w:r w:rsidR="00F9563B">
        <w:rPr>
          <w:rFonts w:eastAsia="Verdana" w:cs="Times New Roman"/>
          <w:color w:val="000000"/>
        </w:rPr>
        <w:t>1</w:t>
      </w:r>
      <w:r w:rsidR="00AC2AD8">
        <w:rPr>
          <w:rFonts w:eastAsia="Verdana" w:cs="Times New Roman"/>
          <w:color w:val="000000"/>
        </w:rPr>
        <w:t>.</w:t>
      </w:r>
      <w:r w:rsidR="009812EB">
        <w:rPr>
          <w:rFonts w:eastAsia="Verdana" w:cs="Times New Roman"/>
          <w:color w:val="000000"/>
        </w:rPr>
        <w:t>3</w:t>
      </w:r>
      <w:r w:rsidR="00AC2AD8">
        <w:rPr>
          <w:rFonts w:eastAsia="Verdana" w:cs="Times New Roman"/>
          <w:color w:val="000000"/>
        </w:rPr>
        <w:t xml:space="preserve"> million resident returns in 2024</w:t>
      </w:r>
      <w:r w:rsidR="00DF5C80">
        <w:rPr>
          <w:rFonts w:eastAsia="Verdana" w:cs="Times New Roman"/>
          <w:color w:val="000000"/>
        </w:rPr>
        <w:t xml:space="preserve">, which is </w:t>
      </w:r>
      <w:r w:rsidR="008A63B3">
        <w:rPr>
          <w:rFonts w:eastAsia="Verdana" w:cs="Times New Roman"/>
          <w:color w:val="000000"/>
        </w:rPr>
        <w:t>nearing parity</w:t>
      </w:r>
      <w:r w:rsidR="00833229">
        <w:rPr>
          <w:rFonts w:eastAsia="Verdana" w:cs="Times New Roman"/>
          <w:color w:val="000000"/>
        </w:rPr>
        <w:t xml:space="preserve"> with</w:t>
      </w:r>
      <w:r w:rsidR="00DD3C0B">
        <w:rPr>
          <w:rFonts w:eastAsia="Verdana" w:cs="Times New Roman"/>
          <w:color w:val="000000"/>
        </w:rPr>
        <w:t xml:space="preserve"> the number of resident returns in </w:t>
      </w:r>
      <w:r w:rsidR="00AC2AD8">
        <w:rPr>
          <w:rFonts w:eastAsia="Verdana" w:cs="Times New Roman"/>
          <w:color w:val="000000"/>
        </w:rPr>
        <w:t>2019</w:t>
      </w:r>
      <w:r w:rsidR="001A51BE">
        <w:rPr>
          <w:rFonts w:eastAsia="Verdana" w:cs="Times New Roman"/>
          <w:color w:val="000000"/>
        </w:rPr>
        <w:t>.</w:t>
      </w:r>
      <w:r w:rsidR="00DF1474">
        <w:rPr>
          <w:rFonts w:eastAsia="Verdana" w:cs="Times New Roman"/>
          <w:color w:val="000000"/>
        </w:rPr>
        <w:t xml:space="preserve"> </w:t>
      </w:r>
      <w:r w:rsidR="00D07FCF" w:rsidRPr="00D07FCF">
        <w:rPr>
          <w:rFonts w:eastAsia="Verdana" w:cs="Times New Roman"/>
          <w:color w:val="000000"/>
        </w:rPr>
        <w:t xml:space="preserve">The annual growth rates </w:t>
      </w:r>
      <w:r w:rsidR="00DF1474">
        <w:rPr>
          <w:rFonts w:eastAsia="Verdana" w:cs="Times New Roman"/>
          <w:color w:val="000000"/>
        </w:rPr>
        <w:t>over the forecast period</w:t>
      </w:r>
      <w:r w:rsidR="00D07FCF" w:rsidRPr="00D07FCF">
        <w:rPr>
          <w:rFonts w:eastAsia="Verdana" w:cs="Times New Roman"/>
          <w:color w:val="000000"/>
        </w:rPr>
        <w:t xml:space="preserve"> are softer </w:t>
      </w:r>
      <w:r w:rsidR="00DF1474">
        <w:rPr>
          <w:rFonts w:eastAsia="Verdana" w:cs="Times New Roman"/>
          <w:color w:val="000000"/>
        </w:rPr>
        <w:t xml:space="preserve">for outbound travel </w:t>
      </w:r>
      <w:r w:rsidR="00D07FCF" w:rsidRPr="00D07FCF">
        <w:rPr>
          <w:rFonts w:eastAsia="Verdana" w:cs="Times New Roman"/>
          <w:color w:val="000000"/>
        </w:rPr>
        <w:t xml:space="preserve">than for inbound travel. </w:t>
      </w:r>
      <w:r w:rsidR="005B2516" w:rsidRPr="00D07FCF">
        <w:rPr>
          <w:rFonts w:eastAsia="Verdana" w:cs="Times New Roman"/>
          <w:color w:val="000000"/>
        </w:rPr>
        <w:t>This is in line with</w:t>
      </w:r>
      <w:r w:rsidR="00C5322E">
        <w:rPr>
          <w:rFonts w:eastAsia="Verdana" w:cs="Times New Roman"/>
          <w:color w:val="000000"/>
        </w:rPr>
        <w:t>:</w:t>
      </w:r>
    </w:p>
    <w:p w14:paraId="567DDE03" w14:textId="77777777" w:rsidR="00C5322E" w:rsidRDefault="005B2516" w:rsidP="00C5322E">
      <w:pPr>
        <w:pStyle w:val="ListParagraph"/>
        <w:numPr>
          <w:ilvl w:val="0"/>
          <w:numId w:val="45"/>
        </w:numPr>
        <w:rPr>
          <w:rFonts w:eastAsia="Verdana" w:cs="Times New Roman"/>
          <w:color w:val="000000"/>
        </w:rPr>
      </w:pPr>
      <w:r w:rsidRPr="00C5322E">
        <w:rPr>
          <w:rFonts w:eastAsia="Verdana" w:cs="Times New Roman"/>
          <w:color w:val="000000"/>
        </w:rPr>
        <w:lastRenderedPageBreak/>
        <w:t>expectations for stronger economic and population growth among Australia’s inbound market sources than domestically over the forecast period</w:t>
      </w:r>
      <w:r w:rsidR="009E66CF" w:rsidRPr="00C5322E">
        <w:rPr>
          <w:rFonts w:eastAsia="Verdana" w:cs="Times New Roman"/>
          <w:color w:val="000000"/>
        </w:rPr>
        <w:t xml:space="preserve"> </w:t>
      </w:r>
    </w:p>
    <w:p w14:paraId="60392167" w14:textId="77777777" w:rsidR="00CA2B4E" w:rsidRDefault="009E66CF" w:rsidP="00C5322E">
      <w:pPr>
        <w:pStyle w:val="ListParagraph"/>
        <w:numPr>
          <w:ilvl w:val="0"/>
          <w:numId w:val="45"/>
        </w:numPr>
        <w:rPr>
          <w:rFonts w:eastAsia="Verdana" w:cs="Times New Roman"/>
          <w:color w:val="000000"/>
        </w:rPr>
      </w:pPr>
      <w:r w:rsidRPr="00C5322E">
        <w:rPr>
          <w:rFonts w:eastAsia="Verdana" w:cs="Times New Roman"/>
          <w:color w:val="000000"/>
        </w:rPr>
        <w:t>soft expectations for growth in Australian discretionary spending</w:t>
      </w:r>
    </w:p>
    <w:p w14:paraId="27EEFB44" w14:textId="042715E2" w:rsidR="00401E8F" w:rsidRPr="00C5322E" w:rsidRDefault="00A6652D" w:rsidP="00C5322E">
      <w:pPr>
        <w:pStyle w:val="ListParagraph"/>
        <w:numPr>
          <w:ilvl w:val="0"/>
          <w:numId w:val="45"/>
        </w:numPr>
        <w:rPr>
          <w:rFonts w:eastAsia="Verdana" w:cs="Times New Roman"/>
          <w:color w:val="000000"/>
        </w:rPr>
      </w:pPr>
      <w:r w:rsidRPr="00C5322E">
        <w:rPr>
          <w:rFonts w:eastAsia="Verdana" w:cs="Times New Roman"/>
          <w:color w:val="000000"/>
        </w:rPr>
        <w:t>a</w:t>
      </w:r>
      <w:r w:rsidR="00CA2B4E">
        <w:rPr>
          <w:rFonts w:eastAsia="Verdana" w:cs="Times New Roman"/>
          <w:color w:val="000000"/>
        </w:rPr>
        <w:t>n earlier</w:t>
      </w:r>
      <w:r w:rsidRPr="00C5322E">
        <w:rPr>
          <w:rFonts w:eastAsia="Verdana" w:cs="Times New Roman"/>
          <w:color w:val="000000"/>
        </w:rPr>
        <w:t xml:space="preserve"> </w:t>
      </w:r>
      <w:r w:rsidR="008367BE">
        <w:rPr>
          <w:rFonts w:eastAsia="Verdana" w:cs="Times New Roman"/>
          <w:color w:val="000000"/>
        </w:rPr>
        <w:t xml:space="preserve">return to </w:t>
      </w:r>
      <w:r w:rsidRPr="00C5322E">
        <w:rPr>
          <w:rFonts w:eastAsia="Verdana" w:cs="Times New Roman"/>
          <w:color w:val="000000"/>
        </w:rPr>
        <w:t xml:space="preserve">normal </w:t>
      </w:r>
      <w:r w:rsidR="00CA2B4E">
        <w:rPr>
          <w:rFonts w:eastAsia="Verdana" w:cs="Times New Roman"/>
          <w:color w:val="000000"/>
        </w:rPr>
        <w:t>growth rates</w:t>
      </w:r>
      <w:r w:rsidR="00A96597">
        <w:rPr>
          <w:rFonts w:eastAsia="Verdana" w:cs="Times New Roman"/>
          <w:color w:val="000000"/>
        </w:rPr>
        <w:t xml:space="preserve"> for outbound travel</w:t>
      </w:r>
      <w:r w:rsidR="0037678F">
        <w:rPr>
          <w:rFonts w:eastAsia="Verdana" w:cs="Times New Roman"/>
          <w:color w:val="000000"/>
        </w:rPr>
        <w:t>,</w:t>
      </w:r>
      <w:r w:rsidR="00CA2B4E">
        <w:rPr>
          <w:rFonts w:eastAsia="Verdana" w:cs="Times New Roman"/>
          <w:color w:val="000000"/>
        </w:rPr>
        <w:t xml:space="preserve"> </w:t>
      </w:r>
      <w:r w:rsidR="008367BE">
        <w:rPr>
          <w:rFonts w:eastAsia="Verdana" w:cs="Times New Roman"/>
          <w:color w:val="000000"/>
        </w:rPr>
        <w:t>since</w:t>
      </w:r>
      <w:r w:rsidR="00BF04F2">
        <w:rPr>
          <w:rFonts w:eastAsia="Verdana" w:cs="Times New Roman"/>
          <w:color w:val="000000"/>
        </w:rPr>
        <w:t xml:space="preserve"> the recovery is more advanced for outbound travel than for inbound travel</w:t>
      </w:r>
      <w:r w:rsidR="00373CCA">
        <w:rPr>
          <w:rFonts w:eastAsia="Verdana" w:cs="Times New Roman"/>
          <w:color w:val="000000"/>
        </w:rPr>
        <w:t>,</w:t>
      </w:r>
      <w:r w:rsidR="00A96597">
        <w:rPr>
          <w:rFonts w:eastAsia="Verdana" w:cs="Times New Roman"/>
          <w:color w:val="000000"/>
        </w:rPr>
        <w:t xml:space="preserve"> </w:t>
      </w:r>
      <w:r w:rsidR="00373CCA">
        <w:rPr>
          <w:rFonts w:eastAsia="Verdana" w:cs="Times New Roman"/>
          <w:color w:val="000000"/>
        </w:rPr>
        <w:t xml:space="preserve">as </w:t>
      </w:r>
      <w:r w:rsidR="00A96597">
        <w:rPr>
          <w:rFonts w:eastAsia="Verdana" w:cs="Times New Roman"/>
          <w:color w:val="000000"/>
        </w:rPr>
        <w:t>the boost from pent-up demand</w:t>
      </w:r>
      <w:r w:rsidR="00D15B66">
        <w:rPr>
          <w:rFonts w:eastAsia="Verdana" w:cs="Times New Roman"/>
          <w:color w:val="000000"/>
        </w:rPr>
        <w:t xml:space="preserve"> due to prolonged border closures</w:t>
      </w:r>
      <w:r w:rsidR="00A96597">
        <w:rPr>
          <w:rFonts w:eastAsia="Verdana" w:cs="Times New Roman"/>
          <w:color w:val="000000"/>
        </w:rPr>
        <w:t xml:space="preserve"> </w:t>
      </w:r>
      <w:r w:rsidR="00373CCA">
        <w:rPr>
          <w:rFonts w:eastAsia="Verdana" w:cs="Times New Roman"/>
          <w:color w:val="000000"/>
        </w:rPr>
        <w:t>wanes</w:t>
      </w:r>
      <w:r w:rsidR="00ED0E73" w:rsidRPr="00C5322E">
        <w:rPr>
          <w:rFonts w:eastAsia="Verdana" w:cs="Times New Roman"/>
          <w:color w:val="000000"/>
        </w:rPr>
        <w:t xml:space="preserve">. </w:t>
      </w:r>
    </w:p>
    <w:p w14:paraId="1DDBEA57" w14:textId="4E6E7C4F" w:rsidR="004605D7" w:rsidRDefault="00401E8F" w:rsidP="00D07FCF">
      <w:pPr>
        <w:rPr>
          <w:rFonts w:eastAsia="Verdana" w:cs="Times New Roman"/>
          <w:color w:val="000000"/>
        </w:rPr>
      </w:pPr>
      <w:r>
        <w:rPr>
          <w:rFonts w:eastAsia="Verdana" w:cs="Times New Roman"/>
          <w:color w:val="000000"/>
        </w:rPr>
        <w:t>On average, prior to 2019, there were 1</w:t>
      </w:r>
      <w:r w:rsidR="002A178B">
        <w:rPr>
          <w:rFonts w:eastAsia="Verdana" w:cs="Times New Roman"/>
          <w:color w:val="000000"/>
        </w:rPr>
        <w:t>.</w:t>
      </w:r>
      <w:r>
        <w:rPr>
          <w:rFonts w:eastAsia="Verdana" w:cs="Times New Roman"/>
          <w:color w:val="000000"/>
        </w:rPr>
        <w:t>9</w:t>
      </w:r>
      <w:r w:rsidR="002A178B">
        <w:rPr>
          <w:rFonts w:eastAsia="Verdana" w:cs="Times New Roman"/>
          <w:color w:val="000000"/>
        </w:rPr>
        <w:t xml:space="preserve"> million</w:t>
      </w:r>
      <w:r>
        <w:rPr>
          <w:rFonts w:eastAsia="Verdana" w:cs="Times New Roman"/>
          <w:color w:val="000000"/>
        </w:rPr>
        <w:t xml:space="preserve"> </w:t>
      </w:r>
      <w:r w:rsidR="009E66CF">
        <w:rPr>
          <w:rFonts w:eastAsia="Verdana" w:cs="Times New Roman"/>
          <w:color w:val="000000"/>
        </w:rPr>
        <w:t>more</w:t>
      </w:r>
      <w:r>
        <w:rPr>
          <w:rFonts w:eastAsia="Verdana" w:cs="Times New Roman"/>
          <w:color w:val="000000"/>
        </w:rPr>
        <w:t xml:space="preserve"> resident outbound trips each year than international inbound trips to Australia. Th</w:t>
      </w:r>
      <w:r w:rsidR="009E66CF">
        <w:rPr>
          <w:rFonts w:eastAsia="Verdana" w:cs="Times New Roman"/>
          <w:color w:val="000000"/>
        </w:rPr>
        <w:t>is</w:t>
      </w:r>
      <w:r>
        <w:rPr>
          <w:rFonts w:eastAsia="Verdana" w:cs="Times New Roman"/>
          <w:color w:val="000000"/>
        </w:rPr>
        <w:t xml:space="preserve"> </w:t>
      </w:r>
      <w:r w:rsidR="006A0F96">
        <w:rPr>
          <w:rFonts w:eastAsia="Verdana" w:cs="Times New Roman"/>
          <w:color w:val="000000"/>
        </w:rPr>
        <w:t xml:space="preserve">is </w:t>
      </w:r>
      <w:r w:rsidR="00687B10">
        <w:rPr>
          <w:rFonts w:eastAsia="Verdana" w:cs="Times New Roman"/>
          <w:color w:val="000000"/>
        </w:rPr>
        <w:t>termed</w:t>
      </w:r>
      <w:r w:rsidR="006A0F96">
        <w:rPr>
          <w:rFonts w:eastAsia="Verdana" w:cs="Times New Roman"/>
          <w:color w:val="000000"/>
        </w:rPr>
        <w:t xml:space="preserve"> </w:t>
      </w:r>
      <w:r w:rsidR="00687B10">
        <w:rPr>
          <w:rFonts w:eastAsia="Verdana" w:cs="Times New Roman"/>
          <w:color w:val="000000"/>
        </w:rPr>
        <w:t>‘</w:t>
      </w:r>
      <w:r>
        <w:rPr>
          <w:rFonts w:eastAsia="Verdana" w:cs="Times New Roman"/>
          <w:color w:val="000000"/>
        </w:rPr>
        <w:t xml:space="preserve">net outbound </w:t>
      </w:r>
      <w:r w:rsidR="009E66CF">
        <w:rPr>
          <w:rFonts w:eastAsia="Verdana" w:cs="Times New Roman"/>
          <w:color w:val="000000"/>
        </w:rPr>
        <w:t>travel</w:t>
      </w:r>
      <w:r w:rsidR="00687B10">
        <w:rPr>
          <w:rFonts w:eastAsia="Verdana" w:cs="Times New Roman"/>
          <w:color w:val="000000"/>
        </w:rPr>
        <w:t>’</w:t>
      </w:r>
      <w:r w:rsidR="006A0F96">
        <w:rPr>
          <w:rFonts w:eastAsia="Verdana" w:cs="Times New Roman"/>
          <w:color w:val="000000"/>
        </w:rPr>
        <w:t>. The</w:t>
      </w:r>
      <w:r w:rsidR="009E66CF">
        <w:rPr>
          <w:rFonts w:eastAsia="Verdana" w:cs="Times New Roman"/>
          <w:color w:val="000000"/>
        </w:rPr>
        <w:t xml:space="preserve"> volume</w:t>
      </w:r>
      <w:r w:rsidR="00820057">
        <w:rPr>
          <w:rFonts w:eastAsia="Verdana" w:cs="Times New Roman"/>
          <w:color w:val="000000"/>
        </w:rPr>
        <w:t xml:space="preserve"> </w:t>
      </w:r>
      <w:r w:rsidR="006A0F96">
        <w:rPr>
          <w:rFonts w:eastAsia="Verdana" w:cs="Times New Roman"/>
          <w:color w:val="000000"/>
        </w:rPr>
        <w:t xml:space="preserve">of net outbound travel </w:t>
      </w:r>
      <w:r w:rsidR="00820057">
        <w:rPr>
          <w:rFonts w:eastAsia="Verdana" w:cs="Times New Roman"/>
          <w:color w:val="000000"/>
        </w:rPr>
        <w:t xml:space="preserve">is higher </w:t>
      </w:r>
      <w:r w:rsidR="00B906F2">
        <w:rPr>
          <w:rFonts w:eastAsia="Verdana" w:cs="Times New Roman"/>
          <w:color w:val="000000"/>
        </w:rPr>
        <w:t xml:space="preserve">in 2023 </w:t>
      </w:r>
      <w:r w:rsidR="00820057">
        <w:rPr>
          <w:rFonts w:eastAsia="Verdana" w:cs="Times New Roman"/>
          <w:color w:val="000000"/>
        </w:rPr>
        <w:t>than its pre-pandemic average</w:t>
      </w:r>
      <w:r w:rsidR="00B906F2">
        <w:rPr>
          <w:rFonts w:eastAsia="Verdana" w:cs="Times New Roman"/>
          <w:color w:val="000000"/>
        </w:rPr>
        <w:t xml:space="preserve">, </w:t>
      </w:r>
      <w:r w:rsidR="00820057">
        <w:rPr>
          <w:rFonts w:eastAsia="Verdana" w:cs="Times New Roman"/>
          <w:color w:val="000000"/>
        </w:rPr>
        <w:t xml:space="preserve">reflecting the </w:t>
      </w:r>
      <w:r w:rsidR="00114F22">
        <w:rPr>
          <w:rFonts w:eastAsia="Verdana" w:cs="Times New Roman"/>
          <w:color w:val="000000"/>
        </w:rPr>
        <w:t>more advanced</w:t>
      </w:r>
      <w:r w:rsidR="00820057">
        <w:rPr>
          <w:rFonts w:eastAsia="Verdana" w:cs="Times New Roman"/>
          <w:color w:val="000000"/>
        </w:rPr>
        <w:t xml:space="preserve"> recovery in outbound travel than inbound travel in 2023</w:t>
      </w:r>
      <w:r w:rsidR="00114F22">
        <w:rPr>
          <w:rFonts w:eastAsia="Verdana" w:cs="Times New Roman"/>
          <w:color w:val="000000"/>
        </w:rPr>
        <w:t xml:space="preserve">. However, net outbound travel eases gradually over the forecast horizon as </w:t>
      </w:r>
      <w:r w:rsidR="0044130A">
        <w:rPr>
          <w:rFonts w:eastAsia="Verdana" w:cs="Times New Roman"/>
          <w:color w:val="000000"/>
        </w:rPr>
        <w:t>inbound travel</w:t>
      </w:r>
      <w:r w:rsidR="00E12829">
        <w:rPr>
          <w:rFonts w:eastAsia="Verdana" w:cs="Times New Roman"/>
          <w:color w:val="000000"/>
        </w:rPr>
        <w:t xml:space="preserve"> maintain</w:t>
      </w:r>
      <w:r w:rsidR="0044130A">
        <w:rPr>
          <w:rFonts w:eastAsia="Verdana" w:cs="Times New Roman"/>
          <w:color w:val="000000"/>
        </w:rPr>
        <w:t>s</w:t>
      </w:r>
      <w:r w:rsidR="00E12829">
        <w:rPr>
          <w:rFonts w:eastAsia="Verdana" w:cs="Times New Roman"/>
          <w:color w:val="000000"/>
        </w:rPr>
        <w:t xml:space="preserve"> a faster </w:t>
      </w:r>
      <w:r w:rsidR="00B906F2">
        <w:rPr>
          <w:rFonts w:eastAsia="Verdana" w:cs="Times New Roman"/>
          <w:color w:val="000000"/>
        </w:rPr>
        <w:t xml:space="preserve">growth </w:t>
      </w:r>
      <w:r w:rsidR="00E12829">
        <w:rPr>
          <w:rFonts w:eastAsia="Verdana" w:cs="Times New Roman"/>
          <w:color w:val="000000"/>
        </w:rPr>
        <w:t xml:space="preserve">rate than outbound travel. </w:t>
      </w:r>
      <w:r w:rsidR="00273D28">
        <w:rPr>
          <w:rFonts w:eastAsia="Verdana" w:cs="Times New Roman"/>
          <w:color w:val="000000"/>
        </w:rPr>
        <w:t>Nevertheless</w:t>
      </w:r>
      <w:r w:rsidR="00273D28" w:rsidRPr="00D07FCF">
        <w:rPr>
          <w:rFonts w:eastAsia="Verdana" w:cs="Times New Roman"/>
          <w:color w:val="000000"/>
        </w:rPr>
        <w:t xml:space="preserve">, the long-established </w:t>
      </w:r>
      <w:r w:rsidR="00273D28">
        <w:rPr>
          <w:rFonts w:eastAsia="Verdana" w:cs="Times New Roman"/>
          <w:color w:val="000000"/>
        </w:rPr>
        <w:t xml:space="preserve">trend </w:t>
      </w:r>
      <w:r w:rsidR="00372397">
        <w:rPr>
          <w:rFonts w:eastAsia="Verdana" w:cs="Times New Roman"/>
          <w:color w:val="000000"/>
        </w:rPr>
        <w:t>for</w:t>
      </w:r>
      <w:r w:rsidR="00273D28" w:rsidRPr="00D07FCF">
        <w:rPr>
          <w:rFonts w:eastAsia="Verdana" w:cs="Times New Roman"/>
          <w:color w:val="000000"/>
        </w:rPr>
        <w:t xml:space="preserve"> greater outbound than inbound </w:t>
      </w:r>
      <w:r w:rsidR="00372397">
        <w:rPr>
          <w:rFonts w:eastAsia="Verdana" w:cs="Times New Roman"/>
          <w:color w:val="000000"/>
        </w:rPr>
        <w:t xml:space="preserve">travel </w:t>
      </w:r>
      <w:r w:rsidR="00273D28" w:rsidRPr="00D07FCF">
        <w:rPr>
          <w:rFonts w:eastAsia="Verdana" w:cs="Times New Roman"/>
          <w:color w:val="000000"/>
        </w:rPr>
        <w:t xml:space="preserve">is expected to </w:t>
      </w:r>
      <w:r w:rsidR="00372397">
        <w:rPr>
          <w:rFonts w:eastAsia="Verdana" w:cs="Times New Roman"/>
          <w:color w:val="000000"/>
        </w:rPr>
        <w:t>persist</w:t>
      </w:r>
      <w:r w:rsidR="00273D28" w:rsidRPr="00D07FCF">
        <w:rPr>
          <w:rFonts w:eastAsia="Verdana" w:cs="Times New Roman"/>
          <w:color w:val="000000"/>
        </w:rPr>
        <w:t xml:space="preserve"> over the forecast horizon.</w:t>
      </w:r>
    </w:p>
    <w:p w14:paraId="3F5E33BF" w14:textId="5D7D2066" w:rsidR="00D257E5" w:rsidRDefault="00D257E5" w:rsidP="00536F58">
      <w:pPr>
        <w:spacing w:line="300" w:lineRule="atLeast"/>
        <w:rPr>
          <w:rFonts w:eastAsia="Verdana" w:cs="Times New Roman"/>
          <w:color w:val="000000"/>
        </w:rPr>
      </w:pPr>
      <w:r w:rsidRPr="00F13F57">
        <w:rPr>
          <w:rFonts w:eastAsia="Verdana" w:cs="Times New Roman"/>
          <w:b/>
          <w:bCs/>
          <w:color w:val="2E1A47" w:themeColor="text2"/>
        </w:rPr>
        <w:t xml:space="preserve">Figure </w:t>
      </w:r>
      <w:r>
        <w:rPr>
          <w:rFonts w:eastAsia="Verdana" w:cs="Times New Roman"/>
          <w:b/>
          <w:bCs/>
          <w:color w:val="2E1A47" w:themeColor="text2"/>
        </w:rPr>
        <w:t>11</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 xml:space="preserve">Australian resident outbound travel, </w:t>
      </w:r>
      <w:r w:rsidR="00E73F04">
        <w:rPr>
          <w:rFonts w:eastAsia="Verdana" w:cs="Times New Roman"/>
          <w:color w:val="2E1A47" w:themeColor="text2"/>
        </w:rPr>
        <w:t>i</w:t>
      </w:r>
      <w:r>
        <w:rPr>
          <w:rFonts w:eastAsia="Verdana" w:cs="Times New Roman"/>
          <w:color w:val="2E1A47" w:themeColor="text2"/>
        </w:rPr>
        <w:t>n</w:t>
      </w:r>
      <w:r w:rsidRPr="00F13F57">
        <w:rPr>
          <w:rFonts w:eastAsia="Verdana" w:cs="Times New Roman"/>
          <w:color w:val="2E1A47" w:themeColor="text2"/>
        </w:rPr>
        <w:t xml:space="preserve">ternational </w:t>
      </w:r>
      <w:r>
        <w:rPr>
          <w:rFonts w:eastAsia="Verdana" w:cs="Times New Roman"/>
          <w:color w:val="2E1A47" w:themeColor="text2"/>
        </w:rPr>
        <w:t>visitor arrivals</w:t>
      </w:r>
      <w:r w:rsidR="00E73F04">
        <w:rPr>
          <w:rFonts w:eastAsia="Verdana" w:cs="Times New Roman"/>
          <w:color w:val="2E1A47" w:themeColor="text2"/>
        </w:rPr>
        <w:t>, and net outbound travel</w:t>
      </w:r>
      <w:r>
        <w:rPr>
          <w:rFonts w:eastAsia="Verdana" w:cs="Times New Roman"/>
          <w:color w:val="2E1A47" w:themeColor="text2"/>
        </w:rPr>
        <w:t>. Actual and forecast annual values</w:t>
      </w:r>
      <w:r w:rsidR="00E73F04">
        <w:rPr>
          <w:rFonts w:eastAsia="Verdana" w:cs="Times New Roman"/>
          <w:color w:val="2E1A47" w:themeColor="text2"/>
        </w:rPr>
        <w:t>.</w:t>
      </w:r>
    </w:p>
    <w:p w14:paraId="1AAF67E9" w14:textId="593B6D17" w:rsidR="0038628A" w:rsidRDefault="008F54D9" w:rsidP="00536F58">
      <w:pPr>
        <w:spacing w:before="0" w:after="160" w:line="300" w:lineRule="atLeast"/>
        <w:rPr>
          <w:rFonts w:eastAsia="SimSun" w:cs="Times New Roman"/>
          <w:bCs/>
          <w:color w:val="3D2141" w:themeColor="accent1" w:themeShade="80"/>
          <w:sz w:val="32"/>
          <w:szCs w:val="26"/>
          <w:lang w:eastAsia="zh-CN"/>
        </w:rPr>
      </w:pPr>
      <w:r w:rsidRPr="008F54D9">
        <w:rPr>
          <w:noProof/>
        </w:rPr>
        <w:drawing>
          <wp:inline distT="0" distB="0" distL="0" distR="0" wp14:anchorId="1FDE2F1B" wp14:editId="78404112">
            <wp:extent cx="6329680" cy="3581400"/>
            <wp:effectExtent l="0" t="0" r="0" b="0"/>
            <wp:docPr id="1390903408" name="Picture 1390903408" descr="Figure 11 shows the time series of total Australian resident outbound travel and total international arrivals each year. It also shows bars representing the net outbound travel number which is the number of outbound minus number of inbound travellers. On average, prior to 2019, there were 1.9 million more resident outbound trips each year than international inbound trips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3408" name="Picture 10" descr="Figure 11 shows the time series of total Australian resident outbound travel and total international arrivals each year. It also shows bars representing the net outbound travel number which is the number of outbound minus number of inbound travellers. On average, prior to 2019, there were 1.9 million more resident outbound trips each year than international inbound trips to Austral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680" cy="3581400"/>
                    </a:xfrm>
                    <a:prstGeom prst="rect">
                      <a:avLst/>
                    </a:prstGeom>
                    <a:noFill/>
                    <a:ln>
                      <a:noFill/>
                    </a:ln>
                  </pic:spPr>
                </pic:pic>
              </a:graphicData>
            </a:graphic>
          </wp:inline>
        </w:drawing>
      </w:r>
      <w:r w:rsidR="0038628A">
        <w:br w:type="page"/>
      </w:r>
    </w:p>
    <w:p w14:paraId="7A6977E9" w14:textId="52622843" w:rsidR="009431BD" w:rsidRPr="0038628A" w:rsidRDefault="009431BD" w:rsidP="00006186">
      <w:pPr>
        <w:pStyle w:val="Heading2"/>
        <w:rPr>
          <w:sz w:val="36"/>
          <w:szCs w:val="28"/>
        </w:rPr>
      </w:pPr>
      <w:bookmarkStart w:id="48" w:name="_Toc150846174"/>
      <w:r w:rsidRPr="0038628A">
        <w:rPr>
          <w:sz w:val="36"/>
          <w:szCs w:val="28"/>
        </w:rPr>
        <w:lastRenderedPageBreak/>
        <w:t>Domestic tourism forecasts</w:t>
      </w:r>
      <w:bookmarkEnd w:id="48"/>
    </w:p>
    <w:p w14:paraId="3B2A1045" w14:textId="7499F0D3" w:rsidR="009431BD" w:rsidRDefault="00E36C84" w:rsidP="00006186">
      <w:pPr>
        <w:pStyle w:val="Heading3"/>
      </w:pPr>
      <w:bookmarkStart w:id="49" w:name="_Toc150846175"/>
      <w:r>
        <w:t>Summary</w:t>
      </w:r>
      <w:bookmarkEnd w:id="49"/>
    </w:p>
    <w:p w14:paraId="57BEECD3" w14:textId="6A74786A" w:rsidR="009431BD" w:rsidRDefault="009431BD" w:rsidP="009431BD">
      <w:pPr>
        <w:rPr>
          <w:rFonts w:eastAsia="Verdana" w:cs="Times New Roman"/>
          <w:color w:val="000000"/>
        </w:rPr>
      </w:pPr>
      <w:r>
        <w:rPr>
          <w:rFonts w:eastAsia="Verdana" w:cs="Times New Roman"/>
          <w:color w:val="000000"/>
        </w:rPr>
        <w:t>Domestic tourism</w:t>
      </w:r>
      <w:r w:rsidR="003F4344" w:rsidRPr="003F4344">
        <w:rPr>
          <w:rFonts w:eastAsia="Verdana" w:cs="Times New Roman"/>
          <w:color w:val="000000"/>
        </w:rPr>
        <w:t xml:space="preserve"> </w:t>
      </w:r>
      <w:r w:rsidR="003F4344">
        <w:rPr>
          <w:rFonts w:eastAsia="Verdana" w:cs="Times New Roman"/>
          <w:color w:val="000000"/>
        </w:rPr>
        <w:t xml:space="preserve">accounts for a large majority of </w:t>
      </w:r>
      <w:r w:rsidR="0058167E">
        <w:rPr>
          <w:rFonts w:eastAsia="Verdana" w:cs="Times New Roman"/>
          <w:color w:val="000000"/>
        </w:rPr>
        <w:t>Australia’s</w:t>
      </w:r>
      <w:r w:rsidR="003F4344">
        <w:rPr>
          <w:rFonts w:eastAsia="Verdana" w:cs="Times New Roman"/>
          <w:color w:val="000000"/>
        </w:rPr>
        <w:t xml:space="preserve"> total visitor economy</w:t>
      </w:r>
      <w:r w:rsidR="00A868D7">
        <w:rPr>
          <w:rFonts w:eastAsia="Verdana" w:cs="Times New Roman"/>
          <w:color w:val="000000"/>
        </w:rPr>
        <w:t xml:space="preserve"> (domestic visitor spend accounted for 77% of total visitor spend in Australia in 2019)</w:t>
      </w:r>
      <w:r w:rsidR="003F4344">
        <w:rPr>
          <w:rFonts w:eastAsia="Verdana" w:cs="Times New Roman"/>
          <w:color w:val="000000"/>
        </w:rPr>
        <w:t xml:space="preserve">. </w:t>
      </w:r>
      <w:r w:rsidR="003E40F7">
        <w:rPr>
          <w:rFonts w:eastAsia="Verdana" w:cs="Times New Roman"/>
          <w:color w:val="000000"/>
        </w:rPr>
        <w:t>Domestic travel was</w:t>
      </w:r>
      <w:r w:rsidR="003E40F7" w:rsidRPr="003E40F7">
        <w:rPr>
          <w:rFonts w:eastAsia="Verdana" w:cs="Times New Roman"/>
          <w:color w:val="000000"/>
        </w:rPr>
        <w:t xml:space="preserve"> </w:t>
      </w:r>
      <w:r w:rsidR="003E40F7">
        <w:rPr>
          <w:rFonts w:eastAsia="Verdana" w:cs="Times New Roman"/>
          <w:color w:val="000000"/>
        </w:rPr>
        <w:t xml:space="preserve">severely hampered during the pandemic, due to </w:t>
      </w:r>
      <w:r w:rsidR="003B0210">
        <w:rPr>
          <w:rFonts w:eastAsia="Verdana" w:cs="Times New Roman"/>
          <w:color w:val="000000"/>
        </w:rPr>
        <w:t>state border closures and lockdown measures</w:t>
      </w:r>
      <w:r w:rsidR="0097383B">
        <w:rPr>
          <w:rFonts w:eastAsia="Verdana" w:cs="Times New Roman"/>
          <w:color w:val="000000"/>
        </w:rPr>
        <w:t xml:space="preserve">. However, </w:t>
      </w:r>
      <w:r w:rsidR="00E72756">
        <w:rPr>
          <w:rFonts w:eastAsia="Verdana" w:cs="Times New Roman"/>
          <w:color w:val="000000"/>
        </w:rPr>
        <w:t>restrictions on domestic travel were removed sooner than those on international travel, which led to a very strong increase in domestic travel in 2022. Australians’</w:t>
      </w:r>
      <w:r w:rsidR="00E72756" w:rsidRPr="00E72756">
        <w:rPr>
          <w:rFonts w:eastAsia="Verdana" w:cs="Times New Roman"/>
          <w:color w:val="000000"/>
        </w:rPr>
        <w:t xml:space="preserve"> </w:t>
      </w:r>
      <w:r w:rsidR="00E72756">
        <w:rPr>
          <w:rFonts w:eastAsia="Verdana" w:cs="Times New Roman"/>
          <w:color w:val="000000"/>
        </w:rPr>
        <w:t>love of exploring their own country</w:t>
      </w:r>
      <w:r w:rsidR="00553540">
        <w:rPr>
          <w:rFonts w:eastAsia="Verdana" w:cs="Times New Roman"/>
          <w:color w:val="000000"/>
        </w:rPr>
        <w:t xml:space="preserve"> resulted in </w:t>
      </w:r>
      <w:r w:rsidR="009B148A">
        <w:rPr>
          <w:rFonts w:eastAsia="Verdana" w:cs="Times New Roman"/>
          <w:color w:val="000000"/>
        </w:rPr>
        <w:t>some parts and measures</w:t>
      </w:r>
      <w:r w:rsidR="00553540">
        <w:rPr>
          <w:rFonts w:eastAsia="Verdana" w:cs="Times New Roman"/>
          <w:color w:val="000000"/>
        </w:rPr>
        <w:t xml:space="preserve"> of domestic tourism having already </w:t>
      </w:r>
      <w:r w:rsidR="009B148A">
        <w:rPr>
          <w:rFonts w:eastAsia="Verdana" w:cs="Times New Roman"/>
          <w:color w:val="000000"/>
        </w:rPr>
        <w:t xml:space="preserve">fully recovered to </w:t>
      </w:r>
      <w:r w:rsidR="001356F5">
        <w:rPr>
          <w:rFonts w:eastAsia="Verdana" w:cs="Times New Roman"/>
          <w:color w:val="000000"/>
        </w:rPr>
        <w:t xml:space="preserve">their </w:t>
      </w:r>
      <w:r w:rsidR="009B148A">
        <w:rPr>
          <w:rFonts w:eastAsia="Verdana" w:cs="Times New Roman"/>
          <w:color w:val="000000"/>
        </w:rPr>
        <w:t xml:space="preserve">pre-pandemic </w:t>
      </w:r>
      <w:r w:rsidR="001356F5">
        <w:rPr>
          <w:rFonts w:eastAsia="Verdana" w:cs="Times New Roman"/>
          <w:color w:val="000000"/>
        </w:rPr>
        <w:t>highs</w:t>
      </w:r>
      <w:r w:rsidR="009B148A">
        <w:rPr>
          <w:rFonts w:eastAsia="Verdana" w:cs="Times New Roman"/>
          <w:color w:val="000000"/>
        </w:rPr>
        <w:t xml:space="preserve">. </w:t>
      </w:r>
      <w:r w:rsidR="001356F5">
        <w:rPr>
          <w:rFonts w:eastAsia="Verdana" w:cs="Times New Roman"/>
          <w:color w:val="000000"/>
        </w:rPr>
        <w:t xml:space="preserve">These include holiday </w:t>
      </w:r>
      <w:r w:rsidR="004F5F26">
        <w:rPr>
          <w:rFonts w:eastAsia="Verdana" w:cs="Times New Roman"/>
          <w:color w:val="000000"/>
        </w:rPr>
        <w:t>nights</w:t>
      </w:r>
      <w:r w:rsidR="001356F5">
        <w:rPr>
          <w:rFonts w:eastAsia="Verdana" w:cs="Times New Roman"/>
          <w:color w:val="000000"/>
        </w:rPr>
        <w:t xml:space="preserve"> and domestic visitor spend. </w:t>
      </w:r>
      <w:r w:rsidR="00F05F6A">
        <w:rPr>
          <w:rFonts w:eastAsia="Verdana" w:cs="Times New Roman"/>
          <w:color w:val="000000"/>
        </w:rPr>
        <w:t xml:space="preserve">Other segments, however, remain below pre-pandemic levels and have further to recover. </w:t>
      </w:r>
    </w:p>
    <w:p w14:paraId="4BA64FBE" w14:textId="2E6D3D24" w:rsidR="00EE7004" w:rsidRDefault="009431BD" w:rsidP="009431BD">
      <w:pPr>
        <w:rPr>
          <w:rFonts w:eastAsia="Verdana" w:cs="Times New Roman"/>
          <w:color w:val="000000"/>
        </w:rPr>
      </w:pPr>
      <w:r>
        <w:rPr>
          <w:rFonts w:eastAsia="Verdana" w:cs="Times New Roman"/>
          <w:color w:val="000000"/>
        </w:rPr>
        <w:t xml:space="preserve">Growth in domestic travel is expected to </w:t>
      </w:r>
      <w:r w:rsidR="00485EAB">
        <w:rPr>
          <w:rFonts w:eastAsia="Verdana" w:cs="Times New Roman"/>
          <w:color w:val="000000"/>
        </w:rPr>
        <w:t>moderate in 2023</w:t>
      </w:r>
      <w:r w:rsidR="006C09D0">
        <w:rPr>
          <w:rFonts w:eastAsia="Verdana" w:cs="Times New Roman"/>
          <w:color w:val="000000"/>
        </w:rPr>
        <w:t xml:space="preserve"> compared to the strong </w:t>
      </w:r>
      <w:r w:rsidR="00FF546F">
        <w:rPr>
          <w:rFonts w:eastAsia="Verdana" w:cs="Times New Roman"/>
          <w:color w:val="000000"/>
        </w:rPr>
        <w:t>recovery</w:t>
      </w:r>
      <w:r w:rsidR="006C09D0">
        <w:rPr>
          <w:rFonts w:eastAsia="Verdana" w:cs="Times New Roman"/>
          <w:color w:val="000000"/>
        </w:rPr>
        <w:t xml:space="preserve"> in 2022</w:t>
      </w:r>
      <w:r w:rsidR="000A3343">
        <w:rPr>
          <w:rFonts w:eastAsia="Verdana" w:cs="Times New Roman"/>
          <w:color w:val="000000"/>
        </w:rPr>
        <w:t xml:space="preserve">. This reflects </w:t>
      </w:r>
      <w:r w:rsidR="00EE7004">
        <w:rPr>
          <w:rFonts w:eastAsia="Verdana" w:cs="Times New Roman"/>
          <w:color w:val="000000"/>
        </w:rPr>
        <w:t>two main drivers:</w:t>
      </w:r>
    </w:p>
    <w:p w14:paraId="4C2A3528" w14:textId="293E94A1" w:rsidR="00064D5E" w:rsidRDefault="61987DEF" w:rsidP="00EE7004">
      <w:pPr>
        <w:pStyle w:val="ListParagraph"/>
        <w:numPr>
          <w:ilvl w:val="0"/>
          <w:numId w:val="40"/>
        </w:numPr>
        <w:rPr>
          <w:rFonts w:eastAsia="Verdana" w:cs="Times New Roman"/>
          <w:color w:val="000000"/>
        </w:rPr>
      </w:pPr>
      <w:r w:rsidRPr="42F9B8D9">
        <w:rPr>
          <w:rFonts w:eastAsia="Verdana" w:cs="Times New Roman"/>
        </w:rPr>
        <w:t>T</w:t>
      </w:r>
      <w:r w:rsidR="5176AD85" w:rsidRPr="42F9B8D9">
        <w:rPr>
          <w:rFonts w:eastAsia="Verdana" w:cs="Times New Roman"/>
        </w:rPr>
        <w:t xml:space="preserve">he </w:t>
      </w:r>
      <w:r w:rsidR="2A2525C8" w:rsidRPr="42F9B8D9">
        <w:rPr>
          <w:rFonts w:eastAsia="Verdana" w:cs="Times New Roman"/>
        </w:rPr>
        <w:t xml:space="preserve">impact of reduced discretionary spending by Australians as budget pressures rise. </w:t>
      </w:r>
      <w:r w:rsidR="48B678A6" w:rsidRPr="42F9B8D9">
        <w:rPr>
          <w:rFonts w:eastAsia="Verdana" w:cs="Times New Roman"/>
        </w:rPr>
        <w:t xml:space="preserve">As was anticipated, it seems that Australians drew on savings and recreational leave accumulated during the pandemic </w:t>
      </w:r>
      <w:r w:rsidR="5FF18952" w:rsidRPr="42F9B8D9">
        <w:rPr>
          <w:rFonts w:eastAsia="Verdana" w:cs="Times New Roman"/>
        </w:rPr>
        <w:t>to support</w:t>
      </w:r>
      <w:r w:rsidRPr="42F9B8D9">
        <w:rPr>
          <w:rFonts w:eastAsia="Verdana" w:cs="Times New Roman"/>
        </w:rPr>
        <w:t xml:space="preserve"> their</w:t>
      </w:r>
      <w:r w:rsidR="5FF18952" w:rsidRPr="42F9B8D9">
        <w:rPr>
          <w:rFonts w:eastAsia="Verdana" w:cs="Times New Roman"/>
        </w:rPr>
        <w:t xml:space="preserve"> travel </w:t>
      </w:r>
      <w:r w:rsidR="03F3DF3B" w:rsidRPr="42F9B8D9">
        <w:rPr>
          <w:rFonts w:eastAsia="Verdana" w:cs="Times New Roman"/>
        </w:rPr>
        <w:t>needs</w:t>
      </w:r>
      <w:r w:rsidR="0076228B">
        <w:rPr>
          <w:rFonts w:eastAsia="Verdana" w:cs="Times New Roman"/>
        </w:rPr>
        <w:t xml:space="preserve"> in the immediate aftermath</w:t>
      </w:r>
      <w:r w:rsidR="5FF18952" w:rsidRPr="42F9B8D9">
        <w:rPr>
          <w:rFonts w:eastAsia="Verdana" w:cs="Times New Roman"/>
        </w:rPr>
        <w:t xml:space="preserve">. Now that the household saving rate is at </w:t>
      </w:r>
      <w:r w:rsidR="03F3DF3B" w:rsidRPr="42F9B8D9">
        <w:rPr>
          <w:rFonts w:eastAsia="Verdana" w:cs="Times New Roman"/>
        </w:rPr>
        <w:t>its</w:t>
      </w:r>
      <w:r w:rsidR="5FF18952" w:rsidRPr="42F9B8D9">
        <w:rPr>
          <w:rFonts w:eastAsia="Verdana" w:cs="Times New Roman"/>
        </w:rPr>
        <w:t xml:space="preserve"> </w:t>
      </w:r>
      <w:r w:rsidR="6B04114F" w:rsidRPr="42F9B8D9">
        <w:rPr>
          <w:rFonts w:eastAsia="Verdana" w:cs="Times New Roman"/>
        </w:rPr>
        <w:t>low</w:t>
      </w:r>
      <w:r w:rsidR="03F3DF3B" w:rsidRPr="42F9B8D9">
        <w:rPr>
          <w:rFonts w:eastAsia="Verdana" w:cs="Times New Roman"/>
        </w:rPr>
        <w:t>est</w:t>
      </w:r>
      <w:r w:rsidR="6B04114F" w:rsidRPr="42F9B8D9">
        <w:rPr>
          <w:rFonts w:eastAsia="Verdana" w:cs="Times New Roman"/>
        </w:rPr>
        <w:t xml:space="preserve"> level</w:t>
      </w:r>
      <w:r w:rsidR="03F3DF3B" w:rsidRPr="42F9B8D9">
        <w:rPr>
          <w:rFonts w:eastAsia="Verdana" w:cs="Times New Roman"/>
        </w:rPr>
        <w:t xml:space="preserve"> in </w:t>
      </w:r>
      <w:r w:rsidR="5C170035" w:rsidRPr="42F9B8D9">
        <w:rPr>
          <w:rFonts w:eastAsia="Verdana" w:cs="Times New Roman"/>
        </w:rPr>
        <w:t>15</w:t>
      </w:r>
      <w:r w:rsidR="03F3DF3B" w:rsidRPr="42F9B8D9">
        <w:rPr>
          <w:rFonts w:eastAsia="Verdana" w:cs="Times New Roman"/>
        </w:rPr>
        <w:t xml:space="preserve"> years</w:t>
      </w:r>
      <w:r w:rsidR="6B04114F" w:rsidRPr="42F9B8D9">
        <w:rPr>
          <w:rFonts w:eastAsia="Verdana" w:cs="Times New Roman"/>
        </w:rPr>
        <w:t>,</w:t>
      </w:r>
      <w:r w:rsidR="00CF3BD7">
        <w:rPr>
          <w:rStyle w:val="FootnoteReference"/>
          <w:rFonts w:eastAsia="Verdana" w:cs="Times New Roman"/>
        </w:rPr>
        <w:footnoteReference w:id="7"/>
      </w:r>
      <w:r w:rsidR="6B04114F" w:rsidRPr="42F9B8D9">
        <w:rPr>
          <w:rFonts w:eastAsia="Verdana" w:cs="Times New Roman"/>
        </w:rPr>
        <w:t xml:space="preserve"> spending on domestic travel is expected to </w:t>
      </w:r>
      <w:r w:rsidR="4CA54904" w:rsidRPr="42F9B8D9">
        <w:rPr>
          <w:rFonts w:eastAsia="Verdana" w:cs="Times New Roman"/>
        </w:rPr>
        <w:t xml:space="preserve">slow. </w:t>
      </w:r>
    </w:p>
    <w:p w14:paraId="6B5FB806" w14:textId="772676DB" w:rsidR="00172013" w:rsidRDefault="00064D5E" w:rsidP="00EE7004">
      <w:pPr>
        <w:pStyle w:val="ListParagraph"/>
        <w:numPr>
          <w:ilvl w:val="0"/>
          <w:numId w:val="40"/>
        </w:numPr>
        <w:rPr>
          <w:rFonts w:eastAsia="Verdana" w:cs="Times New Roman"/>
          <w:color w:val="000000"/>
        </w:rPr>
      </w:pPr>
      <w:r>
        <w:rPr>
          <w:rFonts w:eastAsia="Verdana" w:cs="Times New Roman"/>
          <w:color w:val="000000"/>
        </w:rPr>
        <w:t xml:space="preserve">The increased availability of international travel. </w:t>
      </w:r>
      <w:r w:rsidR="00F4778E" w:rsidRPr="00EE7004">
        <w:rPr>
          <w:rFonts w:eastAsia="Verdana" w:cs="Times New Roman"/>
          <w:color w:val="000000"/>
        </w:rPr>
        <w:t xml:space="preserve">For those that do not face </w:t>
      </w:r>
      <w:r w:rsidR="00E71B09" w:rsidRPr="00EE7004">
        <w:rPr>
          <w:rFonts w:eastAsia="Verdana" w:cs="Times New Roman"/>
          <w:color w:val="000000"/>
        </w:rPr>
        <w:t xml:space="preserve">acute </w:t>
      </w:r>
      <w:r w:rsidR="00280C8E" w:rsidRPr="00EE7004">
        <w:rPr>
          <w:rFonts w:eastAsia="Verdana" w:cs="Times New Roman"/>
          <w:color w:val="000000"/>
        </w:rPr>
        <w:t xml:space="preserve">budget pressures, outbound travel options </w:t>
      </w:r>
      <w:r w:rsidR="00FF0505" w:rsidRPr="00EE7004">
        <w:rPr>
          <w:rFonts w:eastAsia="Verdana" w:cs="Times New Roman"/>
          <w:color w:val="000000"/>
        </w:rPr>
        <w:t>offer competition for Australians’ tourism dollars.</w:t>
      </w:r>
      <w:r w:rsidR="00D54178" w:rsidRPr="00EE7004">
        <w:rPr>
          <w:rFonts w:eastAsia="Verdana" w:cs="Times New Roman"/>
          <w:color w:val="000000"/>
        </w:rPr>
        <w:t xml:space="preserve"> </w:t>
      </w:r>
      <w:r w:rsidR="00172013">
        <w:rPr>
          <w:rFonts w:eastAsia="Verdana" w:cs="Times New Roman"/>
          <w:color w:val="000000"/>
        </w:rPr>
        <w:t xml:space="preserve">Australians took twice as many short-term </w:t>
      </w:r>
      <w:r w:rsidR="00083CF4">
        <w:rPr>
          <w:rFonts w:eastAsia="Verdana" w:cs="Times New Roman"/>
          <w:color w:val="000000"/>
        </w:rPr>
        <w:t xml:space="preserve">international outbound trips in the year to August 2023 than in the same period the previous year. </w:t>
      </w:r>
      <w:proofErr w:type="gramStart"/>
      <w:r w:rsidR="00083CF4">
        <w:rPr>
          <w:rFonts w:eastAsia="Verdana" w:cs="Times New Roman"/>
          <w:color w:val="000000"/>
        </w:rPr>
        <w:t>To a large extent, this effect had been</w:t>
      </w:r>
      <w:proofErr w:type="gramEnd"/>
      <w:r w:rsidR="00083CF4">
        <w:rPr>
          <w:rFonts w:eastAsia="Verdana" w:cs="Times New Roman"/>
          <w:color w:val="000000"/>
        </w:rPr>
        <w:t xml:space="preserve"> anticipated as Australians became more confident in international travel, and the cost and availability of outbound travel options improved.</w:t>
      </w:r>
    </w:p>
    <w:p w14:paraId="58A7DEF2" w14:textId="6BB586E8" w:rsidR="007D0B8A" w:rsidRDefault="00D54178" w:rsidP="009431BD">
      <w:pPr>
        <w:rPr>
          <w:rFonts w:eastAsia="Verdana" w:cs="Times New Roman"/>
          <w:color w:val="000000"/>
        </w:rPr>
      </w:pPr>
      <w:r w:rsidRPr="00172013">
        <w:rPr>
          <w:rFonts w:eastAsia="Verdana" w:cs="Times New Roman"/>
          <w:color w:val="000000"/>
        </w:rPr>
        <w:t xml:space="preserve">Compared to last year, interest rates are now expected to remain higher for longer, while consumer confidence </w:t>
      </w:r>
      <w:r w:rsidR="00461A7F" w:rsidRPr="00172013">
        <w:rPr>
          <w:rFonts w:eastAsia="Verdana" w:cs="Times New Roman"/>
          <w:color w:val="000000"/>
        </w:rPr>
        <w:t xml:space="preserve">and savings have fallen to be lower than </w:t>
      </w:r>
      <w:r w:rsidR="00C60C8F">
        <w:rPr>
          <w:rFonts w:eastAsia="Verdana" w:cs="Times New Roman"/>
          <w:color w:val="000000"/>
        </w:rPr>
        <w:t xml:space="preserve">previously </w:t>
      </w:r>
      <w:r w:rsidR="00461A7F" w:rsidRPr="00172013">
        <w:rPr>
          <w:rFonts w:eastAsia="Verdana" w:cs="Times New Roman"/>
          <w:color w:val="000000"/>
        </w:rPr>
        <w:t>expected.</w:t>
      </w:r>
      <w:r w:rsidR="00573F6C" w:rsidRPr="00172013">
        <w:rPr>
          <w:rFonts w:eastAsia="Verdana" w:cs="Times New Roman"/>
          <w:color w:val="000000"/>
        </w:rPr>
        <w:t xml:space="preserve"> </w:t>
      </w:r>
      <w:r w:rsidR="007050C9">
        <w:rPr>
          <w:rFonts w:eastAsia="Verdana" w:cs="Times New Roman"/>
          <w:color w:val="000000"/>
        </w:rPr>
        <w:t xml:space="preserve">As a result, this year’s </w:t>
      </w:r>
      <w:r w:rsidR="00127C4B">
        <w:rPr>
          <w:rFonts w:eastAsia="Verdana" w:cs="Times New Roman"/>
          <w:color w:val="000000"/>
        </w:rPr>
        <w:t>forecasts assume that</w:t>
      </w:r>
      <w:r w:rsidR="00E71B09">
        <w:rPr>
          <w:rFonts w:eastAsia="Verdana" w:cs="Times New Roman"/>
          <w:color w:val="000000"/>
        </w:rPr>
        <w:t xml:space="preserve"> </w:t>
      </w:r>
      <w:r w:rsidR="00127C4B">
        <w:rPr>
          <w:rFonts w:eastAsia="Verdana" w:cs="Times New Roman"/>
          <w:color w:val="000000"/>
        </w:rPr>
        <w:t>Australians reign in discretionary spending</w:t>
      </w:r>
      <w:r w:rsidR="002C7889">
        <w:rPr>
          <w:rFonts w:eastAsia="Verdana" w:cs="Times New Roman"/>
          <w:color w:val="000000"/>
        </w:rPr>
        <w:t xml:space="preserve"> in the near-term</w:t>
      </w:r>
      <w:r w:rsidR="00127C4B">
        <w:rPr>
          <w:rFonts w:eastAsia="Verdana" w:cs="Times New Roman"/>
          <w:color w:val="000000"/>
        </w:rPr>
        <w:t xml:space="preserve">, leading to </w:t>
      </w:r>
      <w:r w:rsidR="002941F6">
        <w:rPr>
          <w:rFonts w:eastAsia="Verdana" w:cs="Times New Roman"/>
          <w:color w:val="000000"/>
        </w:rPr>
        <w:t xml:space="preserve">a pull-back in the profile for domestic tourism overnight spend compared with the forecast profile from last year. </w:t>
      </w:r>
      <w:r w:rsidR="0054084D">
        <w:rPr>
          <w:rFonts w:eastAsia="Verdana" w:cs="Times New Roman"/>
          <w:color w:val="000000"/>
        </w:rPr>
        <w:t xml:space="preserve">There </w:t>
      </w:r>
      <w:r w:rsidR="00B640C3">
        <w:rPr>
          <w:rFonts w:eastAsia="Verdana" w:cs="Times New Roman"/>
          <w:color w:val="000000"/>
        </w:rPr>
        <w:t>are</w:t>
      </w:r>
      <w:r w:rsidR="0054084D">
        <w:rPr>
          <w:rFonts w:eastAsia="Verdana" w:cs="Times New Roman"/>
          <w:color w:val="000000"/>
        </w:rPr>
        <w:t xml:space="preserve"> also downward revision</w:t>
      </w:r>
      <w:r w:rsidR="00B640C3">
        <w:rPr>
          <w:rFonts w:eastAsia="Verdana" w:cs="Times New Roman"/>
          <w:color w:val="000000"/>
        </w:rPr>
        <w:t>s</w:t>
      </w:r>
      <w:r w:rsidR="0054084D">
        <w:rPr>
          <w:rFonts w:eastAsia="Verdana" w:cs="Times New Roman"/>
          <w:color w:val="000000"/>
        </w:rPr>
        <w:t xml:space="preserve"> to domestic visitor night</w:t>
      </w:r>
      <w:r w:rsidR="009E7457">
        <w:rPr>
          <w:rFonts w:eastAsia="Verdana" w:cs="Times New Roman"/>
          <w:color w:val="000000"/>
        </w:rPr>
        <w:t>s</w:t>
      </w:r>
      <w:r w:rsidR="0054084D">
        <w:rPr>
          <w:rFonts w:eastAsia="Verdana" w:cs="Times New Roman"/>
          <w:color w:val="000000"/>
        </w:rPr>
        <w:t xml:space="preserve"> </w:t>
      </w:r>
      <w:r w:rsidR="00B640C3">
        <w:rPr>
          <w:rFonts w:eastAsia="Verdana" w:cs="Times New Roman"/>
          <w:color w:val="000000"/>
        </w:rPr>
        <w:t xml:space="preserve">forecasts </w:t>
      </w:r>
      <w:r w:rsidR="0054084D">
        <w:rPr>
          <w:rFonts w:eastAsia="Verdana" w:cs="Times New Roman"/>
          <w:color w:val="000000"/>
        </w:rPr>
        <w:t>as some trips become shorter</w:t>
      </w:r>
      <w:r w:rsidR="00CF43B1">
        <w:rPr>
          <w:rFonts w:eastAsia="Verdana" w:cs="Times New Roman"/>
          <w:color w:val="000000"/>
        </w:rPr>
        <w:t xml:space="preserve">. However, the number of trips is still expected to </w:t>
      </w:r>
      <w:r w:rsidR="00E35910">
        <w:rPr>
          <w:rFonts w:eastAsia="Verdana" w:cs="Times New Roman"/>
          <w:color w:val="000000"/>
        </w:rPr>
        <w:t>maintain</w:t>
      </w:r>
      <w:r w:rsidR="00C87CBD">
        <w:rPr>
          <w:rFonts w:eastAsia="Verdana" w:cs="Times New Roman"/>
          <w:color w:val="000000"/>
        </w:rPr>
        <w:t xml:space="preserve"> a very similar</w:t>
      </w:r>
      <w:r w:rsidR="00CF43B1">
        <w:rPr>
          <w:rFonts w:eastAsia="Verdana" w:cs="Times New Roman"/>
          <w:color w:val="000000"/>
        </w:rPr>
        <w:t xml:space="preserve"> recovery path</w:t>
      </w:r>
      <w:r w:rsidR="00C87CBD">
        <w:rPr>
          <w:rFonts w:eastAsia="Verdana" w:cs="Times New Roman"/>
          <w:color w:val="000000"/>
        </w:rPr>
        <w:t xml:space="preserve"> to that outlined last year</w:t>
      </w:r>
      <w:r w:rsidR="009F7748">
        <w:rPr>
          <w:rFonts w:eastAsia="Verdana" w:cs="Times New Roman"/>
          <w:color w:val="000000"/>
        </w:rPr>
        <w:t xml:space="preserve">. </w:t>
      </w:r>
    </w:p>
    <w:p w14:paraId="1FF4991F" w14:textId="0E5F53C4" w:rsidR="00C676FF" w:rsidRDefault="00BA6AEE" w:rsidP="009431BD">
      <w:pPr>
        <w:rPr>
          <w:rFonts w:eastAsia="Verdana" w:cs="Times New Roman"/>
          <w:color w:val="000000"/>
        </w:rPr>
      </w:pPr>
      <w:r>
        <w:rPr>
          <w:rFonts w:eastAsia="Verdana" w:cs="Times New Roman"/>
          <w:color w:val="000000"/>
        </w:rPr>
        <w:t xml:space="preserve">Therefore, it is expected that the lower travel spend will be achieved through adjustments to trip details to reduce the overall cost of the trip, including by taking shorter trips, rather than foregoing the trip entirely. Moreover, </w:t>
      </w:r>
      <w:r w:rsidR="009F7748">
        <w:rPr>
          <w:rFonts w:eastAsia="Verdana" w:cs="Times New Roman"/>
          <w:color w:val="000000"/>
        </w:rPr>
        <w:t>not all</w:t>
      </w:r>
      <w:r w:rsidR="00513F82">
        <w:rPr>
          <w:rFonts w:eastAsia="Verdana" w:cs="Times New Roman"/>
          <w:color w:val="000000"/>
        </w:rPr>
        <w:t xml:space="preserve"> types of</w:t>
      </w:r>
      <w:r w:rsidR="009F7748">
        <w:rPr>
          <w:rFonts w:eastAsia="Verdana" w:cs="Times New Roman"/>
          <w:color w:val="000000"/>
        </w:rPr>
        <w:t xml:space="preserve"> travel and travel spend </w:t>
      </w:r>
      <w:r w:rsidR="00513F82">
        <w:rPr>
          <w:rFonts w:eastAsia="Verdana" w:cs="Times New Roman"/>
          <w:color w:val="000000"/>
        </w:rPr>
        <w:t>are</w:t>
      </w:r>
      <w:r w:rsidR="009F7748">
        <w:rPr>
          <w:rFonts w:eastAsia="Verdana" w:cs="Times New Roman"/>
          <w:color w:val="000000"/>
        </w:rPr>
        <w:t xml:space="preserve"> discretionary</w:t>
      </w:r>
      <w:r>
        <w:rPr>
          <w:rFonts w:eastAsia="Verdana" w:cs="Times New Roman"/>
          <w:color w:val="000000"/>
        </w:rPr>
        <w:t>,</w:t>
      </w:r>
      <w:r w:rsidR="009F7748">
        <w:rPr>
          <w:rFonts w:eastAsia="Verdana" w:cs="Times New Roman"/>
          <w:color w:val="000000"/>
        </w:rPr>
        <w:t xml:space="preserve"> and there remains </w:t>
      </w:r>
      <w:r w:rsidR="002A38D7">
        <w:rPr>
          <w:rFonts w:eastAsia="Verdana" w:cs="Times New Roman"/>
          <w:color w:val="000000"/>
        </w:rPr>
        <w:t>a compelling</w:t>
      </w:r>
      <w:r w:rsidR="002A38D7" w:rsidRPr="002A38D7">
        <w:rPr>
          <w:rFonts w:eastAsia="Verdana" w:cs="Times New Roman"/>
          <w:color w:val="000000"/>
        </w:rPr>
        <w:t xml:space="preserve"> </w:t>
      </w:r>
      <w:r w:rsidR="002A38D7">
        <w:rPr>
          <w:rFonts w:eastAsia="Verdana" w:cs="Times New Roman"/>
          <w:color w:val="000000"/>
        </w:rPr>
        <w:t>desire and need to travel to connect, explore</w:t>
      </w:r>
      <w:r w:rsidR="00383E17">
        <w:rPr>
          <w:rFonts w:eastAsia="Verdana" w:cs="Times New Roman"/>
          <w:color w:val="000000"/>
        </w:rPr>
        <w:t xml:space="preserve">, </w:t>
      </w:r>
      <w:r w:rsidR="002A38D7">
        <w:rPr>
          <w:rFonts w:eastAsia="Verdana" w:cs="Times New Roman"/>
          <w:color w:val="000000"/>
        </w:rPr>
        <w:t>unwind</w:t>
      </w:r>
      <w:r w:rsidR="00383E17">
        <w:rPr>
          <w:rFonts w:eastAsia="Verdana" w:cs="Times New Roman"/>
          <w:color w:val="000000"/>
        </w:rPr>
        <w:t xml:space="preserve"> and recharge</w:t>
      </w:r>
      <w:r w:rsidR="002A38D7">
        <w:rPr>
          <w:rFonts w:eastAsia="Verdana" w:cs="Times New Roman"/>
          <w:color w:val="000000"/>
        </w:rPr>
        <w:t>.</w:t>
      </w:r>
      <w:r>
        <w:rPr>
          <w:rFonts w:eastAsia="Verdana" w:cs="Times New Roman"/>
          <w:color w:val="000000"/>
        </w:rPr>
        <w:t xml:space="preserve"> </w:t>
      </w:r>
    </w:p>
    <w:p w14:paraId="1B30D6D2" w14:textId="530D3220" w:rsidR="009D27EB" w:rsidRDefault="00E35910" w:rsidP="009431BD">
      <w:pPr>
        <w:rPr>
          <w:rFonts w:eastAsia="Verdana" w:cs="Times New Roman"/>
          <w:color w:val="000000"/>
        </w:rPr>
      </w:pPr>
      <w:r>
        <w:rPr>
          <w:rFonts w:eastAsia="Verdana" w:cs="Times New Roman"/>
          <w:color w:val="000000"/>
        </w:rPr>
        <w:lastRenderedPageBreak/>
        <w:t xml:space="preserve">Offsetting the effort </w:t>
      </w:r>
      <w:r w:rsidR="00527420">
        <w:rPr>
          <w:rFonts w:eastAsia="Verdana" w:cs="Times New Roman"/>
          <w:color w:val="000000"/>
        </w:rPr>
        <w:t>to</w:t>
      </w:r>
      <w:r>
        <w:rPr>
          <w:rFonts w:eastAsia="Verdana" w:cs="Times New Roman"/>
          <w:color w:val="000000"/>
        </w:rPr>
        <w:t xml:space="preserve"> decrease trip spend is </w:t>
      </w:r>
      <w:r w:rsidR="00527420">
        <w:rPr>
          <w:rFonts w:eastAsia="Verdana" w:cs="Times New Roman"/>
          <w:color w:val="000000"/>
        </w:rPr>
        <w:t>ongoing</w:t>
      </w:r>
      <w:r>
        <w:rPr>
          <w:rFonts w:eastAsia="Verdana" w:cs="Times New Roman"/>
          <w:color w:val="000000"/>
        </w:rPr>
        <w:t xml:space="preserve"> travel cost inflation</w:t>
      </w:r>
      <w:r w:rsidR="00527420">
        <w:rPr>
          <w:rFonts w:eastAsia="Verdana" w:cs="Times New Roman"/>
          <w:color w:val="000000"/>
        </w:rPr>
        <w:t>. As a result, the growth rates for overnight and day trip spend</w:t>
      </w:r>
      <w:r w:rsidR="00FF1E0B">
        <w:rPr>
          <w:rFonts w:eastAsia="Verdana" w:cs="Times New Roman"/>
          <w:color w:val="000000"/>
        </w:rPr>
        <w:t xml:space="preserve"> remain above those for trip numbers and visitor nights</w:t>
      </w:r>
      <w:r w:rsidR="00FF1E0B" w:rsidRPr="00FF1E0B">
        <w:rPr>
          <w:rFonts w:eastAsia="Verdana" w:cs="Times New Roman"/>
          <w:color w:val="000000"/>
        </w:rPr>
        <w:t xml:space="preserve"> </w:t>
      </w:r>
      <w:r w:rsidR="00FF1E0B">
        <w:rPr>
          <w:rFonts w:eastAsia="Verdana" w:cs="Times New Roman"/>
          <w:color w:val="000000"/>
        </w:rPr>
        <w:t>in 2023 and 2024.</w:t>
      </w:r>
      <w:r w:rsidR="005910BF">
        <w:rPr>
          <w:rFonts w:eastAsia="Verdana" w:cs="Times New Roman"/>
          <w:color w:val="000000"/>
        </w:rPr>
        <w:t xml:space="preserve"> </w:t>
      </w:r>
      <w:r w:rsidR="009D27EB">
        <w:rPr>
          <w:rFonts w:eastAsia="Verdana" w:cs="Times New Roman"/>
          <w:color w:val="000000"/>
        </w:rPr>
        <w:t xml:space="preserve">However, with inflation forecast to return to </w:t>
      </w:r>
      <w:r w:rsidR="00602179">
        <w:rPr>
          <w:rFonts w:eastAsia="Verdana" w:cs="Times New Roman"/>
          <w:color w:val="000000"/>
        </w:rPr>
        <w:t xml:space="preserve">within </w:t>
      </w:r>
      <w:r w:rsidR="009D27EB">
        <w:rPr>
          <w:rFonts w:eastAsia="Verdana" w:cs="Times New Roman"/>
          <w:color w:val="000000"/>
        </w:rPr>
        <w:t>the Reserve Bank of Australia (RBA) target range of 2</w:t>
      </w:r>
      <w:r w:rsidR="00373823">
        <w:rPr>
          <w:rFonts w:eastAsia="Verdana" w:cs="Times New Roman"/>
          <w:color w:val="000000"/>
        </w:rPr>
        <w:noBreakHyphen/>
      </w:r>
      <w:r w:rsidR="009D27EB">
        <w:rPr>
          <w:rFonts w:eastAsia="Verdana" w:cs="Times New Roman"/>
          <w:color w:val="000000"/>
        </w:rPr>
        <w:t>3</w:t>
      </w:r>
      <w:r w:rsidR="00373823">
        <w:rPr>
          <w:rFonts w:eastAsia="Verdana" w:cs="Times New Roman"/>
          <w:color w:val="000000"/>
        </w:rPr>
        <w:t xml:space="preserve">% </w:t>
      </w:r>
      <w:r w:rsidR="00602179">
        <w:rPr>
          <w:rFonts w:eastAsia="Verdana" w:cs="Times New Roman"/>
          <w:color w:val="000000"/>
        </w:rPr>
        <w:t>at the end of</w:t>
      </w:r>
      <w:r w:rsidR="009D27EB">
        <w:rPr>
          <w:rFonts w:eastAsia="Verdana" w:cs="Times New Roman"/>
          <w:color w:val="000000"/>
        </w:rPr>
        <w:t xml:space="preserve"> 2025, growth in domestic trips, nights and spend are expected to be more closely aligned later in the forecast period.</w:t>
      </w:r>
      <w:r w:rsidR="00373823">
        <w:rPr>
          <w:rFonts w:eastAsia="Verdana" w:cs="Times New Roman"/>
          <w:color w:val="000000"/>
        </w:rPr>
        <w:t xml:space="preserve"> </w:t>
      </w:r>
    </w:p>
    <w:p w14:paraId="2532432C" w14:textId="256D310B" w:rsidR="005910BF" w:rsidRDefault="0009389E" w:rsidP="0051687E">
      <w:r>
        <w:t xml:space="preserve">The forecasts </w:t>
      </w:r>
      <w:r w:rsidR="004268D2">
        <w:t>show</w:t>
      </w:r>
      <w:r>
        <w:t xml:space="preserve"> that </w:t>
      </w:r>
      <w:r w:rsidR="00EC6D8F">
        <w:t xml:space="preserve">after a period of </w:t>
      </w:r>
      <w:r w:rsidR="002B2DE5">
        <w:t xml:space="preserve">adjustment in the near-term, </w:t>
      </w:r>
      <w:r w:rsidR="00EC6D8F">
        <w:t xml:space="preserve">domestic tourism growth will </w:t>
      </w:r>
      <w:r w:rsidR="002B2DE5">
        <w:t>strengthen</w:t>
      </w:r>
      <w:r w:rsidR="005910BF">
        <w:t>. Some of the factors that support the solid growth outlook include:</w:t>
      </w:r>
    </w:p>
    <w:p w14:paraId="549DC21A" w14:textId="608892D8" w:rsidR="00212E6C" w:rsidRDefault="00212E6C" w:rsidP="00212E6C">
      <w:pPr>
        <w:pStyle w:val="ListParagraph"/>
        <w:numPr>
          <w:ilvl w:val="0"/>
          <w:numId w:val="41"/>
        </w:numPr>
      </w:pPr>
      <w:r>
        <w:t>effective marketing</w:t>
      </w:r>
      <w:r w:rsidR="00DD0ED7">
        <w:t xml:space="preserve"> to stimulate domestic travel demand</w:t>
      </w:r>
      <w:r w:rsidR="005F65A7">
        <w:t xml:space="preserve"> alongside</w:t>
      </w:r>
      <w:r w:rsidR="005F65A7" w:rsidRPr="005F65A7">
        <w:t xml:space="preserve"> </w:t>
      </w:r>
      <w:r w:rsidR="005F65A7">
        <w:t>innovation and adaption that has taken place in the sector to align with consumer trends (sustainability, connection, wellness, digital nomad</w:t>
      </w:r>
      <w:r w:rsidR="00004BBB">
        <w:t>,</w:t>
      </w:r>
      <w:r w:rsidR="005F65A7">
        <w:t xml:space="preserve"> etc</w:t>
      </w:r>
      <w:r w:rsidR="00004BBB">
        <w:t>.</w:t>
      </w:r>
      <w:r w:rsidR="005F65A7">
        <w:t>)</w:t>
      </w:r>
    </w:p>
    <w:p w14:paraId="3BFA63D4" w14:textId="7907F5E4" w:rsidR="00DD0ED7" w:rsidRDefault="00825623" w:rsidP="00212E6C">
      <w:pPr>
        <w:pStyle w:val="ListParagraph"/>
        <w:numPr>
          <w:ilvl w:val="0"/>
          <w:numId w:val="41"/>
        </w:numPr>
      </w:pPr>
      <w:r>
        <w:t xml:space="preserve">continued investment in the sector throughout recent years which has continued to revive the high-class and varied tourism </w:t>
      </w:r>
      <w:r w:rsidR="003E4AA5">
        <w:t>products and services available to domestic travellers</w:t>
      </w:r>
      <w:r w:rsidR="009630A9">
        <w:t xml:space="preserve"> (see </w:t>
      </w:r>
      <w:hyperlink r:id="rId33" w:history="1">
        <w:r w:rsidR="000A21D5" w:rsidRPr="000A21D5">
          <w:rPr>
            <w:rStyle w:val="Hyperlink"/>
          </w:rPr>
          <w:t>Tourism Investment Monitor 2021-22</w:t>
        </w:r>
      </w:hyperlink>
      <w:r w:rsidR="000A21D5">
        <w:t>)</w:t>
      </w:r>
    </w:p>
    <w:p w14:paraId="58BF227F" w14:textId="42E189C2" w:rsidR="003E4AA5" w:rsidRPr="005B2BC6" w:rsidRDefault="003E4AA5" w:rsidP="00212E6C">
      <w:pPr>
        <w:pStyle w:val="ListParagraph"/>
        <w:numPr>
          <w:ilvl w:val="0"/>
          <w:numId w:val="41"/>
        </w:numPr>
      </w:pPr>
      <w:r>
        <w:t>an easing in tourism</w:t>
      </w:r>
      <w:r w:rsidRPr="003E4AA5">
        <w:rPr>
          <w:rFonts w:eastAsia="Verdana" w:cs="Times New Roman"/>
          <w:color w:val="000000"/>
        </w:rPr>
        <w:t xml:space="preserve"> </w:t>
      </w:r>
      <w:r>
        <w:rPr>
          <w:rFonts w:eastAsia="Verdana" w:cs="Times New Roman"/>
          <w:color w:val="000000"/>
        </w:rPr>
        <w:t>sector workforce shortages</w:t>
      </w:r>
      <w:r w:rsidR="005B2BC6">
        <w:rPr>
          <w:rFonts w:eastAsia="Verdana" w:cs="Times New Roman"/>
          <w:color w:val="000000"/>
        </w:rPr>
        <w:t xml:space="preserve"> after acute labour shortages in 2022 affected the visitor economy’s ability to </w:t>
      </w:r>
      <w:r w:rsidR="00356335">
        <w:rPr>
          <w:rFonts w:eastAsia="Verdana" w:cs="Times New Roman"/>
          <w:color w:val="000000"/>
        </w:rPr>
        <w:t>service</w:t>
      </w:r>
      <w:r w:rsidR="005B2BC6">
        <w:rPr>
          <w:rFonts w:eastAsia="Verdana" w:cs="Times New Roman"/>
          <w:color w:val="000000"/>
        </w:rPr>
        <w:t xml:space="preserve"> </w:t>
      </w:r>
      <w:proofErr w:type="gramStart"/>
      <w:r w:rsidR="005B2BC6">
        <w:rPr>
          <w:rFonts w:eastAsia="Verdana" w:cs="Times New Roman"/>
          <w:color w:val="000000"/>
        </w:rPr>
        <w:t>demand</w:t>
      </w:r>
      <w:proofErr w:type="gramEnd"/>
    </w:p>
    <w:p w14:paraId="6BA89FB8" w14:textId="0B005918" w:rsidR="005B2BC6" w:rsidRDefault="005F65A7" w:rsidP="005F65A7">
      <w:pPr>
        <w:pStyle w:val="ListParagraph"/>
        <w:numPr>
          <w:ilvl w:val="0"/>
          <w:numId w:val="41"/>
        </w:numPr>
      </w:pPr>
      <w:r>
        <w:rPr>
          <w:rFonts w:eastAsia="Verdana" w:cs="Times New Roman"/>
          <w:color w:val="000000"/>
        </w:rPr>
        <w:t>the increase in affordable domestic aviation links across cities and regions</w:t>
      </w:r>
      <w:r w:rsidRPr="005F65A7">
        <w:rPr>
          <w:rFonts w:eastAsia="Verdana" w:cs="Times New Roman"/>
          <w:color w:val="000000"/>
        </w:rPr>
        <w:t>.</w:t>
      </w:r>
    </w:p>
    <w:p w14:paraId="68587FE9" w14:textId="7FEB64BF" w:rsidR="00FE1A95" w:rsidRDefault="00FE1A95" w:rsidP="00FE1A95">
      <w:pPr>
        <w:rPr>
          <w:rFonts w:eastAsia="Verdana" w:cs="Times New Roman"/>
          <w:color w:val="000000"/>
        </w:rPr>
      </w:pPr>
      <w:r>
        <w:rPr>
          <w:rFonts w:eastAsia="Verdana" w:cs="Times New Roman"/>
          <w:color w:val="000000"/>
        </w:rPr>
        <w:t>By 2028, there is forecast to be:</w:t>
      </w:r>
    </w:p>
    <w:p w14:paraId="330A4F2E" w14:textId="622C90B7" w:rsidR="0087388E" w:rsidRDefault="00E21355" w:rsidP="0087388E">
      <w:pPr>
        <w:numPr>
          <w:ilvl w:val="0"/>
          <w:numId w:val="33"/>
        </w:numPr>
        <w:spacing w:before="80" w:after="80"/>
        <w:ind w:left="714" w:hanging="357"/>
        <w:rPr>
          <w:rFonts w:eastAsia="Verdana" w:cs="Times New Roman"/>
          <w:color w:val="000000"/>
        </w:rPr>
      </w:pPr>
      <w:r>
        <w:rPr>
          <w:rFonts w:eastAsia="Verdana" w:cs="Times New Roman"/>
          <w:color w:val="000000"/>
        </w:rPr>
        <w:t>1</w:t>
      </w:r>
      <w:r w:rsidR="00833EDC">
        <w:rPr>
          <w:rFonts w:eastAsia="Verdana" w:cs="Times New Roman"/>
          <w:color w:val="000000"/>
        </w:rPr>
        <w:t>2</w:t>
      </w:r>
      <w:r w:rsidR="00AA3F5A">
        <w:rPr>
          <w:rFonts w:eastAsia="Verdana" w:cs="Times New Roman"/>
          <w:color w:val="000000"/>
        </w:rPr>
        <w:t>8.</w:t>
      </w:r>
      <w:r w:rsidR="00833EDC">
        <w:rPr>
          <w:rFonts w:eastAsia="Verdana" w:cs="Times New Roman"/>
          <w:color w:val="000000"/>
        </w:rPr>
        <w:t>9</w:t>
      </w:r>
      <w:r w:rsidR="0087388E">
        <w:rPr>
          <w:rFonts w:eastAsia="Verdana" w:cs="Times New Roman"/>
          <w:color w:val="000000"/>
        </w:rPr>
        <w:t xml:space="preserve"> million domestic overnight trips (1</w:t>
      </w:r>
      <w:r w:rsidR="00833EDC">
        <w:rPr>
          <w:rFonts w:eastAsia="Verdana" w:cs="Times New Roman"/>
          <w:color w:val="000000"/>
        </w:rPr>
        <w:t>0</w:t>
      </w:r>
      <w:r w:rsidR="0087388E">
        <w:rPr>
          <w:rFonts w:eastAsia="Verdana" w:cs="Times New Roman"/>
          <w:color w:val="000000"/>
        </w:rPr>
        <w:t xml:space="preserve">% </w:t>
      </w:r>
      <w:r w:rsidR="00302FDD">
        <w:rPr>
          <w:rFonts w:eastAsia="Verdana" w:cs="Times New Roman"/>
          <w:color w:val="000000"/>
        </w:rPr>
        <w:t>higher than pre-pandemic</w:t>
      </w:r>
      <w:r w:rsidR="00091956">
        <w:rPr>
          <w:rFonts w:eastAsia="Verdana" w:cs="Times New Roman"/>
          <w:color w:val="000000"/>
        </w:rPr>
        <w:t xml:space="preserve"> – </w:t>
      </w:r>
      <w:proofErr w:type="gramStart"/>
      <w:r w:rsidR="00091956">
        <w:rPr>
          <w:rFonts w:eastAsia="Verdana" w:cs="Times New Roman"/>
          <w:color w:val="000000"/>
        </w:rPr>
        <w:t>i.e.</w:t>
      </w:r>
      <w:proofErr w:type="gramEnd"/>
      <w:r w:rsidR="00091956">
        <w:rPr>
          <w:rFonts w:eastAsia="Verdana" w:cs="Times New Roman"/>
          <w:color w:val="000000"/>
        </w:rPr>
        <w:t xml:space="preserve"> 2019</w:t>
      </w:r>
      <w:r w:rsidR="0087388E">
        <w:rPr>
          <w:rFonts w:eastAsia="Verdana" w:cs="Times New Roman"/>
          <w:color w:val="000000"/>
        </w:rPr>
        <w:t>)</w:t>
      </w:r>
    </w:p>
    <w:p w14:paraId="59900FE1" w14:textId="2FB3A4DE" w:rsidR="0087388E" w:rsidRDefault="0087388E" w:rsidP="0087388E">
      <w:pPr>
        <w:numPr>
          <w:ilvl w:val="0"/>
          <w:numId w:val="33"/>
        </w:numPr>
        <w:spacing w:before="80" w:after="80"/>
        <w:ind w:left="714" w:hanging="357"/>
        <w:rPr>
          <w:rFonts w:eastAsia="Verdana" w:cs="Times New Roman"/>
          <w:color w:val="000000"/>
        </w:rPr>
      </w:pPr>
      <w:r>
        <w:rPr>
          <w:rFonts w:eastAsia="Verdana" w:cs="Times New Roman"/>
          <w:color w:val="000000"/>
        </w:rPr>
        <w:t>262.</w:t>
      </w:r>
      <w:r w:rsidR="00C37BEB">
        <w:rPr>
          <w:rFonts w:eastAsia="Verdana" w:cs="Times New Roman"/>
          <w:color w:val="000000"/>
        </w:rPr>
        <w:t>3</w:t>
      </w:r>
      <w:r>
        <w:rPr>
          <w:rFonts w:eastAsia="Verdana" w:cs="Times New Roman"/>
          <w:color w:val="000000"/>
        </w:rPr>
        <w:t xml:space="preserve"> million domestic day trips (up 6% on 2019)</w:t>
      </w:r>
    </w:p>
    <w:p w14:paraId="4D384800" w14:textId="1F53F04A" w:rsidR="00302FDD" w:rsidRDefault="0034772D" w:rsidP="0087388E">
      <w:pPr>
        <w:numPr>
          <w:ilvl w:val="0"/>
          <w:numId w:val="33"/>
        </w:numPr>
        <w:spacing w:before="80" w:after="80"/>
        <w:ind w:left="714" w:hanging="357"/>
        <w:rPr>
          <w:rFonts w:eastAsia="Verdana" w:cs="Times New Roman"/>
          <w:color w:val="000000"/>
        </w:rPr>
      </w:pPr>
      <w:r>
        <w:rPr>
          <w:rFonts w:eastAsia="Verdana" w:cs="Times New Roman"/>
          <w:color w:val="000000"/>
        </w:rPr>
        <w:t>$1</w:t>
      </w:r>
      <w:r w:rsidR="00933D84">
        <w:rPr>
          <w:rFonts w:eastAsia="Verdana" w:cs="Times New Roman"/>
          <w:color w:val="000000"/>
        </w:rPr>
        <w:t>32</w:t>
      </w:r>
      <w:r w:rsidR="00DE6EB1">
        <w:rPr>
          <w:rFonts w:eastAsia="Verdana" w:cs="Times New Roman"/>
          <w:color w:val="000000"/>
        </w:rPr>
        <w:t> </w:t>
      </w:r>
      <w:r>
        <w:rPr>
          <w:rFonts w:eastAsia="Verdana" w:cs="Times New Roman"/>
          <w:color w:val="000000"/>
        </w:rPr>
        <w:t xml:space="preserve">billion in domestic </w:t>
      </w:r>
      <w:r w:rsidR="00F42282">
        <w:rPr>
          <w:rFonts w:eastAsia="Verdana" w:cs="Times New Roman"/>
          <w:color w:val="000000"/>
        </w:rPr>
        <w:t xml:space="preserve">overnight </w:t>
      </w:r>
      <w:r w:rsidR="00697354">
        <w:rPr>
          <w:rFonts w:eastAsia="Verdana" w:cs="Times New Roman"/>
          <w:color w:val="000000"/>
        </w:rPr>
        <w:t xml:space="preserve">trip </w:t>
      </w:r>
      <w:r>
        <w:rPr>
          <w:rFonts w:eastAsia="Verdana" w:cs="Times New Roman"/>
          <w:color w:val="000000"/>
        </w:rPr>
        <w:t>spend (</w:t>
      </w:r>
      <w:r w:rsidR="00F42282">
        <w:rPr>
          <w:rFonts w:eastAsia="Verdana" w:cs="Times New Roman"/>
          <w:color w:val="000000"/>
        </w:rPr>
        <w:t xml:space="preserve">up </w:t>
      </w:r>
      <w:r w:rsidR="00933D84">
        <w:rPr>
          <w:rFonts w:eastAsia="Verdana" w:cs="Times New Roman"/>
          <w:color w:val="000000"/>
        </w:rPr>
        <w:t>64</w:t>
      </w:r>
      <w:r w:rsidR="00F42282">
        <w:rPr>
          <w:rFonts w:eastAsia="Verdana" w:cs="Times New Roman"/>
          <w:color w:val="000000"/>
        </w:rPr>
        <w:t>%</w:t>
      </w:r>
      <w:r>
        <w:rPr>
          <w:rFonts w:eastAsia="Verdana" w:cs="Times New Roman"/>
          <w:color w:val="000000"/>
        </w:rPr>
        <w:t xml:space="preserve"> </w:t>
      </w:r>
      <w:r w:rsidR="00F42282">
        <w:rPr>
          <w:rFonts w:eastAsia="Verdana" w:cs="Times New Roman"/>
          <w:color w:val="000000"/>
        </w:rPr>
        <w:t>on 2019</w:t>
      </w:r>
      <w:r>
        <w:rPr>
          <w:rFonts w:eastAsia="Verdana" w:cs="Times New Roman"/>
          <w:color w:val="000000"/>
        </w:rPr>
        <w:t xml:space="preserve">) </w:t>
      </w:r>
    </w:p>
    <w:p w14:paraId="327978D3" w14:textId="7FBAE19D" w:rsidR="0034772D" w:rsidRDefault="0034772D" w:rsidP="0087388E">
      <w:pPr>
        <w:numPr>
          <w:ilvl w:val="0"/>
          <w:numId w:val="33"/>
        </w:numPr>
        <w:spacing w:before="80" w:after="80"/>
        <w:ind w:left="714" w:hanging="357"/>
        <w:rPr>
          <w:rFonts w:eastAsia="Verdana" w:cs="Times New Roman"/>
          <w:color w:val="000000"/>
        </w:rPr>
      </w:pPr>
      <w:r>
        <w:rPr>
          <w:rFonts w:eastAsia="Verdana" w:cs="Times New Roman"/>
          <w:color w:val="000000"/>
        </w:rPr>
        <w:t>$</w:t>
      </w:r>
      <w:r w:rsidR="00933D84">
        <w:rPr>
          <w:rFonts w:eastAsia="Verdana" w:cs="Times New Roman"/>
          <w:color w:val="000000"/>
        </w:rPr>
        <w:t>40.5</w:t>
      </w:r>
      <w:r>
        <w:rPr>
          <w:rFonts w:eastAsia="Verdana" w:cs="Times New Roman"/>
          <w:color w:val="000000"/>
        </w:rPr>
        <w:t xml:space="preserve"> billion in domestic day trip spend (up 5</w:t>
      </w:r>
      <w:r w:rsidR="00AF4D1D">
        <w:rPr>
          <w:rFonts w:eastAsia="Verdana" w:cs="Times New Roman"/>
          <w:color w:val="000000"/>
        </w:rPr>
        <w:t>4</w:t>
      </w:r>
      <w:r w:rsidR="00DE6EB1">
        <w:rPr>
          <w:rFonts w:eastAsia="Verdana" w:cs="Times New Roman"/>
          <w:color w:val="000000"/>
        </w:rPr>
        <w:t xml:space="preserve">% </w:t>
      </w:r>
      <w:r>
        <w:rPr>
          <w:rFonts w:eastAsia="Verdana" w:cs="Times New Roman"/>
          <w:color w:val="000000"/>
        </w:rPr>
        <w:t>on 2019)</w:t>
      </w:r>
    </w:p>
    <w:p w14:paraId="1F34DEC4" w14:textId="1ED4CA70" w:rsidR="006C05AD" w:rsidRDefault="006C05AD" w:rsidP="0087388E">
      <w:pPr>
        <w:numPr>
          <w:ilvl w:val="0"/>
          <w:numId w:val="33"/>
        </w:numPr>
        <w:spacing w:before="80" w:after="80"/>
        <w:ind w:left="714" w:hanging="357"/>
        <w:rPr>
          <w:rFonts w:eastAsia="Verdana" w:cs="Times New Roman"/>
          <w:color w:val="000000"/>
        </w:rPr>
      </w:pPr>
      <w:r>
        <w:rPr>
          <w:rFonts w:eastAsia="Verdana" w:cs="Times New Roman"/>
          <w:color w:val="000000"/>
        </w:rPr>
        <w:t>$</w:t>
      </w:r>
      <w:r w:rsidR="00AF4D1D">
        <w:rPr>
          <w:rFonts w:eastAsia="Verdana" w:cs="Times New Roman"/>
          <w:color w:val="000000"/>
        </w:rPr>
        <w:t>172.</w:t>
      </w:r>
      <w:r w:rsidR="00ED3103">
        <w:rPr>
          <w:rFonts w:eastAsia="Verdana" w:cs="Times New Roman"/>
          <w:color w:val="000000"/>
        </w:rPr>
        <w:t>6</w:t>
      </w:r>
      <w:r>
        <w:rPr>
          <w:rFonts w:eastAsia="Verdana" w:cs="Times New Roman"/>
          <w:color w:val="000000"/>
        </w:rPr>
        <w:t xml:space="preserve"> billion in total domestic spend (sum of overnight and day trip spend, </w:t>
      </w:r>
      <w:r w:rsidR="00AF4D1D">
        <w:rPr>
          <w:rFonts w:eastAsia="Verdana" w:cs="Times New Roman"/>
          <w:color w:val="000000"/>
        </w:rPr>
        <w:t>61</w:t>
      </w:r>
      <w:r>
        <w:rPr>
          <w:rFonts w:eastAsia="Verdana" w:cs="Times New Roman"/>
          <w:color w:val="000000"/>
        </w:rPr>
        <w:t>% higher than pre-pandemic)</w:t>
      </w:r>
    </w:p>
    <w:p w14:paraId="376BC353" w14:textId="0EB1154F" w:rsidR="0009389E" w:rsidRDefault="005769BA" w:rsidP="00D8055D">
      <w:pPr>
        <w:numPr>
          <w:ilvl w:val="0"/>
          <w:numId w:val="33"/>
        </w:numPr>
        <w:spacing w:before="80" w:after="80"/>
        <w:ind w:left="714" w:hanging="357"/>
        <w:rPr>
          <w:rFonts w:eastAsia="Verdana" w:cs="Times New Roman"/>
          <w:color w:val="000000"/>
        </w:rPr>
      </w:pPr>
      <w:r>
        <w:rPr>
          <w:rFonts w:eastAsia="Verdana" w:cs="Times New Roman"/>
          <w:color w:val="000000"/>
        </w:rPr>
        <w:t>46</w:t>
      </w:r>
      <w:r w:rsidR="00347165">
        <w:rPr>
          <w:rFonts w:eastAsia="Verdana" w:cs="Times New Roman"/>
          <w:color w:val="000000"/>
        </w:rPr>
        <w:t>6.</w:t>
      </w:r>
      <w:r w:rsidR="004D512A">
        <w:rPr>
          <w:rFonts w:eastAsia="Verdana" w:cs="Times New Roman"/>
          <w:color w:val="000000"/>
        </w:rPr>
        <w:t>9</w:t>
      </w:r>
      <w:r w:rsidR="0034772D">
        <w:rPr>
          <w:rFonts w:eastAsia="Verdana" w:cs="Times New Roman"/>
          <w:color w:val="000000"/>
        </w:rPr>
        <w:t xml:space="preserve"> million domestic visitor nights (up 1</w:t>
      </w:r>
      <w:r w:rsidR="00141DBB">
        <w:rPr>
          <w:rFonts w:eastAsia="Verdana" w:cs="Times New Roman"/>
          <w:color w:val="000000"/>
        </w:rPr>
        <w:t>2</w:t>
      </w:r>
      <w:r w:rsidR="00DE6EB1">
        <w:rPr>
          <w:rFonts w:eastAsia="Verdana" w:cs="Times New Roman"/>
          <w:color w:val="000000"/>
        </w:rPr>
        <w:t xml:space="preserve">% </w:t>
      </w:r>
      <w:r w:rsidR="0034772D">
        <w:rPr>
          <w:rFonts w:eastAsia="Verdana" w:cs="Times New Roman"/>
          <w:color w:val="000000"/>
        </w:rPr>
        <w:t>on 2019)</w:t>
      </w:r>
      <w:r w:rsidR="0034772D" w:rsidRPr="00D8055D">
        <w:rPr>
          <w:rFonts w:eastAsia="Verdana" w:cs="Times New Roman"/>
          <w:color w:val="000000"/>
        </w:rPr>
        <w:t>.</w:t>
      </w:r>
    </w:p>
    <w:p w14:paraId="5F82CC4B" w14:textId="2EC855A3" w:rsidR="0051132D" w:rsidRDefault="0051132D" w:rsidP="0051132D">
      <w:pPr>
        <w:pStyle w:val="Heading4"/>
      </w:pPr>
      <w:r>
        <w:t>Key risks</w:t>
      </w:r>
    </w:p>
    <w:p w14:paraId="07D98443" w14:textId="77777777" w:rsidR="0051132D" w:rsidRDefault="0051132D" w:rsidP="0051132D">
      <w:pPr>
        <w:rPr>
          <w:rFonts w:eastAsia="Verdana" w:cs="Times New Roman"/>
          <w:color w:val="000000"/>
          <w:lang w:eastAsia="zh-CN"/>
        </w:rPr>
      </w:pPr>
      <w:r>
        <w:rPr>
          <w:rFonts w:eastAsia="Verdana" w:cs="Times New Roman"/>
          <w:color w:val="000000"/>
          <w:lang w:eastAsia="zh-CN"/>
        </w:rPr>
        <w:t>Risks that could affect the forecast profile for domestic travel in Australia include:</w:t>
      </w:r>
    </w:p>
    <w:p w14:paraId="3EB3BEEE" w14:textId="77777777" w:rsidR="0051132D" w:rsidRDefault="0051132D" w:rsidP="0051132D">
      <w:pPr>
        <w:pStyle w:val="ListParagraph"/>
        <w:numPr>
          <w:ilvl w:val="0"/>
          <w:numId w:val="38"/>
        </w:numPr>
        <w:rPr>
          <w:rFonts w:eastAsia="Verdana" w:cs="Times New Roman"/>
          <w:color w:val="000000"/>
          <w:lang w:eastAsia="zh-CN"/>
        </w:rPr>
      </w:pPr>
      <w:r>
        <w:rPr>
          <w:rFonts w:eastAsia="Verdana" w:cs="Times New Roman"/>
          <w:color w:val="000000"/>
          <w:lang w:eastAsia="zh-CN"/>
        </w:rPr>
        <w:t xml:space="preserve">A prolonged or intensified pull-back in household travel budgets could result in slower than anticipated growth in 2024 and 2025, particularly for overnight leisure </w:t>
      </w:r>
      <w:proofErr w:type="gramStart"/>
      <w:r>
        <w:rPr>
          <w:rFonts w:eastAsia="Verdana" w:cs="Times New Roman"/>
          <w:color w:val="000000"/>
          <w:lang w:eastAsia="zh-CN"/>
        </w:rPr>
        <w:t>travel</w:t>
      </w:r>
      <w:proofErr w:type="gramEnd"/>
      <w:r>
        <w:rPr>
          <w:rFonts w:eastAsia="Verdana" w:cs="Times New Roman"/>
          <w:color w:val="000000"/>
          <w:lang w:eastAsia="zh-CN"/>
        </w:rPr>
        <w:t xml:space="preserve"> </w:t>
      </w:r>
    </w:p>
    <w:p w14:paraId="10B079F8" w14:textId="411AF687" w:rsidR="0051132D" w:rsidRDefault="0051132D" w:rsidP="0051132D">
      <w:pPr>
        <w:pStyle w:val="ListParagraph"/>
        <w:numPr>
          <w:ilvl w:val="0"/>
          <w:numId w:val="38"/>
        </w:numPr>
        <w:rPr>
          <w:rFonts w:eastAsia="Verdana" w:cs="Times New Roman"/>
          <w:color w:val="000000"/>
          <w:lang w:eastAsia="zh-CN"/>
        </w:rPr>
      </w:pPr>
      <w:r>
        <w:rPr>
          <w:rFonts w:eastAsia="Verdana" w:cs="Times New Roman"/>
          <w:color w:val="000000"/>
          <w:lang w:eastAsia="zh-CN"/>
        </w:rPr>
        <w:t xml:space="preserve">The rate of </w:t>
      </w:r>
      <w:r w:rsidR="005F11AE">
        <w:rPr>
          <w:rFonts w:eastAsia="Verdana" w:cs="Times New Roman"/>
          <w:color w:val="000000"/>
          <w:lang w:eastAsia="zh-CN"/>
        </w:rPr>
        <w:t>growth in</w:t>
      </w:r>
      <w:r>
        <w:rPr>
          <w:rFonts w:eastAsia="Verdana" w:cs="Times New Roman"/>
          <w:color w:val="000000"/>
          <w:lang w:eastAsia="zh-CN"/>
        </w:rPr>
        <w:t xml:space="preserve"> outbound travel and whether Australians return to pre-pandemic travel preferences for a similar combination of international outbound, domestic interstate, intrastate travel and day </w:t>
      </w:r>
      <w:proofErr w:type="gramStart"/>
      <w:r>
        <w:rPr>
          <w:rFonts w:eastAsia="Verdana" w:cs="Times New Roman"/>
          <w:color w:val="000000"/>
          <w:lang w:eastAsia="zh-CN"/>
        </w:rPr>
        <w:t>trips</w:t>
      </w:r>
      <w:proofErr w:type="gramEnd"/>
    </w:p>
    <w:p w14:paraId="5D43D9D6" w14:textId="10229AB5" w:rsidR="0051132D" w:rsidRDefault="0051132D" w:rsidP="0051132D">
      <w:pPr>
        <w:pStyle w:val="ListParagraph"/>
        <w:numPr>
          <w:ilvl w:val="0"/>
          <w:numId w:val="38"/>
        </w:numPr>
        <w:rPr>
          <w:rFonts w:eastAsia="Verdana" w:cs="Times New Roman"/>
          <w:color w:val="000000"/>
          <w:lang w:eastAsia="zh-CN"/>
        </w:rPr>
      </w:pPr>
      <w:r>
        <w:rPr>
          <w:rFonts w:eastAsia="Verdana" w:cs="Times New Roman"/>
          <w:color w:val="000000"/>
          <w:lang w:eastAsia="zh-CN"/>
        </w:rPr>
        <w:t xml:space="preserve">Increasingly large, uncontrolled, unpredictable and damaging weather events </w:t>
      </w:r>
      <w:r w:rsidR="00F41C15">
        <w:rPr>
          <w:rFonts w:eastAsia="Verdana" w:cs="Times New Roman"/>
          <w:color w:val="000000"/>
          <w:lang w:eastAsia="zh-CN"/>
        </w:rPr>
        <w:t xml:space="preserve">that </w:t>
      </w:r>
      <w:r>
        <w:rPr>
          <w:rFonts w:eastAsia="Verdana" w:cs="Times New Roman"/>
          <w:color w:val="000000"/>
          <w:lang w:eastAsia="zh-CN"/>
        </w:rPr>
        <w:t xml:space="preserve">could dampen demand for travel to an increasing number of destinations over an increasing </w:t>
      </w:r>
      <w:proofErr w:type="gramStart"/>
      <w:r>
        <w:rPr>
          <w:rFonts w:eastAsia="Verdana" w:cs="Times New Roman"/>
          <w:color w:val="000000"/>
          <w:lang w:eastAsia="zh-CN"/>
        </w:rPr>
        <w:t>period of time</w:t>
      </w:r>
      <w:proofErr w:type="gramEnd"/>
      <w:r>
        <w:rPr>
          <w:rFonts w:eastAsia="Verdana" w:cs="Times New Roman"/>
          <w:color w:val="000000"/>
          <w:lang w:eastAsia="zh-CN"/>
        </w:rPr>
        <w:t xml:space="preserve"> throughout the year</w:t>
      </w:r>
      <w:r w:rsidR="00236CD5">
        <w:rPr>
          <w:rFonts w:eastAsia="Verdana" w:cs="Times New Roman"/>
          <w:color w:val="000000"/>
          <w:lang w:eastAsia="zh-CN"/>
        </w:rPr>
        <w:t>.</w:t>
      </w:r>
    </w:p>
    <w:p w14:paraId="2C2AFD45" w14:textId="507AD6EB" w:rsidR="006E78D7" w:rsidRPr="003B12B1" w:rsidRDefault="00F40C8D" w:rsidP="00984B97">
      <w:pPr>
        <w:rPr>
          <w:rFonts w:eastAsia="Verdana" w:cs="Times New Roman"/>
          <w:color w:val="000000"/>
          <w:lang w:eastAsia="zh-CN"/>
        </w:rPr>
      </w:pPr>
      <w:r>
        <w:rPr>
          <w:rFonts w:eastAsia="Verdana" w:cs="Times New Roman"/>
          <w:color w:val="000000"/>
          <w:lang w:eastAsia="zh-CN"/>
        </w:rPr>
        <w:t>This year’s forecasts acknowledge the strong portfolio of events coming in Australia and persistent strong travel trends. However, i</w:t>
      </w:r>
      <w:r w:rsidR="00B579F2">
        <w:rPr>
          <w:rFonts w:eastAsia="Verdana" w:cs="Times New Roman"/>
          <w:color w:val="000000"/>
          <w:lang w:eastAsia="zh-CN"/>
        </w:rPr>
        <w:t xml:space="preserve">t is also possible that </w:t>
      </w:r>
      <w:r w:rsidR="00992026">
        <w:rPr>
          <w:rFonts w:eastAsia="Verdana" w:cs="Times New Roman"/>
          <w:color w:val="000000"/>
          <w:lang w:eastAsia="zh-CN"/>
        </w:rPr>
        <w:t>significant</w:t>
      </w:r>
      <w:r w:rsidR="0065440D">
        <w:rPr>
          <w:rFonts w:eastAsia="Verdana" w:cs="Times New Roman"/>
          <w:color w:val="000000"/>
          <w:lang w:eastAsia="zh-CN"/>
        </w:rPr>
        <w:t xml:space="preserve"> ongoing</w:t>
      </w:r>
      <w:r w:rsidR="00992026">
        <w:rPr>
          <w:rFonts w:eastAsia="Verdana" w:cs="Times New Roman"/>
          <w:color w:val="000000"/>
          <w:lang w:eastAsia="zh-CN"/>
        </w:rPr>
        <w:t xml:space="preserve"> investment in the visitor economy </w:t>
      </w:r>
      <w:r w:rsidR="0065440D">
        <w:rPr>
          <w:rFonts w:eastAsia="Verdana" w:cs="Times New Roman"/>
          <w:color w:val="000000"/>
          <w:lang w:eastAsia="zh-CN"/>
        </w:rPr>
        <w:t xml:space="preserve">and </w:t>
      </w:r>
      <w:r w:rsidR="00704928">
        <w:rPr>
          <w:rFonts w:eastAsia="Verdana" w:cs="Times New Roman"/>
          <w:color w:val="000000"/>
          <w:lang w:eastAsia="zh-CN"/>
        </w:rPr>
        <w:t xml:space="preserve">emerging trends </w:t>
      </w:r>
      <w:r w:rsidR="0065440D">
        <w:rPr>
          <w:rFonts w:eastAsia="Verdana" w:cs="Times New Roman"/>
          <w:color w:val="000000"/>
          <w:lang w:eastAsia="zh-CN"/>
        </w:rPr>
        <w:t xml:space="preserve">could </w:t>
      </w:r>
      <w:r w:rsidR="00704928">
        <w:rPr>
          <w:rFonts w:eastAsia="Verdana" w:cs="Times New Roman"/>
          <w:color w:val="000000"/>
          <w:lang w:eastAsia="zh-CN"/>
        </w:rPr>
        <w:t>lead to additional growth beyond what is assumed in the current forecast profile</w:t>
      </w:r>
      <w:r w:rsidR="00012EBD">
        <w:rPr>
          <w:rFonts w:eastAsia="Verdana" w:cs="Times New Roman"/>
          <w:color w:val="000000"/>
          <w:lang w:eastAsia="zh-CN"/>
        </w:rPr>
        <w:t xml:space="preserve">. </w:t>
      </w:r>
      <w:r w:rsidR="0065440D">
        <w:rPr>
          <w:rFonts w:eastAsia="Verdana" w:cs="Times New Roman"/>
          <w:color w:val="000000"/>
          <w:lang w:eastAsia="zh-CN"/>
        </w:rPr>
        <w:t>For example</w:t>
      </w:r>
      <w:r w:rsidR="006E78D7">
        <w:rPr>
          <w:rFonts w:eastAsia="Verdana" w:cs="Times New Roman"/>
          <w:color w:val="000000"/>
          <w:lang w:eastAsia="zh-CN"/>
        </w:rPr>
        <w:t>:</w:t>
      </w:r>
      <w:r w:rsidR="0051132D" w:rsidRPr="003B12B1">
        <w:rPr>
          <w:rFonts w:eastAsia="Verdana" w:cs="Times New Roman"/>
          <w:color w:val="000000"/>
          <w:lang w:eastAsia="zh-CN"/>
        </w:rPr>
        <w:t xml:space="preserve"> </w:t>
      </w:r>
    </w:p>
    <w:p w14:paraId="0F08D02B" w14:textId="037E4F35" w:rsidR="0051132D" w:rsidRDefault="0051132D" w:rsidP="0051132D">
      <w:pPr>
        <w:pStyle w:val="ListParagraph"/>
        <w:numPr>
          <w:ilvl w:val="0"/>
          <w:numId w:val="38"/>
        </w:numPr>
        <w:rPr>
          <w:rFonts w:eastAsia="Verdana" w:cs="Times New Roman"/>
          <w:color w:val="000000"/>
          <w:lang w:eastAsia="zh-CN"/>
        </w:rPr>
      </w:pPr>
      <w:r>
        <w:rPr>
          <w:rFonts w:eastAsia="Verdana" w:cs="Times New Roman"/>
          <w:color w:val="000000"/>
          <w:lang w:eastAsia="zh-CN"/>
        </w:rPr>
        <w:lastRenderedPageBreak/>
        <w:t>the increasing demand for hybrid working holidays, the new category of ‘</w:t>
      </w:r>
      <w:proofErr w:type="spellStart"/>
      <w:r>
        <w:rPr>
          <w:rFonts w:eastAsia="Verdana" w:cs="Times New Roman"/>
          <w:color w:val="000000"/>
          <w:lang w:eastAsia="zh-CN"/>
        </w:rPr>
        <w:t>bleisure</w:t>
      </w:r>
      <w:proofErr w:type="spellEnd"/>
      <w:r>
        <w:rPr>
          <w:rFonts w:eastAsia="Verdana" w:cs="Times New Roman"/>
          <w:color w:val="000000"/>
          <w:lang w:eastAsia="zh-CN"/>
        </w:rPr>
        <w:t>’ travel and renewed travel enthusiasm</w:t>
      </w:r>
      <w:r w:rsidR="00060376">
        <w:rPr>
          <w:rFonts w:eastAsia="Verdana" w:cs="Times New Roman"/>
          <w:color w:val="000000"/>
          <w:lang w:eastAsia="zh-CN"/>
        </w:rPr>
        <w:t>,</w:t>
      </w:r>
      <w:r>
        <w:rPr>
          <w:rFonts w:eastAsia="Verdana" w:cs="Times New Roman"/>
          <w:color w:val="000000"/>
          <w:lang w:eastAsia="zh-CN"/>
        </w:rPr>
        <w:t xml:space="preserve"> could lead to additional growth beyond what is assumed in the current </w:t>
      </w:r>
      <w:proofErr w:type="gramStart"/>
      <w:r>
        <w:rPr>
          <w:rFonts w:eastAsia="Verdana" w:cs="Times New Roman"/>
          <w:color w:val="000000"/>
          <w:lang w:eastAsia="zh-CN"/>
        </w:rPr>
        <w:t>forecasts</w:t>
      </w:r>
      <w:proofErr w:type="gramEnd"/>
      <w:r>
        <w:rPr>
          <w:rFonts w:eastAsia="Verdana" w:cs="Times New Roman"/>
          <w:color w:val="000000"/>
          <w:lang w:eastAsia="zh-CN"/>
        </w:rPr>
        <w:t xml:space="preserve"> </w:t>
      </w:r>
    </w:p>
    <w:p w14:paraId="6026CAE6" w14:textId="3654C212" w:rsidR="0051132D" w:rsidRDefault="00E719CB" w:rsidP="0051132D">
      <w:pPr>
        <w:pStyle w:val="ListParagraph"/>
        <w:numPr>
          <w:ilvl w:val="0"/>
          <w:numId w:val="38"/>
        </w:numPr>
        <w:rPr>
          <w:rFonts w:eastAsia="Verdana" w:cs="Times New Roman"/>
          <w:color w:val="000000"/>
          <w:lang w:eastAsia="zh-CN"/>
        </w:rPr>
      </w:pPr>
      <w:r>
        <w:rPr>
          <w:rFonts w:eastAsia="Verdana" w:cs="Times New Roman"/>
          <w:color w:val="000000"/>
          <w:lang w:eastAsia="zh-CN"/>
        </w:rPr>
        <w:t xml:space="preserve">efforts by the </w:t>
      </w:r>
      <w:r w:rsidR="0051132D">
        <w:rPr>
          <w:rFonts w:eastAsia="Verdana" w:cs="Times New Roman"/>
          <w:color w:val="000000"/>
          <w:lang w:eastAsia="zh-CN"/>
        </w:rPr>
        <w:t xml:space="preserve">visitor economy to attract growth segments including accessible tourism, wellness tourism, first nations experiences, nature tourism and adventure travel may stimulate additional growth beyond the baseline </w:t>
      </w:r>
      <w:proofErr w:type="gramStart"/>
      <w:r w:rsidR="0051132D">
        <w:rPr>
          <w:rFonts w:eastAsia="Verdana" w:cs="Times New Roman"/>
          <w:color w:val="000000"/>
          <w:lang w:eastAsia="zh-CN"/>
        </w:rPr>
        <w:t>assumptions</w:t>
      </w:r>
      <w:proofErr w:type="gramEnd"/>
    </w:p>
    <w:p w14:paraId="11E76F90" w14:textId="2E6D5AFA" w:rsidR="0051132D" w:rsidRPr="0051132D" w:rsidRDefault="00E719CB" w:rsidP="0051132D">
      <w:pPr>
        <w:pStyle w:val="ListParagraph"/>
        <w:numPr>
          <w:ilvl w:val="0"/>
          <w:numId w:val="38"/>
        </w:numPr>
        <w:rPr>
          <w:rFonts w:eastAsia="Verdana" w:cs="Times New Roman"/>
          <w:color w:val="000000"/>
          <w:lang w:eastAsia="zh-CN"/>
        </w:rPr>
      </w:pPr>
      <w:r>
        <w:rPr>
          <w:rFonts w:eastAsia="Verdana" w:cs="Times New Roman"/>
          <w:color w:val="000000"/>
          <w:lang w:eastAsia="zh-CN"/>
        </w:rPr>
        <w:t>s</w:t>
      </w:r>
      <w:r w:rsidR="0051132D">
        <w:rPr>
          <w:rFonts w:eastAsia="Verdana" w:cs="Times New Roman"/>
          <w:color w:val="000000"/>
          <w:lang w:eastAsia="zh-CN"/>
        </w:rPr>
        <w:t>imilarly, trend</w:t>
      </w:r>
      <w:r>
        <w:rPr>
          <w:rFonts w:eastAsia="Verdana" w:cs="Times New Roman"/>
          <w:color w:val="000000"/>
          <w:lang w:eastAsia="zh-CN"/>
        </w:rPr>
        <w:t>s</w:t>
      </w:r>
      <w:r w:rsidR="0051132D">
        <w:rPr>
          <w:rFonts w:eastAsia="Verdana" w:cs="Times New Roman"/>
          <w:color w:val="000000"/>
          <w:lang w:eastAsia="zh-CN"/>
        </w:rPr>
        <w:t xml:space="preserve"> </w:t>
      </w:r>
      <w:r>
        <w:rPr>
          <w:rFonts w:eastAsia="Verdana" w:cs="Times New Roman"/>
          <w:color w:val="000000"/>
          <w:lang w:eastAsia="zh-CN"/>
        </w:rPr>
        <w:t>of</w:t>
      </w:r>
      <w:r w:rsidR="0051132D">
        <w:rPr>
          <w:rFonts w:eastAsia="Verdana" w:cs="Times New Roman"/>
          <w:color w:val="000000"/>
          <w:lang w:eastAsia="zh-CN"/>
        </w:rPr>
        <w:t xml:space="preserve"> more personalised, bespoke and luxury trips could see average trip spend increase faster than currently assumed in the forecasts.</w:t>
      </w:r>
    </w:p>
    <w:p w14:paraId="4A2E16F9" w14:textId="7B3E1DC8" w:rsidR="00BB571D" w:rsidRDefault="00BF6C67" w:rsidP="00006186">
      <w:pPr>
        <w:pStyle w:val="Heading3"/>
      </w:pPr>
      <w:bookmarkStart w:id="50" w:name="_Toc150846176"/>
      <w:r>
        <w:t>Domestic trip</w:t>
      </w:r>
      <w:r w:rsidR="004305EE">
        <w:t xml:space="preserve"> numbers</w:t>
      </w:r>
      <w:bookmarkEnd w:id="50"/>
    </w:p>
    <w:p w14:paraId="3AC58F19" w14:textId="185DA9DA" w:rsidR="00651F45" w:rsidRDefault="00651F45" w:rsidP="004305EE">
      <w:r>
        <w:t>The number of domestic o</w:t>
      </w:r>
      <w:r w:rsidR="004305EE">
        <w:t xml:space="preserve">vernight </w:t>
      </w:r>
      <w:r>
        <w:t xml:space="preserve">trips is forecast to increase by </w:t>
      </w:r>
      <w:r w:rsidR="00243BB7">
        <w:t>5</w:t>
      </w:r>
      <w:r w:rsidR="006F3561">
        <w:t>% in 2023 to reach 11</w:t>
      </w:r>
      <w:r w:rsidR="00F15676">
        <w:t>3</w:t>
      </w:r>
      <w:r w:rsidR="006F3561">
        <w:t>.</w:t>
      </w:r>
      <w:r w:rsidR="00F15676">
        <w:t>8</w:t>
      </w:r>
      <w:r w:rsidR="00D51AF3">
        <w:t> </w:t>
      </w:r>
      <w:r w:rsidR="006F3561">
        <w:t>million trips (9</w:t>
      </w:r>
      <w:r w:rsidR="00795D49">
        <w:t>7</w:t>
      </w:r>
      <w:r w:rsidR="006F3561">
        <w:t>% of the 2019 level).</w:t>
      </w:r>
      <w:r w:rsidR="008F526D">
        <w:t xml:space="preserve"> </w:t>
      </w:r>
      <w:r w:rsidR="00F57AB3">
        <w:t>T</w:t>
      </w:r>
      <w:r w:rsidR="008F526D">
        <w:t xml:space="preserve">he number of domestic overnight trips is forecast to </w:t>
      </w:r>
      <w:r w:rsidR="00D35C23">
        <w:t xml:space="preserve">recover to </w:t>
      </w:r>
      <w:r w:rsidR="007947E8">
        <w:t>be around</w:t>
      </w:r>
      <w:r w:rsidR="00A3094C">
        <w:t xml:space="preserve"> its</w:t>
      </w:r>
      <w:r w:rsidR="00EC524C">
        <w:t xml:space="preserve"> </w:t>
      </w:r>
      <w:r w:rsidR="008F526D">
        <w:t>pre-pand</w:t>
      </w:r>
      <w:r w:rsidR="00A62E50">
        <w:t>e</w:t>
      </w:r>
      <w:r w:rsidR="008F526D">
        <w:t xml:space="preserve">mic level in </w:t>
      </w:r>
      <w:r w:rsidR="00EC524C">
        <w:t>2024</w:t>
      </w:r>
      <w:r w:rsidR="00771067">
        <w:t xml:space="preserve"> (Figure 1</w:t>
      </w:r>
      <w:r w:rsidR="00712D0F">
        <w:t>2</w:t>
      </w:r>
      <w:r w:rsidR="00771067">
        <w:t>)</w:t>
      </w:r>
      <w:r w:rsidR="00C57442">
        <w:t xml:space="preserve">. Overnight trips are forecast to </w:t>
      </w:r>
      <w:r w:rsidR="008F526D">
        <w:t>increase</w:t>
      </w:r>
      <w:r w:rsidR="00A62E50">
        <w:t xml:space="preserve"> at an average annual rate of </w:t>
      </w:r>
      <w:r w:rsidR="008162B1">
        <w:t>2.5</w:t>
      </w:r>
      <w:r w:rsidR="00A62E50">
        <w:t>% over the forecast horizon.</w:t>
      </w:r>
      <w:r w:rsidR="003663F3">
        <w:t xml:space="preserve"> The profile of growth in overnight trips is </w:t>
      </w:r>
      <w:proofErr w:type="gramStart"/>
      <w:r w:rsidR="003663F3">
        <w:t>similar to</w:t>
      </w:r>
      <w:proofErr w:type="gramEnd"/>
      <w:r w:rsidR="003663F3">
        <w:t xml:space="preserve"> that from last year. </w:t>
      </w:r>
    </w:p>
    <w:p w14:paraId="77AB9B42" w14:textId="56FADA42" w:rsidR="002656EC" w:rsidRDefault="00DA2A93" w:rsidP="004305EE">
      <w:r>
        <w:t>The number of d</w:t>
      </w:r>
      <w:r w:rsidR="004305EE">
        <w:t>ay trips</w:t>
      </w:r>
      <w:r>
        <w:t xml:space="preserve"> is forecast to increase by </w:t>
      </w:r>
      <w:r w:rsidR="00D35C23">
        <w:t>11</w:t>
      </w:r>
      <w:r w:rsidR="00F20A67">
        <w:t xml:space="preserve">% in 2023 to reach </w:t>
      </w:r>
      <w:proofErr w:type="gramStart"/>
      <w:r w:rsidR="00F20A67">
        <w:t>2</w:t>
      </w:r>
      <w:r w:rsidR="00D35C23">
        <w:t>22</w:t>
      </w:r>
      <w:r w:rsidR="00F20A67">
        <w:t>.6 million day</w:t>
      </w:r>
      <w:proofErr w:type="gramEnd"/>
      <w:r w:rsidR="00F20A67">
        <w:t xml:space="preserve"> trips (</w:t>
      </w:r>
      <w:r w:rsidR="00963413">
        <w:t>90</w:t>
      </w:r>
      <w:r w:rsidR="00F20A67">
        <w:t>%</w:t>
      </w:r>
      <w:r>
        <w:t xml:space="preserve"> </w:t>
      </w:r>
      <w:r w:rsidR="00D51AF3">
        <w:t xml:space="preserve">of the 2019 level). The number of day trips has been slower to recover to date and remained </w:t>
      </w:r>
      <w:r w:rsidR="005F067B">
        <w:t>much</w:t>
      </w:r>
      <w:r w:rsidR="00114648">
        <w:t xml:space="preserve"> lower relative to the pre-pandemic level (</w:t>
      </w:r>
      <w:r w:rsidR="005F067B">
        <w:t>19% lower</w:t>
      </w:r>
      <w:r w:rsidR="00114648">
        <w:t>) in 2022 than the number of overnight trips</w:t>
      </w:r>
      <w:r w:rsidR="005F067B">
        <w:t xml:space="preserve"> (8% lower)</w:t>
      </w:r>
      <w:r w:rsidR="00114648">
        <w:t>.</w:t>
      </w:r>
      <w:r w:rsidR="008C3357">
        <w:t xml:space="preserve"> </w:t>
      </w:r>
      <w:r w:rsidR="0027797A">
        <w:t>I</w:t>
      </w:r>
      <w:r w:rsidR="008C3357">
        <w:t>t is forecast to take until 202</w:t>
      </w:r>
      <w:r w:rsidR="00963413">
        <w:t>6</w:t>
      </w:r>
      <w:r w:rsidR="008C3357">
        <w:t xml:space="preserve"> for the number of day trips to return to </w:t>
      </w:r>
      <w:r w:rsidR="00963413">
        <w:t xml:space="preserve">around </w:t>
      </w:r>
      <w:r w:rsidR="008C3357">
        <w:t xml:space="preserve">its pre-pandemic level, </w:t>
      </w:r>
      <w:r w:rsidR="00963413">
        <w:t>which is 2</w:t>
      </w:r>
      <w:r w:rsidR="00527B26">
        <w:t xml:space="preserve"> years longer than </w:t>
      </w:r>
      <w:r w:rsidR="00963413">
        <w:t>the recovery</w:t>
      </w:r>
      <w:r w:rsidR="00C440F0">
        <w:t xml:space="preserve"> in</w:t>
      </w:r>
      <w:r w:rsidR="00527B26">
        <w:t xml:space="preserve"> overnight trips.</w:t>
      </w:r>
      <w:r w:rsidR="00A11FF7">
        <w:t xml:space="preserve"> </w:t>
      </w:r>
    </w:p>
    <w:p w14:paraId="7E96B1C6" w14:textId="7CC44390" w:rsidR="00712D0F" w:rsidRDefault="00712D0F" w:rsidP="00606DD5">
      <w:pPr>
        <w:spacing w:before="360" w:line="300" w:lineRule="atLeast"/>
        <w:rPr>
          <w:rFonts w:eastAsia="Verdana" w:cs="Times New Roman"/>
          <w:color w:val="2E1A47" w:themeColor="text2"/>
        </w:rPr>
      </w:pPr>
      <w:r w:rsidRPr="00F13F57">
        <w:rPr>
          <w:rFonts w:eastAsia="Verdana" w:cs="Times New Roman"/>
          <w:b/>
          <w:bCs/>
          <w:color w:val="2E1A47" w:themeColor="text2"/>
        </w:rPr>
        <w:t xml:space="preserve">Figure </w:t>
      </w:r>
      <w:r>
        <w:rPr>
          <w:rFonts w:eastAsia="Verdana" w:cs="Times New Roman"/>
          <w:b/>
          <w:bCs/>
          <w:color w:val="2E1A47" w:themeColor="text2"/>
        </w:rPr>
        <w:t>12</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trip numbers, overnight and day trips. Actual and forecast annual values</w:t>
      </w:r>
      <w:r w:rsidR="00976217">
        <w:rPr>
          <w:rFonts w:eastAsia="Verdana" w:cs="Times New Roman"/>
          <w:color w:val="2E1A47" w:themeColor="text2"/>
        </w:rPr>
        <w:t>.</w:t>
      </w:r>
    </w:p>
    <w:p w14:paraId="67555A5D" w14:textId="0A0C6D2D" w:rsidR="00606DD5" w:rsidRDefault="00606DD5" w:rsidP="00606DD5">
      <w:pPr>
        <w:spacing w:before="120" w:after="120" w:line="300" w:lineRule="atLeast"/>
      </w:pPr>
      <w:r w:rsidRPr="00606DD5">
        <w:rPr>
          <w:noProof/>
        </w:rPr>
        <w:drawing>
          <wp:inline distT="0" distB="0" distL="0" distR="0" wp14:anchorId="40B05E74" wp14:editId="5502D960">
            <wp:extent cx="6329680" cy="3743325"/>
            <wp:effectExtent l="0" t="0" r="0" b="9525"/>
            <wp:docPr id="1276149854" name="Picture 1276149854" descr="Figure 12 shows the time series of the number of domestic overnight trips and domestic day trip each year.  The values from 2012 to 2022 are the actual data, while values from 2023 to 2028 are forecast values. There is also a comparison with the previous year’s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49854" name="Picture 4" descr="Figure 12 shows the time series of the number of domestic overnight trips and domestic day trip each year.  The values from 2012 to 2022 are the actual data, while values from 2023 to 2028 are forecast values. There is also a comparison with the previous year’s forecas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9680" cy="3743325"/>
                    </a:xfrm>
                    <a:prstGeom prst="rect">
                      <a:avLst/>
                    </a:prstGeom>
                    <a:noFill/>
                    <a:ln>
                      <a:noFill/>
                    </a:ln>
                  </pic:spPr>
                </pic:pic>
              </a:graphicData>
            </a:graphic>
          </wp:inline>
        </w:drawing>
      </w:r>
    </w:p>
    <w:p w14:paraId="533DD4D8" w14:textId="05EA28F0" w:rsidR="00B02804" w:rsidRDefault="001254B2" w:rsidP="00606DD5">
      <w:pPr>
        <w:spacing w:before="360" w:line="300" w:lineRule="atLeast"/>
      </w:pPr>
      <w:r>
        <w:lastRenderedPageBreak/>
        <w:t xml:space="preserve">It is possible that pent-up demand and the use of accumulated leave and savings encouraged Australians to turn typical day trips into overnight trips in the </w:t>
      </w:r>
      <w:r w:rsidR="004402EA">
        <w:t xml:space="preserve">immediate </w:t>
      </w:r>
      <w:r>
        <w:t>post-pandemic period. With these temporary factors now ending, budget pressures are expected to lead to growth in day trips outpacing growth in overnight trips in 2023 and beyond. On the other hand, technological advances in the way businesses communicate, as well as cost and environmental considerations, have lowered demand for single day business trips. This had led to a slow recovery in propensity to take business day trips. The cost of petrol/fuel also weighs on growth in day trips</w:t>
      </w:r>
      <w:r w:rsidR="00311CFC">
        <w:t>.</w:t>
      </w:r>
    </w:p>
    <w:p w14:paraId="14E9085A" w14:textId="3E3E1279" w:rsidR="003663F3" w:rsidRDefault="003663F3" w:rsidP="003663F3">
      <w:pPr>
        <w:pStyle w:val="Heading3"/>
      </w:pPr>
      <w:bookmarkStart w:id="51" w:name="_Toc150846177"/>
      <w:r>
        <w:t xml:space="preserve">Domestic visitor </w:t>
      </w:r>
      <w:proofErr w:type="gramStart"/>
      <w:r>
        <w:t>spend</w:t>
      </w:r>
      <w:bookmarkEnd w:id="51"/>
      <w:proofErr w:type="gramEnd"/>
    </w:p>
    <w:p w14:paraId="1D7B0177" w14:textId="34D1839D" w:rsidR="00BC46E1" w:rsidRDefault="00DB2C2A" w:rsidP="003663F3">
      <w:r>
        <w:t>Despite the number of trips remaining below the 2019 level, spend on domestic travel soared</w:t>
      </w:r>
      <w:r w:rsidR="00F07488">
        <w:t xml:space="preserve"> in 2022</w:t>
      </w:r>
      <w:r w:rsidR="002476CF">
        <w:t xml:space="preserve"> to well above the pre-</w:t>
      </w:r>
      <w:r w:rsidR="001A379C">
        <w:t>pandemic</w:t>
      </w:r>
      <w:r w:rsidR="002476CF">
        <w:t xml:space="preserve"> </w:t>
      </w:r>
      <w:r w:rsidR="001A379C">
        <w:t>level</w:t>
      </w:r>
      <w:r w:rsidR="00F07488">
        <w:t xml:space="preserve">. Domestic spending on overnight trips </w:t>
      </w:r>
      <w:r w:rsidR="003C5578">
        <w:t xml:space="preserve">rose by </w:t>
      </w:r>
      <w:r w:rsidR="002476CF">
        <w:t>67% in 2022</w:t>
      </w:r>
      <w:r w:rsidR="00AA7856">
        <w:t xml:space="preserve">, which was </w:t>
      </w:r>
      <w:r w:rsidR="002476CF">
        <w:t>25% above</w:t>
      </w:r>
      <w:r w:rsidR="00F07488">
        <w:t xml:space="preserve"> </w:t>
      </w:r>
      <w:r w:rsidR="001A379C">
        <w:t>the 2019 level, while spend on day trips increased by 59% to be 10% above the 2019 level.</w:t>
      </w:r>
      <w:r w:rsidR="00D82305" w:rsidRPr="00D82305">
        <w:t xml:space="preserve"> </w:t>
      </w:r>
      <w:r w:rsidR="00BC46E1">
        <w:t>As previously explained, the passing of temporary factors that boosted growth in domestic spend last year, such as</w:t>
      </w:r>
      <w:r w:rsidR="00BC46E1" w:rsidRPr="00BC46E1">
        <w:t xml:space="preserve"> </w:t>
      </w:r>
      <w:r w:rsidR="00BC46E1">
        <w:t xml:space="preserve">pent-up demand and drawing down on savings, </w:t>
      </w:r>
      <w:r w:rsidR="001B017B">
        <w:t>has led to a downward revision of the</w:t>
      </w:r>
      <w:r w:rsidR="001B017B" w:rsidRPr="001B017B">
        <w:t xml:space="preserve"> </w:t>
      </w:r>
      <w:r w:rsidR="001B017B">
        <w:t>profile for domestic spend over the forecast period.</w:t>
      </w:r>
    </w:p>
    <w:p w14:paraId="154C1FDD" w14:textId="5867D49B" w:rsidR="00DD59E3" w:rsidRDefault="00CA4527" w:rsidP="003663F3">
      <w:r>
        <w:t xml:space="preserve">The profile </w:t>
      </w:r>
      <w:r w:rsidR="00DD59E3">
        <w:t>of</w:t>
      </w:r>
      <w:r>
        <w:t xml:space="preserve"> domestic spend growth acknowledges the sudden rise in inflation across the economy </w:t>
      </w:r>
      <w:r w:rsidR="00DD59E3">
        <w:t>(</w:t>
      </w:r>
      <w:r>
        <w:t>and the world) in 2022 and the slow decline in travel-related inflation to date</w:t>
      </w:r>
      <w:r w:rsidR="003771E2">
        <w:t xml:space="preserve">. </w:t>
      </w:r>
      <w:r w:rsidR="00AA4DF5">
        <w:t xml:space="preserve">To lower </w:t>
      </w:r>
      <w:r w:rsidR="00515F5F">
        <w:t xml:space="preserve">their </w:t>
      </w:r>
      <w:proofErr w:type="gramStart"/>
      <w:r w:rsidR="00515F5F">
        <w:t>total</w:t>
      </w:r>
      <w:proofErr w:type="gramEnd"/>
      <w:r w:rsidR="00515F5F">
        <w:t xml:space="preserve"> spend, </w:t>
      </w:r>
      <w:r w:rsidR="00BE46D9">
        <w:t xml:space="preserve">leisure </w:t>
      </w:r>
      <w:r w:rsidR="00515F5F">
        <w:t>travellers are expected to look to make adjustments to trip details including through taking shorter trips compared with that in 2022.</w:t>
      </w:r>
      <w:r w:rsidR="00EE4A0B">
        <w:t xml:space="preserve"> </w:t>
      </w:r>
      <w:r w:rsidR="00DD59E3">
        <w:t>Offsetting weak</w:t>
      </w:r>
      <w:r w:rsidR="00EE4A0B">
        <w:t>er</w:t>
      </w:r>
      <w:r w:rsidR="00DD59E3">
        <w:t xml:space="preserve"> leisure trip spend is growth in business spending. Spend on business travel is expected to increase </w:t>
      </w:r>
      <w:r w:rsidR="00A23F6F">
        <w:t>strongly</w:t>
      </w:r>
      <w:r w:rsidR="00DD59E3">
        <w:t xml:space="preserve"> in 2023 as the number of business trips taken increases and the average length of business trips increases.</w:t>
      </w:r>
    </w:p>
    <w:p w14:paraId="5B9956BE" w14:textId="718368F5" w:rsidR="00B76D37" w:rsidRDefault="00DD59E3" w:rsidP="003663F3">
      <w:r>
        <w:t xml:space="preserve">Consequently, domestic overnight spend is forecast to </w:t>
      </w:r>
      <w:r w:rsidR="00530E57">
        <w:t xml:space="preserve">increase by </w:t>
      </w:r>
      <w:r w:rsidR="00B66C86">
        <w:t>8</w:t>
      </w:r>
      <w:r w:rsidR="00530E57">
        <w:t xml:space="preserve">% in 2023. This is a sharp </w:t>
      </w:r>
      <w:r w:rsidR="00A94A3A">
        <w:t>moderat</w:t>
      </w:r>
      <w:r w:rsidR="00530E57">
        <w:t>ion</w:t>
      </w:r>
      <w:r w:rsidR="00A94A3A">
        <w:t xml:space="preserve"> from </w:t>
      </w:r>
      <w:r w:rsidR="00530E57">
        <w:t xml:space="preserve">the </w:t>
      </w:r>
      <w:r w:rsidR="00A94A3A">
        <w:t xml:space="preserve">rapid pace </w:t>
      </w:r>
      <w:r w:rsidR="00BF1CF2">
        <w:t xml:space="preserve">of growth </w:t>
      </w:r>
      <w:r w:rsidR="00A94A3A">
        <w:t>in 2022</w:t>
      </w:r>
      <w:r w:rsidR="00B8142E">
        <w:t>. Nevertheless</w:t>
      </w:r>
      <w:r>
        <w:t xml:space="preserve">, </w:t>
      </w:r>
      <w:r w:rsidR="00530E57">
        <w:t xml:space="preserve">growth </w:t>
      </w:r>
      <w:r w:rsidR="00A94A3A">
        <w:t>remain</w:t>
      </w:r>
      <w:r w:rsidR="00530E57">
        <w:t>s</w:t>
      </w:r>
      <w:r w:rsidR="00A94A3A">
        <w:t xml:space="preserve"> solid</w:t>
      </w:r>
      <w:r w:rsidR="00530E57">
        <w:t xml:space="preserve"> </w:t>
      </w:r>
      <w:r>
        <w:t>in the year</w:t>
      </w:r>
      <w:r w:rsidR="00B8142E">
        <w:t xml:space="preserve"> overall</w:t>
      </w:r>
      <w:r w:rsidR="00530E57">
        <w:t xml:space="preserve">, supported by </w:t>
      </w:r>
      <w:r w:rsidR="005E765F">
        <w:t>strong gains</w:t>
      </w:r>
      <w:r w:rsidR="00741F8A">
        <w:t xml:space="preserve"> in</w:t>
      </w:r>
      <w:r w:rsidR="00530E57">
        <w:t xml:space="preserve"> </w:t>
      </w:r>
      <w:r w:rsidR="00741F8A">
        <w:t xml:space="preserve">the </w:t>
      </w:r>
      <w:r w:rsidR="00530E57">
        <w:t xml:space="preserve">March quarter 2023 prior to softening </w:t>
      </w:r>
      <w:r w:rsidR="00741F8A">
        <w:t>in</w:t>
      </w:r>
      <w:r w:rsidR="00530E57">
        <w:t xml:space="preserve"> the middle of the year</w:t>
      </w:r>
      <w:r>
        <w:t>. In 2023, domestic overnight spend is forecast to be $10</w:t>
      </w:r>
      <w:r w:rsidR="00442437">
        <w:t>9</w:t>
      </w:r>
      <w:r>
        <w:t>.</w:t>
      </w:r>
      <w:r w:rsidR="00442437">
        <w:t>1</w:t>
      </w:r>
      <w:r>
        <w:t xml:space="preserve"> billion, which is </w:t>
      </w:r>
      <w:r w:rsidR="00140197">
        <w:t>3</w:t>
      </w:r>
      <w:r w:rsidR="00C37482">
        <w:t>5</w:t>
      </w:r>
      <w:r>
        <w:t>% above the pre-pandemic level</w:t>
      </w:r>
      <w:r w:rsidR="00140197">
        <w:t xml:space="preserve"> (Figure 1</w:t>
      </w:r>
      <w:r w:rsidR="00976217">
        <w:t>3</w:t>
      </w:r>
      <w:r w:rsidR="00140197">
        <w:t>)</w:t>
      </w:r>
      <w:r>
        <w:t>.</w:t>
      </w:r>
      <w:r w:rsidR="003569AE">
        <w:t xml:space="preserve"> </w:t>
      </w:r>
      <w:r w:rsidR="002D08C7">
        <w:t>D</w:t>
      </w:r>
      <w:r w:rsidR="003663F3">
        <w:t xml:space="preserve">omestic </w:t>
      </w:r>
      <w:r w:rsidR="003E69FC">
        <w:t xml:space="preserve">overnight </w:t>
      </w:r>
      <w:r w:rsidR="002D08C7">
        <w:t>spend</w:t>
      </w:r>
      <w:r w:rsidR="003663F3">
        <w:t xml:space="preserve"> is forecast to increase at an average annual rate of </w:t>
      </w:r>
      <w:r w:rsidR="00C37482">
        <w:t>3.9</w:t>
      </w:r>
      <w:r w:rsidR="003663F3">
        <w:t>% over the forecast horizon</w:t>
      </w:r>
      <w:r w:rsidR="00CD14DC">
        <w:t xml:space="preserve"> to reach $1</w:t>
      </w:r>
      <w:r w:rsidR="00140197">
        <w:t>32</w:t>
      </w:r>
      <w:r w:rsidR="00CD14DC">
        <w:t xml:space="preserve"> billion in 2028.</w:t>
      </w:r>
    </w:p>
    <w:p w14:paraId="310F49F3" w14:textId="4B373915" w:rsidR="003663F3" w:rsidRDefault="00EA6546" w:rsidP="003663F3">
      <w:r>
        <w:t xml:space="preserve">Day </w:t>
      </w:r>
      <w:proofErr w:type="gramStart"/>
      <w:r>
        <w:t>trip</w:t>
      </w:r>
      <w:proofErr w:type="gramEnd"/>
      <w:r>
        <w:t xml:space="preserve"> spend is forecast to increase by 12% in 2023, which is slightly faster than growth in the number of day trips in the year. Over the forecast horizon, day trip spend is forecast to increase at an average annual rate of 4.4% to reach $40.5 billion in 2028. The forecast profile assumes no marked change in average trip spend per day trip.</w:t>
      </w:r>
    </w:p>
    <w:p w14:paraId="50DB36F1" w14:textId="77777777" w:rsidR="009F4F19" w:rsidRDefault="009F4F19" w:rsidP="009F4F19">
      <w:pPr>
        <w:keepNext/>
        <w:spacing w:before="240" w:line="300" w:lineRule="atLeast"/>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13</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spend on overnight and day trips. Actual and forecast nominal values.</w:t>
      </w:r>
    </w:p>
    <w:p w14:paraId="0AF76B47" w14:textId="65255953" w:rsidR="009F4F19" w:rsidRDefault="009F4F19" w:rsidP="009F4F19">
      <w:pPr>
        <w:spacing w:line="300" w:lineRule="atLeast"/>
      </w:pPr>
      <w:r w:rsidRPr="009F4F19">
        <w:rPr>
          <w:noProof/>
        </w:rPr>
        <w:drawing>
          <wp:inline distT="0" distB="0" distL="0" distR="0" wp14:anchorId="0509982C" wp14:editId="1B0F0377">
            <wp:extent cx="6329680" cy="3676650"/>
            <wp:effectExtent l="0" t="0" r="0" b="0"/>
            <wp:docPr id="1429540757" name="Picture 1429540757" descr="Figure 13 shows the time series of the value of domestic overnight trip spend and domestic day trip spend each year.  The values from 2012 to 2022 are the actual data, while values from 2023 to 2028 are forecast values. There is also a comparison with the previous year’s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40757" name="Picture 5" descr="Figure 13 shows the time series of the value of domestic overnight trip spend and domestic day trip spend each year.  The values from 2012 to 2022 are the actual data, while values from 2023 to 2028 are forecast values. There is also a comparison with the previous year’s forecas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9680" cy="3676650"/>
                    </a:xfrm>
                    <a:prstGeom prst="rect">
                      <a:avLst/>
                    </a:prstGeom>
                    <a:noFill/>
                    <a:ln>
                      <a:noFill/>
                    </a:ln>
                  </pic:spPr>
                </pic:pic>
              </a:graphicData>
            </a:graphic>
          </wp:inline>
        </w:drawing>
      </w:r>
    </w:p>
    <w:p w14:paraId="410B8FA2" w14:textId="13F4F278" w:rsidR="00AB3D36" w:rsidRDefault="00AB3D36" w:rsidP="009F4F19">
      <w:pPr>
        <w:pStyle w:val="Heading3"/>
        <w:spacing w:line="300" w:lineRule="atLeast"/>
      </w:pPr>
      <w:bookmarkStart w:id="52" w:name="_Toc150846178"/>
      <w:r>
        <w:t>Domestic visitor nights</w:t>
      </w:r>
      <w:bookmarkEnd w:id="52"/>
    </w:p>
    <w:p w14:paraId="7F2FDB4E" w14:textId="67BEAA61" w:rsidR="00F00654" w:rsidRDefault="00A63874" w:rsidP="009F4F19">
      <w:pPr>
        <w:spacing w:line="300" w:lineRule="atLeast"/>
        <w:rPr>
          <w:color w:val="auto"/>
        </w:rPr>
      </w:pPr>
      <w:r>
        <w:rPr>
          <w:color w:val="auto"/>
        </w:rPr>
        <w:t xml:space="preserve">Domestic </w:t>
      </w:r>
      <w:r w:rsidRPr="00136DFE">
        <w:rPr>
          <w:color w:val="auto"/>
        </w:rPr>
        <w:t>visitor nights</w:t>
      </w:r>
      <w:r>
        <w:rPr>
          <w:color w:val="auto"/>
        </w:rPr>
        <w:t xml:space="preserve"> </w:t>
      </w:r>
      <w:r w:rsidR="00B32880" w:rsidRPr="00136DFE">
        <w:rPr>
          <w:color w:val="auto"/>
        </w:rPr>
        <w:t xml:space="preserve">had recovered to </w:t>
      </w:r>
      <w:r w:rsidR="00136DFE" w:rsidRPr="00136DFE">
        <w:rPr>
          <w:color w:val="auto"/>
        </w:rPr>
        <w:t xml:space="preserve">96% of the </w:t>
      </w:r>
      <w:r w:rsidR="00AB3D36" w:rsidRPr="00136DFE">
        <w:rPr>
          <w:color w:val="auto"/>
        </w:rPr>
        <w:t>pre-pandemic level</w:t>
      </w:r>
      <w:r w:rsidR="00136DFE" w:rsidRPr="00136DFE">
        <w:rPr>
          <w:color w:val="auto"/>
        </w:rPr>
        <w:t xml:space="preserve"> in 2022</w:t>
      </w:r>
      <w:r>
        <w:rPr>
          <w:color w:val="auto"/>
        </w:rPr>
        <w:t xml:space="preserve">. In 2023, </w:t>
      </w:r>
      <w:r w:rsidR="006B6311">
        <w:rPr>
          <w:color w:val="auto"/>
        </w:rPr>
        <w:t xml:space="preserve">domestic visitor nights </w:t>
      </w:r>
      <w:r w:rsidR="00D40CA8">
        <w:rPr>
          <w:color w:val="auto"/>
        </w:rPr>
        <w:t>are</w:t>
      </w:r>
      <w:r w:rsidR="006B6311">
        <w:rPr>
          <w:color w:val="auto"/>
        </w:rPr>
        <w:t xml:space="preserve"> forecast to increase mildly (by </w:t>
      </w:r>
      <w:r w:rsidR="00CF6DAC">
        <w:rPr>
          <w:color w:val="auto"/>
        </w:rPr>
        <w:t>0.</w:t>
      </w:r>
      <w:r w:rsidR="006C3699">
        <w:rPr>
          <w:color w:val="auto"/>
        </w:rPr>
        <w:t>9</w:t>
      </w:r>
      <w:r w:rsidR="006B6311">
        <w:rPr>
          <w:color w:val="auto"/>
        </w:rPr>
        <w:t xml:space="preserve">%) to </w:t>
      </w:r>
      <w:r w:rsidR="002E38A2">
        <w:rPr>
          <w:color w:val="auto"/>
        </w:rPr>
        <w:t>40</w:t>
      </w:r>
      <w:r w:rsidR="006C3699">
        <w:rPr>
          <w:color w:val="auto"/>
        </w:rPr>
        <w:t>3.</w:t>
      </w:r>
      <w:r w:rsidR="00347165">
        <w:rPr>
          <w:color w:val="auto"/>
        </w:rPr>
        <w:t>5</w:t>
      </w:r>
      <w:r w:rsidR="00FB0D88">
        <w:rPr>
          <w:color w:val="auto"/>
        </w:rPr>
        <w:t xml:space="preserve"> million nights (</w:t>
      </w:r>
      <w:r w:rsidR="001A6101">
        <w:rPr>
          <w:color w:val="auto"/>
        </w:rPr>
        <w:t xml:space="preserve">which is </w:t>
      </w:r>
      <w:r w:rsidR="00FB0D88">
        <w:rPr>
          <w:color w:val="auto"/>
        </w:rPr>
        <w:t>9</w:t>
      </w:r>
      <w:r w:rsidR="00B72129">
        <w:rPr>
          <w:color w:val="auto"/>
        </w:rPr>
        <w:t>7</w:t>
      </w:r>
      <w:r w:rsidR="00FB0D88">
        <w:rPr>
          <w:color w:val="auto"/>
        </w:rPr>
        <w:t>% of the pre-pandemic level</w:t>
      </w:r>
      <w:r w:rsidR="00F00654">
        <w:rPr>
          <w:color w:val="auto"/>
        </w:rPr>
        <w:t>)</w:t>
      </w:r>
      <w:r w:rsidR="00FB0D88">
        <w:rPr>
          <w:color w:val="auto"/>
        </w:rPr>
        <w:t xml:space="preserve">. </w:t>
      </w:r>
      <w:r w:rsidR="00D40CA8">
        <w:rPr>
          <w:color w:val="auto"/>
        </w:rPr>
        <w:t>D</w:t>
      </w:r>
      <w:r w:rsidR="007D46C4">
        <w:rPr>
          <w:color w:val="auto"/>
        </w:rPr>
        <w:t xml:space="preserve">omestic visitor nights </w:t>
      </w:r>
      <w:r w:rsidR="00D40CA8">
        <w:rPr>
          <w:color w:val="auto"/>
        </w:rPr>
        <w:t>are</w:t>
      </w:r>
      <w:r w:rsidR="007D46C4">
        <w:rPr>
          <w:color w:val="auto"/>
        </w:rPr>
        <w:t xml:space="preserve"> forecast to approach </w:t>
      </w:r>
      <w:r w:rsidR="00FF5F0E">
        <w:rPr>
          <w:color w:val="auto"/>
        </w:rPr>
        <w:t xml:space="preserve">the pre-pandemic level in 2024 </w:t>
      </w:r>
      <w:r w:rsidR="0074743A">
        <w:rPr>
          <w:color w:val="auto"/>
        </w:rPr>
        <w:t xml:space="preserve">then rise above </w:t>
      </w:r>
      <w:r w:rsidR="00FF5F0E">
        <w:rPr>
          <w:color w:val="auto"/>
        </w:rPr>
        <w:t>that level in 2025.</w:t>
      </w:r>
      <w:r w:rsidR="007D46C4">
        <w:rPr>
          <w:color w:val="auto"/>
        </w:rPr>
        <w:t xml:space="preserve"> </w:t>
      </w:r>
      <w:r w:rsidR="00C173EA">
        <w:rPr>
          <w:color w:val="auto"/>
        </w:rPr>
        <w:t>T</w:t>
      </w:r>
      <w:r w:rsidR="00FB0D88">
        <w:rPr>
          <w:color w:val="auto"/>
        </w:rPr>
        <w:t xml:space="preserve">he number of nights is forecast to </w:t>
      </w:r>
      <w:r w:rsidR="0053193F">
        <w:rPr>
          <w:color w:val="auto"/>
        </w:rPr>
        <w:t xml:space="preserve">increase at an average annual rate of </w:t>
      </w:r>
      <w:r w:rsidR="00B33269">
        <w:rPr>
          <w:color w:val="auto"/>
        </w:rPr>
        <w:t>3</w:t>
      </w:r>
      <w:r w:rsidR="0053193F">
        <w:rPr>
          <w:color w:val="auto"/>
        </w:rPr>
        <w:t>% over the period 2023 to 2028</w:t>
      </w:r>
      <w:r w:rsidR="00FF5F0E">
        <w:rPr>
          <w:color w:val="auto"/>
        </w:rPr>
        <w:t xml:space="preserve">, </w:t>
      </w:r>
      <w:r w:rsidR="0053193F">
        <w:rPr>
          <w:color w:val="auto"/>
        </w:rPr>
        <w:t xml:space="preserve">to reach </w:t>
      </w:r>
      <w:r w:rsidR="00C173EA">
        <w:rPr>
          <w:color w:val="auto"/>
        </w:rPr>
        <w:t>4</w:t>
      </w:r>
      <w:r w:rsidR="00B33269">
        <w:rPr>
          <w:color w:val="auto"/>
        </w:rPr>
        <w:t>6</w:t>
      </w:r>
      <w:r w:rsidR="001052C5">
        <w:rPr>
          <w:color w:val="auto"/>
        </w:rPr>
        <w:t>6.</w:t>
      </w:r>
      <w:r w:rsidR="004D512A">
        <w:rPr>
          <w:color w:val="auto"/>
        </w:rPr>
        <w:t>9</w:t>
      </w:r>
      <w:r w:rsidR="00C173EA">
        <w:rPr>
          <w:color w:val="auto"/>
        </w:rPr>
        <w:t xml:space="preserve"> million nights in 2028</w:t>
      </w:r>
      <w:r w:rsidR="00F00654">
        <w:rPr>
          <w:color w:val="auto"/>
        </w:rPr>
        <w:t xml:space="preserve"> (Figure</w:t>
      </w:r>
      <w:r w:rsidR="001052C5">
        <w:rPr>
          <w:color w:val="auto"/>
        </w:rPr>
        <w:t> </w:t>
      </w:r>
      <w:r w:rsidR="00F00654">
        <w:rPr>
          <w:color w:val="auto"/>
        </w:rPr>
        <w:t>1</w:t>
      </w:r>
      <w:r w:rsidR="00E14F73">
        <w:rPr>
          <w:color w:val="auto"/>
        </w:rPr>
        <w:t>4</w:t>
      </w:r>
      <w:r w:rsidR="00F00654">
        <w:rPr>
          <w:color w:val="auto"/>
        </w:rPr>
        <w:t>)</w:t>
      </w:r>
      <w:r w:rsidR="00C173EA">
        <w:rPr>
          <w:color w:val="auto"/>
        </w:rPr>
        <w:t>.</w:t>
      </w:r>
      <w:r w:rsidR="00781D33" w:rsidRPr="00781D33">
        <w:rPr>
          <w:color w:val="auto"/>
        </w:rPr>
        <w:t xml:space="preserve"> </w:t>
      </w:r>
    </w:p>
    <w:p w14:paraId="27885B98" w14:textId="28637380" w:rsidR="00AB3D36" w:rsidRDefault="00EA6F6F" w:rsidP="00AB3D36">
      <w:pPr>
        <w:rPr>
          <w:color w:val="auto"/>
        </w:rPr>
      </w:pPr>
      <w:r>
        <w:rPr>
          <w:color w:val="auto"/>
        </w:rPr>
        <w:t>The</w:t>
      </w:r>
      <w:r w:rsidR="00760B44">
        <w:rPr>
          <w:color w:val="auto"/>
        </w:rPr>
        <w:t xml:space="preserve"> current forecast profile of solid growth sees the</w:t>
      </w:r>
      <w:r>
        <w:rPr>
          <w:color w:val="auto"/>
        </w:rPr>
        <w:t xml:space="preserve"> number of nights </w:t>
      </w:r>
      <w:r w:rsidR="00FE32C4">
        <w:rPr>
          <w:color w:val="auto"/>
        </w:rPr>
        <w:t xml:space="preserve">spent </w:t>
      </w:r>
      <w:r>
        <w:rPr>
          <w:color w:val="auto"/>
        </w:rPr>
        <w:t xml:space="preserve">away </w:t>
      </w:r>
      <w:r w:rsidR="00FE32C4">
        <w:rPr>
          <w:color w:val="auto"/>
        </w:rPr>
        <w:t>from home for each member of the Australian population aged over 15 returns to its pre-</w:t>
      </w:r>
      <w:r w:rsidR="007C64BE">
        <w:rPr>
          <w:color w:val="auto"/>
        </w:rPr>
        <w:t>pandemic</w:t>
      </w:r>
      <w:r w:rsidR="00FE32C4">
        <w:rPr>
          <w:color w:val="auto"/>
        </w:rPr>
        <w:t xml:space="preserve"> high of </w:t>
      </w:r>
      <w:r w:rsidR="007C64BE">
        <w:rPr>
          <w:color w:val="auto"/>
        </w:rPr>
        <w:t>20.5</w:t>
      </w:r>
      <w:r w:rsidR="00760B44">
        <w:rPr>
          <w:color w:val="auto"/>
        </w:rPr>
        <w:t> </w:t>
      </w:r>
      <w:r w:rsidR="007C64BE">
        <w:rPr>
          <w:color w:val="auto"/>
        </w:rPr>
        <w:t>nights</w:t>
      </w:r>
      <w:r>
        <w:rPr>
          <w:color w:val="auto"/>
        </w:rPr>
        <w:t xml:space="preserve"> </w:t>
      </w:r>
      <w:r w:rsidR="007C64BE">
        <w:rPr>
          <w:color w:val="auto"/>
        </w:rPr>
        <w:t>per year in 2026</w:t>
      </w:r>
      <w:r w:rsidR="00760B44">
        <w:rPr>
          <w:color w:val="auto"/>
        </w:rPr>
        <w:t>. It</w:t>
      </w:r>
      <w:r w:rsidR="004B0A6E">
        <w:rPr>
          <w:color w:val="auto"/>
        </w:rPr>
        <w:t xml:space="preserve"> then increases slightly further over the remaining forecast years</w:t>
      </w:r>
      <w:r w:rsidR="00D0499B">
        <w:rPr>
          <w:color w:val="auto"/>
        </w:rPr>
        <w:t xml:space="preserve"> to 21.</w:t>
      </w:r>
      <w:r w:rsidR="00DA5EC8">
        <w:rPr>
          <w:color w:val="auto"/>
        </w:rPr>
        <w:t>9</w:t>
      </w:r>
      <w:r w:rsidR="00D0499B">
        <w:rPr>
          <w:color w:val="auto"/>
        </w:rPr>
        <w:t xml:space="preserve"> nights</w:t>
      </w:r>
      <w:r w:rsidR="007C64BE">
        <w:rPr>
          <w:color w:val="auto"/>
        </w:rPr>
        <w:t>.</w:t>
      </w:r>
      <w:r w:rsidR="00552881">
        <w:rPr>
          <w:color w:val="auto"/>
        </w:rPr>
        <w:t xml:space="preserve"> Prior to the pandemic, the number of nights spend away </w:t>
      </w:r>
      <w:r w:rsidR="00B37A0E">
        <w:rPr>
          <w:color w:val="auto"/>
        </w:rPr>
        <w:t>per person had been rising, from 16.5 nights in 2016 to 20.5 nights in 2019.</w:t>
      </w:r>
    </w:p>
    <w:p w14:paraId="28902A55" w14:textId="777ED176" w:rsidR="00282AAC" w:rsidRDefault="00282AAC" w:rsidP="00282AAC">
      <w:pPr>
        <w:spacing w:line="300" w:lineRule="atLeast"/>
        <w:rPr>
          <w:color w:val="auto"/>
        </w:rPr>
      </w:pPr>
      <w:r>
        <w:rPr>
          <w:color w:val="auto"/>
        </w:rPr>
        <w:t>As was the case for domestic visitor spend, growth in d</w:t>
      </w:r>
      <w:r w:rsidRPr="00136DFE">
        <w:rPr>
          <w:color w:val="auto"/>
        </w:rPr>
        <w:t xml:space="preserve">omestic visitor nights </w:t>
      </w:r>
      <w:r>
        <w:rPr>
          <w:color w:val="auto"/>
        </w:rPr>
        <w:t>is forecast to be weighed down in 2023 and 2024 by household budget pressures. This has led to a downward revision of the growth profile for domestic visitor nights.</w:t>
      </w:r>
      <w:r w:rsidRPr="009A2110">
        <w:rPr>
          <w:color w:val="auto"/>
        </w:rPr>
        <w:t xml:space="preserve"> </w:t>
      </w:r>
      <w:r>
        <w:rPr>
          <w:color w:val="auto"/>
        </w:rPr>
        <w:t>Nights in 2023 are forecast to be 4.1% lower than last year’s forecasts. The downward revision moderates over the forecast period and domestic visitor nights in 2027 are now forecast to be 2.6% lower than previously expected.</w:t>
      </w:r>
    </w:p>
    <w:p w14:paraId="2AC7BA06" w14:textId="1D89E05E" w:rsidR="00E14F73" w:rsidRPr="00B37A0E" w:rsidRDefault="00E14F73" w:rsidP="0067470F">
      <w:pPr>
        <w:keepNext/>
        <w:spacing w:before="360" w:line="300" w:lineRule="atLeast"/>
        <w:rPr>
          <w:color w:val="auto"/>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14</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Actual and forecast values</w:t>
      </w:r>
      <w:r w:rsidR="002850C4">
        <w:rPr>
          <w:rFonts w:eastAsia="Verdana" w:cs="Times New Roman"/>
          <w:color w:val="2E1A47" w:themeColor="text2"/>
        </w:rPr>
        <w:t xml:space="preserve"> and last year’s forecasts.</w:t>
      </w:r>
    </w:p>
    <w:p w14:paraId="504F5873" w14:textId="1421194A" w:rsidR="00DD0AF2" w:rsidRDefault="0067470F" w:rsidP="009F05C5">
      <w:pPr>
        <w:spacing w:before="0" w:after="0" w:line="300" w:lineRule="atLeast"/>
        <w:rPr>
          <w:color w:val="auto"/>
        </w:rPr>
      </w:pPr>
      <w:r w:rsidRPr="0067470F">
        <w:rPr>
          <w:noProof/>
        </w:rPr>
        <w:drawing>
          <wp:inline distT="0" distB="0" distL="0" distR="0" wp14:anchorId="0DDA4369" wp14:editId="03A4B209">
            <wp:extent cx="6329680" cy="3846830"/>
            <wp:effectExtent l="0" t="0" r="0" b="1270"/>
            <wp:docPr id="27383356" name="Picture 27383356" descr="Figure 14 shows the time series of domestic visitor nights each year.  The values from 2012 to 2022 are the actual data, while values from 2023 to 2028 are forecast values. There is also a comparison to last year’s forecast profile for domestic visitor nights – which was higher than this year’s forecas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3356" name="Picture 6" descr="Figure 14 shows the time series of domestic visitor nights each year.  The values from 2012 to 2022 are the actual data, while values from 2023 to 2028 are forecast values. There is also a comparison to last year’s forecast profile for domestic visitor nights – which was higher than this year’s forecast pro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9680" cy="3846830"/>
                    </a:xfrm>
                    <a:prstGeom prst="rect">
                      <a:avLst/>
                    </a:prstGeom>
                    <a:noFill/>
                    <a:ln>
                      <a:noFill/>
                    </a:ln>
                  </pic:spPr>
                </pic:pic>
              </a:graphicData>
            </a:graphic>
          </wp:inline>
        </w:drawing>
      </w:r>
    </w:p>
    <w:p w14:paraId="4B9E715B" w14:textId="7E60DB09" w:rsidR="00392F74" w:rsidRDefault="00392F74" w:rsidP="00BD4F21">
      <w:pPr>
        <w:pStyle w:val="Heading3"/>
        <w:spacing w:before="480"/>
      </w:pPr>
      <w:bookmarkStart w:id="53" w:name="_Toc150846179"/>
      <w:r>
        <w:t>Purpose of travel</w:t>
      </w:r>
      <w:bookmarkEnd w:id="53"/>
      <w:r>
        <w:t xml:space="preserve"> </w:t>
      </w:r>
    </w:p>
    <w:p w14:paraId="7FBD16A8" w14:textId="18C1FD8D" w:rsidR="00A62686" w:rsidRDefault="007247EC" w:rsidP="009431BD">
      <w:pPr>
        <w:rPr>
          <w:rFonts w:eastAsia="Verdana" w:cs="Times New Roman"/>
          <w:color w:val="000000"/>
        </w:rPr>
      </w:pPr>
      <w:r>
        <w:rPr>
          <w:rFonts w:eastAsia="Verdana" w:cs="Times New Roman"/>
          <w:color w:val="000000"/>
        </w:rPr>
        <w:t>Domestic visitor nights growth by purpose of travel reveals varying trends across leisure and non</w:t>
      </w:r>
      <w:r w:rsidR="009A50C3">
        <w:rPr>
          <w:rFonts w:eastAsia="Verdana" w:cs="Times New Roman"/>
          <w:color w:val="000000"/>
        </w:rPr>
        <w:noBreakHyphen/>
      </w:r>
      <w:r>
        <w:rPr>
          <w:rFonts w:eastAsia="Verdana" w:cs="Times New Roman"/>
          <w:color w:val="000000"/>
        </w:rPr>
        <w:t xml:space="preserve">leisure </w:t>
      </w:r>
      <w:r w:rsidR="00A62686">
        <w:rPr>
          <w:rFonts w:eastAsia="Verdana" w:cs="Times New Roman"/>
          <w:color w:val="000000"/>
        </w:rPr>
        <w:t xml:space="preserve">domestic overnight travel. </w:t>
      </w:r>
    </w:p>
    <w:p w14:paraId="6F6524FD" w14:textId="24A6B7B9" w:rsidR="00A62686" w:rsidRDefault="00A62686" w:rsidP="00A62686">
      <w:pPr>
        <w:pStyle w:val="Heading4"/>
      </w:pPr>
      <w:r>
        <w:t xml:space="preserve">Holiday </w:t>
      </w:r>
      <w:r w:rsidR="006C5E19">
        <w:t>travel</w:t>
      </w:r>
    </w:p>
    <w:p w14:paraId="0A817A91" w14:textId="45F1D78C" w:rsidR="0061019E" w:rsidRDefault="00392F74" w:rsidP="009431BD">
      <w:pPr>
        <w:rPr>
          <w:rFonts w:eastAsia="Verdana" w:cs="Times New Roman"/>
          <w:color w:val="000000"/>
        </w:rPr>
      </w:pPr>
      <w:r>
        <w:rPr>
          <w:rFonts w:eastAsia="Verdana" w:cs="Times New Roman"/>
          <w:color w:val="000000"/>
        </w:rPr>
        <w:t xml:space="preserve">Holiday </w:t>
      </w:r>
      <w:r w:rsidR="006C5E19">
        <w:rPr>
          <w:rFonts w:eastAsia="Verdana" w:cs="Times New Roman"/>
          <w:color w:val="000000"/>
        </w:rPr>
        <w:t xml:space="preserve">travel is the largest component of overnight travel, typically accounting for </w:t>
      </w:r>
      <w:r w:rsidR="0021624C">
        <w:rPr>
          <w:rFonts w:eastAsia="Verdana" w:cs="Times New Roman"/>
          <w:color w:val="000000"/>
        </w:rPr>
        <w:t>over 40% of total domestic nights.</w:t>
      </w:r>
      <w:r w:rsidR="00066F55">
        <w:rPr>
          <w:rFonts w:eastAsia="Verdana" w:cs="Times New Roman"/>
          <w:color w:val="000000"/>
        </w:rPr>
        <w:t xml:space="preserve"> </w:t>
      </w:r>
      <w:r w:rsidR="006C5E19">
        <w:rPr>
          <w:rFonts w:eastAsia="Verdana" w:cs="Times New Roman"/>
          <w:color w:val="000000"/>
        </w:rPr>
        <w:t xml:space="preserve">This purpose </w:t>
      </w:r>
      <w:r w:rsidR="000F7BDB">
        <w:rPr>
          <w:rFonts w:eastAsia="Verdana" w:cs="Times New Roman"/>
          <w:color w:val="000000"/>
        </w:rPr>
        <w:t>is</w:t>
      </w:r>
      <w:r w:rsidR="0027265D">
        <w:rPr>
          <w:rFonts w:eastAsia="Verdana" w:cs="Times New Roman"/>
          <w:color w:val="000000"/>
        </w:rPr>
        <w:t xml:space="preserve"> </w:t>
      </w:r>
      <w:r w:rsidR="00066F55">
        <w:rPr>
          <w:rFonts w:eastAsia="Verdana" w:cs="Times New Roman"/>
          <w:color w:val="000000"/>
        </w:rPr>
        <w:t>the most</w:t>
      </w:r>
      <w:r w:rsidR="0027265D">
        <w:rPr>
          <w:rFonts w:eastAsia="Verdana" w:cs="Times New Roman"/>
          <w:color w:val="000000"/>
        </w:rPr>
        <w:t xml:space="preserve"> </w:t>
      </w:r>
      <w:r>
        <w:rPr>
          <w:rFonts w:eastAsia="Verdana" w:cs="Times New Roman"/>
          <w:color w:val="000000"/>
        </w:rPr>
        <w:t xml:space="preserve">discretionary </w:t>
      </w:r>
      <w:r w:rsidR="0027265D">
        <w:rPr>
          <w:rFonts w:eastAsia="Verdana" w:cs="Times New Roman"/>
          <w:color w:val="000000"/>
        </w:rPr>
        <w:t xml:space="preserve">type of travel, as people have more choice over </w:t>
      </w:r>
      <w:r w:rsidR="001A72AA">
        <w:rPr>
          <w:rFonts w:eastAsia="Verdana" w:cs="Times New Roman"/>
          <w:color w:val="000000"/>
        </w:rPr>
        <w:t>where and when</w:t>
      </w:r>
      <w:r w:rsidR="0027265D">
        <w:rPr>
          <w:rFonts w:eastAsia="Verdana" w:cs="Times New Roman"/>
          <w:color w:val="000000"/>
        </w:rPr>
        <w:t xml:space="preserve"> to take a holiday</w:t>
      </w:r>
      <w:r w:rsidR="001A72AA">
        <w:rPr>
          <w:rFonts w:eastAsia="Verdana" w:cs="Times New Roman"/>
          <w:color w:val="000000"/>
        </w:rPr>
        <w:t xml:space="preserve"> according to their needs. </w:t>
      </w:r>
      <w:r w:rsidR="000F7BDB">
        <w:rPr>
          <w:rFonts w:eastAsia="Verdana" w:cs="Times New Roman"/>
          <w:color w:val="000000"/>
        </w:rPr>
        <w:t xml:space="preserve">In 2022, there was </w:t>
      </w:r>
      <w:r w:rsidR="00EA2AE3">
        <w:rPr>
          <w:rFonts w:eastAsia="Verdana" w:cs="Times New Roman"/>
          <w:color w:val="000000"/>
        </w:rPr>
        <w:t>a significant increase</w:t>
      </w:r>
      <w:r w:rsidR="000F7BDB">
        <w:rPr>
          <w:rFonts w:eastAsia="Verdana" w:cs="Times New Roman"/>
          <w:color w:val="000000"/>
        </w:rPr>
        <w:t xml:space="preserve"> in</w:t>
      </w:r>
      <w:r w:rsidR="00865C2D">
        <w:rPr>
          <w:rFonts w:eastAsia="Verdana" w:cs="Times New Roman"/>
          <w:color w:val="000000"/>
        </w:rPr>
        <w:t xml:space="preserve"> domestic</w:t>
      </w:r>
      <w:r w:rsidR="000F7BDB">
        <w:rPr>
          <w:rFonts w:eastAsia="Verdana" w:cs="Times New Roman"/>
          <w:color w:val="000000"/>
        </w:rPr>
        <w:t xml:space="preserve"> holiday travel as</w:t>
      </w:r>
      <w:r w:rsidR="00EA2AE3">
        <w:rPr>
          <w:rFonts w:eastAsia="Verdana" w:cs="Times New Roman"/>
          <w:color w:val="000000"/>
        </w:rPr>
        <w:t xml:space="preserve"> Australians chose to holiday </w:t>
      </w:r>
      <w:r w:rsidR="006723D4">
        <w:rPr>
          <w:rFonts w:eastAsia="Verdana" w:cs="Times New Roman"/>
          <w:color w:val="000000"/>
        </w:rPr>
        <w:t>throughout</w:t>
      </w:r>
      <w:r w:rsidR="00EA2AE3">
        <w:rPr>
          <w:rFonts w:eastAsia="Verdana" w:cs="Times New Roman"/>
          <w:color w:val="000000"/>
        </w:rPr>
        <w:t xml:space="preserve"> Australia </w:t>
      </w:r>
      <w:r w:rsidR="001B071A">
        <w:rPr>
          <w:rFonts w:eastAsia="Verdana" w:cs="Times New Roman"/>
          <w:color w:val="000000"/>
        </w:rPr>
        <w:t xml:space="preserve">after several disrupted years. </w:t>
      </w:r>
    </w:p>
    <w:p w14:paraId="4FAF3A77" w14:textId="05346801" w:rsidR="00514D94" w:rsidRDefault="0061019E" w:rsidP="009431BD">
      <w:pPr>
        <w:rPr>
          <w:rFonts w:eastAsia="Verdana" w:cs="Times New Roman"/>
          <w:color w:val="000000"/>
        </w:rPr>
      </w:pPr>
      <w:r>
        <w:rPr>
          <w:rFonts w:eastAsia="Verdana" w:cs="Times New Roman"/>
          <w:color w:val="000000"/>
        </w:rPr>
        <w:t>In 2023, with less impetus from pent-up demand and i</w:t>
      </w:r>
      <w:r w:rsidR="009D1027">
        <w:rPr>
          <w:rFonts w:eastAsia="Verdana" w:cs="Times New Roman"/>
          <w:color w:val="000000"/>
        </w:rPr>
        <w:t xml:space="preserve">nternational outbound travel </w:t>
      </w:r>
      <w:r w:rsidR="004541CE">
        <w:rPr>
          <w:rFonts w:eastAsia="Verdana" w:cs="Times New Roman"/>
          <w:color w:val="000000"/>
        </w:rPr>
        <w:t>a</w:t>
      </w:r>
      <w:r w:rsidR="00C35424">
        <w:rPr>
          <w:rFonts w:eastAsia="Verdana" w:cs="Times New Roman"/>
          <w:color w:val="000000"/>
        </w:rPr>
        <w:t xml:space="preserve"> more </w:t>
      </w:r>
      <w:r w:rsidR="004541CE">
        <w:rPr>
          <w:rFonts w:eastAsia="Verdana" w:cs="Times New Roman"/>
          <w:color w:val="000000"/>
        </w:rPr>
        <w:t xml:space="preserve">available </w:t>
      </w:r>
      <w:r w:rsidR="00C35424">
        <w:rPr>
          <w:rFonts w:eastAsia="Verdana" w:cs="Times New Roman"/>
          <w:color w:val="000000"/>
        </w:rPr>
        <w:t xml:space="preserve">alternative </w:t>
      </w:r>
      <w:r w:rsidR="004541CE">
        <w:rPr>
          <w:rFonts w:eastAsia="Verdana" w:cs="Times New Roman"/>
          <w:color w:val="000000"/>
        </w:rPr>
        <w:t xml:space="preserve">to domestic travel, </w:t>
      </w:r>
      <w:r w:rsidR="00850EC3">
        <w:rPr>
          <w:rFonts w:eastAsia="Verdana" w:cs="Times New Roman"/>
          <w:color w:val="000000"/>
        </w:rPr>
        <w:t>domestic</w:t>
      </w:r>
      <w:r w:rsidR="004541CE">
        <w:rPr>
          <w:rFonts w:eastAsia="Verdana" w:cs="Times New Roman"/>
          <w:color w:val="000000"/>
        </w:rPr>
        <w:t xml:space="preserve"> holiday travel has </w:t>
      </w:r>
      <w:r w:rsidR="00850EC3">
        <w:rPr>
          <w:rFonts w:eastAsia="Verdana" w:cs="Times New Roman"/>
          <w:color w:val="000000"/>
        </w:rPr>
        <w:t>softened</w:t>
      </w:r>
      <w:r w:rsidR="00C17A1A">
        <w:rPr>
          <w:rFonts w:eastAsia="Verdana" w:cs="Times New Roman"/>
          <w:color w:val="000000"/>
        </w:rPr>
        <w:t xml:space="preserve">. Moreover, household budgets </w:t>
      </w:r>
      <w:r w:rsidR="00956373">
        <w:rPr>
          <w:rFonts w:eastAsia="Verdana" w:cs="Times New Roman"/>
          <w:color w:val="000000"/>
        </w:rPr>
        <w:t xml:space="preserve">have been stretched </w:t>
      </w:r>
      <w:r w:rsidR="002B1343">
        <w:rPr>
          <w:rFonts w:eastAsia="Verdana" w:cs="Times New Roman"/>
          <w:color w:val="000000"/>
        </w:rPr>
        <w:t xml:space="preserve">and savings balances </w:t>
      </w:r>
      <w:r w:rsidR="00521F84">
        <w:rPr>
          <w:rFonts w:eastAsia="Verdana" w:cs="Times New Roman"/>
          <w:color w:val="000000"/>
        </w:rPr>
        <w:t>depleted</w:t>
      </w:r>
      <w:r w:rsidR="00956373">
        <w:rPr>
          <w:rFonts w:eastAsia="Verdana" w:cs="Times New Roman"/>
          <w:color w:val="000000"/>
        </w:rPr>
        <w:t xml:space="preserve">. </w:t>
      </w:r>
      <w:r w:rsidR="0095387C">
        <w:rPr>
          <w:rFonts w:eastAsia="Verdana" w:cs="Times New Roman"/>
          <w:color w:val="000000"/>
        </w:rPr>
        <w:t xml:space="preserve">It is therefore expected that the number of </w:t>
      </w:r>
      <w:r w:rsidR="006723D4">
        <w:rPr>
          <w:rFonts w:eastAsia="Verdana" w:cs="Times New Roman"/>
          <w:color w:val="000000"/>
        </w:rPr>
        <w:t xml:space="preserve">domestic </w:t>
      </w:r>
      <w:r w:rsidR="0095387C">
        <w:rPr>
          <w:rFonts w:eastAsia="Verdana" w:cs="Times New Roman"/>
          <w:color w:val="000000"/>
        </w:rPr>
        <w:t xml:space="preserve">holiday nights in 2023 will decline </w:t>
      </w:r>
      <w:r w:rsidR="0003349E">
        <w:rPr>
          <w:rFonts w:eastAsia="Verdana" w:cs="Times New Roman"/>
          <w:color w:val="000000"/>
        </w:rPr>
        <w:t xml:space="preserve">by </w:t>
      </w:r>
      <w:r w:rsidR="00BF0790">
        <w:rPr>
          <w:rFonts w:eastAsia="Verdana" w:cs="Times New Roman"/>
          <w:color w:val="000000"/>
        </w:rPr>
        <w:t>2.9</w:t>
      </w:r>
      <w:r w:rsidR="0003349E">
        <w:rPr>
          <w:rFonts w:eastAsia="Verdana" w:cs="Times New Roman"/>
          <w:color w:val="000000"/>
        </w:rPr>
        <w:t>%.</w:t>
      </w:r>
      <w:r w:rsidR="007827B5">
        <w:rPr>
          <w:rFonts w:eastAsia="Verdana" w:cs="Times New Roman"/>
          <w:color w:val="000000"/>
        </w:rPr>
        <w:t xml:space="preserve"> </w:t>
      </w:r>
      <w:r w:rsidR="00FD6375">
        <w:rPr>
          <w:rFonts w:eastAsia="Verdana" w:cs="Times New Roman"/>
          <w:color w:val="000000"/>
        </w:rPr>
        <w:t xml:space="preserve">Despite the </w:t>
      </w:r>
      <w:r w:rsidR="00FC6CEA">
        <w:rPr>
          <w:rFonts w:eastAsia="Verdana" w:cs="Times New Roman"/>
          <w:color w:val="000000"/>
        </w:rPr>
        <w:t>pull-back</w:t>
      </w:r>
      <w:r w:rsidR="00FD6375">
        <w:rPr>
          <w:rFonts w:eastAsia="Verdana" w:cs="Times New Roman"/>
          <w:color w:val="000000"/>
        </w:rPr>
        <w:t xml:space="preserve"> in 2023, </w:t>
      </w:r>
      <w:r w:rsidR="007827B5">
        <w:rPr>
          <w:rFonts w:eastAsia="Verdana" w:cs="Times New Roman"/>
          <w:color w:val="000000"/>
        </w:rPr>
        <w:t>the number of holiday nights is forecast to remain 3.</w:t>
      </w:r>
      <w:r w:rsidR="00CE0D93">
        <w:rPr>
          <w:rFonts w:eastAsia="Verdana" w:cs="Times New Roman"/>
          <w:color w:val="000000"/>
        </w:rPr>
        <w:t>9</w:t>
      </w:r>
      <w:r w:rsidR="007827B5">
        <w:rPr>
          <w:rFonts w:eastAsia="Verdana" w:cs="Times New Roman"/>
          <w:color w:val="000000"/>
        </w:rPr>
        <w:t xml:space="preserve">% </w:t>
      </w:r>
      <w:r w:rsidR="007827B5" w:rsidRPr="00B0378B">
        <w:rPr>
          <w:rFonts w:eastAsia="Verdana" w:cs="Times New Roman"/>
          <w:i/>
          <w:iCs/>
          <w:color w:val="000000"/>
        </w:rPr>
        <w:t>above</w:t>
      </w:r>
      <w:r w:rsidR="007827B5">
        <w:rPr>
          <w:rFonts w:eastAsia="Verdana" w:cs="Times New Roman"/>
          <w:color w:val="000000"/>
        </w:rPr>
        <w:t xml:space="preserve"> the pre-pandemic level of 2019</w:t>
      </w:r>
      <w:r w:rsidR="00281820">
        <w:rPr>
          <w:rFonts w:eastAsia="Verdana" w:cs="Times New Roman"/>
          <w:color w:val="000000"/>
        </w:rPr>
        <w:t xml:space="preserve"> </w:t>
      </w:r>
      <w:r w:rsidR="00FD6375">
        <w:rPr>
          <w:rFonts w:eastAsia="Verdana" w:cs="Times New Roman"/>
          <w:color w:val="000000"/>
        </w:rPr>
        <w:t>in 2023</w:t>
      </w:r>
      <w:r w:rsidR="00B0378B">
        <w:rPr>
          <w:rFonts w:eastAsia="Verdana" w:cs="Times New Roman"/>
          <w:color w:val="000000"/>
        </w:rPr>
        <w:t xml:space="preserve"> </w:t>
      </w:r>
      <w:r w:rsidR="00B9389C">
        <w:rPr>
          <w:rFonts w:eastAsia="Verdana" w:cs="Times New Roman"/>
          <w:color w:val="000000"/>
        </w:rPr>
        <w:t>–</w:t>
      </w:r>
      <w:r w:rsidR="00B0378B">
        <w:rPr>
          <w:rFonts w:eastAsia="Verdana" w:cs="Times New Roman"/>
          <w:color w:val="000000"/>
        </w:rPr>
        <w:t xml:space="preserve"> </w:t>
      </w:r>
      <w:r w:rsidR="005B2142">
        <w:rPr>
          <w:rFonts w:eastAsia="Verdana" w:cs="Times New Roman"/>
          <w:color w:val="000000"/>
        </w:rPr>
        <w:t>which indicates just how strong</w:t>
      </w:r>
      <w:r w:rsidR="009A2A15">
        <w:rPr>
          <w:rFonts w:eastAsia="Verdana" w:cs="Times New Roman"/>
          <w:color w:val="000000"/>
        </w:rPr>
        <w:t xml:space="preserve"> </w:t>
      </w:r>
      <w:r w:rsidR="00FC6CEA">
        <w:rPr>
          <w:rFonts w:eastAsia="Verdana" w:cs="Times New Roman"/>
          <w:color w:val="000000"/>
        </w:rPr>
        <w:t xml:space="preserve">demand for domestic holiday travel </w:t>
      </w:r>
      <w:r w:rsidR="009A2A15">
        <w:rPr>
          <w:rFonts w:eastAsia="Verdana" w:cs="Times New Roman"/>
          <w:color w:val="000000"/>
        </w:rPr>
        <w:t xml:space="preserve">was </w:t>
      </w:r>
      <w:r w:rsidR="00FC6CEA">
        <w:rPr>
          <w:rFonts w:eastAsia="Verdana" w:cs="Times New Roman"/>
          <w:color w:val="000000"/>
        </w:rPr>
        <w:t xml:space="preserve">in 2022 </w:t>
      </w:r>
      <w:r w:rsidR="00281820">
        <w:rPr>
          <w:rFonts w:eastAsia="Verdana" w:cs="Times New Roman"/>
          <w:color w:val="000000"/>
        </w:rPr>
        <w:t>(Figure 1</w:t>
      </w:r>
      <w:r w:rsidR="002850C4">
        <w:rPr>
          <w:rFonts w:eastAsia="Verdana" w:cs="Times New Roman"/>
          <w:color w:val="000000"/>
        </w:rPr>
        <w:t>5</w:t>
      </w:r>
      <w:r w:rsidR="00281820">
        <w:rPr>
          <w:rFonts w:eastAsia="Verdana" w:cs="Times New Roman"/>
          <w:color w:val="000000"/>
        </w:rPr>
        <w:t>)</w:t>
      </w:r>
      <w:r w:rsidR="007827B5">
        <w:rPr>
          <w:rFonts w:eastAsia="Verdana" w:cs="Times New Roman"/>
          <w:color w:val="000000"/>
        </w:rPr>
        <w:t>.</w:t>
      </w:r>
    </w:p>
    <w:p w14:paraId="5961F866" w14:textId="01331BF8" w:rsidR="005E338E" w:rsidRDefault="005E338E" w:rsidP="005E338E">
      <w:pPr>
        <w:rPr>
          <w:rFonts w:eastAsia="Verdana" w:cs="Times New Roman"/>
          <w:color w:val="000000"/>
        </w:rPr>
      </w:pPr>
      <w:r>
        <w:rPr>
          <w:rFonts w:eastAsia="Verdana" w:cs="Times New Roman"/>
          <w:color w:val="000000"/>
        </w:rPr>
        <w:t xml:space="preserve">Over the forecast period, domestic holiday nights are expected to grow at an average annual rate </w:t>
      </w:r>
      <w:r w:rsidRPr="002A1AF5">
        <w:rPr>
          <w:rFonts w:eastAsia="Verdana" w:cs="Times New Roman"/>
          <w:color w:val="000000"/>
        </w:rPr>
        <w:t xml:space="preserve">of </w:t>
      </w:r>
      <w:r w:rsidR="002A1AF5" w:rsidRPr="002A1AF5">
        <w:rPr>
          <w:rFonts w:eastAsia="Verdana" w:cs="Times New Roman"/>
          <w:color w:val="000000"/>
        </w:rPr>
        <w:t>2.</w:t>
      </w:r>
      <w:r w:rsidR="00993FC9">
        <w:rPr>
          <w:rFonts w:eastAsia="Verdana" w:cs="Times New Roman"/>
          <w:color w:val="000000"/>
        </w:rPr>
        <w:t>4</w:t>
      </w:r>
      <w:r w:rsidRPr="002A1AF5">
        <w:rPr>
          <w:rFonts w:eastAsia="Verdana" w:cs="Times New Roman"/>
          <w:color w:val="000000"/>
        </w:rPr>
        <w:t>%. By 2028, domestic holiday nights are forecast to be 1</w:t>
      </w:r>
      <w:r w:rsidR="00263636">
        <w:rPr>
          <w:rFonts w:eastAsia="Verdana" w:cs="Times New Roman"/>
          <w:color w:val="000000"/>
        </w:rPr>
        <w:t>7</w:t>
      </w:r>
      <w:r w:rsidRPr="002A1AF5">
        <w:rPr>
          <w:rFonts w:eastAsia="Verdana" w:cs="Times New Roman"/>
          <w:color w:val="000000"/>
        </w:rPr>
        <w:t>% higher than they were pre-pand</w:t>
      </w:r>
      <w:r>
        <w:rPr>
          <w:rFonts w:eastAsia="Verdana" w:cs="Times New Roman"/>
          <w:color w:val="000000"/>
        </w:rPr>
        <w:t xml:space="preserve">emic, and </w:t>
      </w:r>
      <w:r w:rsidR="000B712F">
        <w:rPr>
          <w:rFonts w:eastAsia="Verdana" w:cs="Times New Roman"/>
          <w:color w:val="000000"/>
        </w:rPr>
        <w:t>9</w:t>
      </w:r>
      <w:r>
        <w:rPr>
          <w:rFonts w:eastAsia="Verdana" w:cs="Times New Roman"/>
          <w:color w:val="000000"/>
        </w:rPr>
        <w:t>% higher than they were in 2022.</w:t>
      </w:r>
    </w:p>
    <w:p w14:paraId="2B356D92" w14:textId="195A3D20" w:rsidR="002850C4" w:rsidRDefault="002850C4" w:rsidP="007214B5">
      <w:pPr>
        <w:spacing w:before="240" w:line="300" w:lineRule="atLeast"/>
        <w:rPr>
          <w:rFonts w:eastAsia="Verdana" w:cs="Times New Roman"/>
          <w:color w:val="2E1A47" w:themeColor="text2"/>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15</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by purpose of travel. Actual and forecast values.</w:t>
      </w:r>
    </w:p>
    <w:p w14:paraId="7B5BA2FC" w14:textId="2501DE51" w:rsidR="007214B5" w:rsidRPr="00223A71" w:rsidRDefault="007214B5" w:rsidP="007214B5">
      <w:pPr>
        <w:spacing w:before="120" w:line="300" w:lineRule="atLeast"/>
        <w:rPr>
          <w:rFonts w:eastAsia="Verdana" w:cs="Times New Roman"/>
          <w:color w:val="2E1A47" w:themeColor="text2"/>
        </w:rPr>
      </w:pPr>
      <w:r w:rsidRPr="007214B5">
        <w:rPr>
          <w:noProof/>
        </w:rPr>
        <w:drawing>
          <wp:inline distT="0" distB="0" distL="0" distR="0" wp14:anchorId="067906BD" wp14:editId="0C904C23">
            <wp:extent cx="6329680" cy="3472180"/>
            <wp:effectExtent l="0" t="0" r="0" b="0"/>
            <wp:docPr id="899273911" name="Picture 899273911" descr="Figure 15 shows the time series of domestic visitor nights by purpose, for holiday, VFR, business and other travel.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73911" name="Picture 7" descr="Figure 15 shows the time series of domestic visitor nights by purpose, for holiday, VFR, business and other travel.  The values from 2012 to 2022 are the actual data, while values from 2023 to 2028 are forecast valu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9680" cy="3472180"/>
                    </a:xfrm>
                    <a:prstGeom prst="rect">
                      <a:avLst/>
                    </a:prstGeom>
                    <a:noFill/>
                    <a:ln>
                      <a:noFill/>
                    </a:ln>
                  </pic:spPr>
                </pic:pic>
              </a:graphicData>
            </a:graphic>
          </wp:inline>
        </w:drawing>
      </w:r>
    </w:p>
    <w:p w14:paraId="1CD1C640" w14:textId="57F73EA7" w:rsidR="00281820" w:rsidRDefault="00281820" w:rsidP="007214B5">
      <w:pPr>
        <w:pStyle w:val="Heading4"/>
        <w:spacing w:line="300" w:lineRule="atLeast"/>
      </w:pPr>
      <w:r>
        <w:t>VFR</w:t>
      </w:r>
      <w:r w:rsidR="005A10D2">
        <w:t xml:space="preserve"> travel</w:t>
      </w:r>
    </w:p>
    <w:p w14:paraId="03353770" w14:textId="77777777" w:rsidR="006D510D" w:rsidRDefault="00FC47E0" w:rsidP="007214B5">
      <w:pPr>
        <w:spacing w:line="300" w:lineRule="atLeast"/>
        <w:rPr>
          <w:rFonts w:eastAsia="Verdana" w:cs="Times New Roman"/>
          <w:color w:val="000000"/>
        </w:rPr>
      </w:pPr>
      <w:r>
        <w:rPr>
          <w:rFonts w:eastAsia="Verdana" w:cs="Times New Roman"/>
          <w:color w:val="000000"/>
        </w:rPr>
        <w:t xml:space="preserve">The second largest category of travel is </w:t>
      </w:r>
      <w:r w:rsidR="00392F74">
        <w:rPr>
          <w:rFonts w:eastAsia="Verdana" w:cs="Times New Roman"/>
          <w:color w:val="000000"/>
        </w:rPr>
        <w:t>VFR</w:t>
      </w:r>
      <w:r>
        <w:rPr>
          <w:rFonts w:eastAsia="Verdana" w:cs="Times New Roman"/>
          <w:color w:val="000000"/>
        </w:rPr>
        <w:t xml:space="preserve">, which </w:t>
      </w:r>
      <w:r w:rsidR="00392F74">
        <w:rPr>
          <w:rFonts w:eastAsia="Verdana" w:cs="Times New Roman"/>
          <w:color w:val="000000"/>
        </w:rPr>
        <w:t>is</w:t>
      </w:r>
      <w:r w:rsidR="00613128">
        <w:rPr>
          <w:rFonts w:eastAsia="Verdana" w:cs="Times New Roman"/>
          <w:color w:val="000000"/>
        </w:rPr>
        <w:t xml:space="preserve"> a </w:t>
      </w:r>
      <w:r w:rsidR="00392F74">
        <w:rPr>
          <w:rFonts w:eastAsia="Verdana" w:cs="Times New Roman"/>
          <w:color w:val="000000"/>
        </w:rPr>
        <w:t xml:space="preserve">lower </w:t>
      </w:r>
      <w:r w:rsidR="00613128">
        <w:rPr>
          <w:rFonts w:eastAsia="Verdana" w:cs="Times New Roman"/>
          <w:color w:val="000000"/>
        </w:rPr>
        <w:t xml:space="preserve">average </w:t>
      </w:r>
      <w:r w:rsidR="00392F74">
        <w:rPr>
          <w:rFonts w:eastAsia="Verdana" w:cs="Times New Roman"/>
          <w:color w:val="000000"/>
        </w:rPr>
        <w:t>spend</w:t>
      </w:r>
      <w:r w:rsidR="00613128">
        <w:rPr>
          <w:rFonts w:eastAsia="Verdana" w:cs="Times New Roman"/>
          <w:color w:val="000000"/>
        </w:rPr>
        <w:t xml:space="preserve"> type of leisure travel. This</w:t>
      </w:r>
      <w:r w:rsidR="00807D6E">
        <w:rPr>
          <w:rFonts w:eastAsia="Verdana" w:cs="Times New Roman"/>
          <w:color w:val="000000"/>
        </w:rPr>
        <w:t xml:space="preserve"> segment</w:t>
      </w:r>
      <w:r w:rsidR="00613128">
        <w:rPr>
          <w:rFonts w:eastAsia="Verdana" w:cs="Times New Roman"/>
          <w:color w:val="000000"/>
        </w:rPr>
        <w:t xml:space="preserve"> </w:t>
      </w:r>
      <w:r w:rsidR="000133E6">
        <w:rPr>
          <w:rFonts w:eastAsia="Verdana" w:cs="Times New Roman"/>
          <w:color w:val="000000"/>
        </w:rPr>
        <w:t xml:space="preserve">recovered to </w:t>
      </w:r>
      <w:r w:rsidR="007C4235">
        <w:rPr>
          <w:rFonts w:eastAsia="Verdana" w:cs="Times New Roman"/>
          <w:color w:val="000000"/>
        </w:rPr>
        <w:t xml:space="preserve">93% of its pre-pandemic level </w:t>
      </w:r>
      <w:r w:rsidR="005A6491">
        <w:rPr>
          <w:rFonts w:eastAsia="Verdana" w:cs="Times New Roman"/>
          <w:color w:val="000000"/>
        </w:rPr>
        <w:t>last year, driven by a strong need for families and friends to reconnect after a period of travel restrictions.</w:t>
      </w:r>
      <w:r w:rsidR="00F4737C">
        <w:rPr>
          <w:rFonts w:eastAsia="Verdana" w:cs="Times New Roman"/>
          <w:color w:val="000000"/>
        </w:rPr>
        <w:t xml:space="preserve"> This desire to reconnect is expected to continue to drive travel demand over the forecast horizon</w:t>
      </w:r>
      <w:r w:rsidR="006F04E5">
        <w:rPr>
          <w:rFonts w:eastAsia="Verdana" w:cs="Times New Roman"/>
          <w:color w:val="000000"/>
        </w:rPr>
        <w:t xml:space="preserve">. </w:t>
      </w:r>
    </w:p>
    <w:p w14:paraId="06CC307A" w14:textId="75B2150A" w:rsidR="00062517" w:rsidRDefault="006D510D" w:rsidP="00062517">
      <w:pPr>
        <w:rPr>
          <w:rFonts w:eastAsia="Verdana" w:cs="Times New Roman"/>
          <w:color w:val="000000"/>
        </w:rPr>
      </w:pPr>
      <w:r>
        <w:rPr>
          <w:rFonts w:eastAsia="Verdana" w:cs="Times New Roman"/>
          <w:color w:val="000000"/>
        </w:rPr>
        <w:t>In 2023, growth in VFR nights is forecast to slow to 0.</w:t>
      </w:r>
      <w:r w:rsidR="008F6844">
        <w:rPr>
          <w:rFonts w:eastAsia="Verdana" w:cs="Times New Roman"/>
          <w:color w:val="000000"/>
        </w:rPr>
        <w:t>6</w:t>
      </w:r>
      <w:r>
        <w:rPr>
          <w:rFonts w:eastAsia="Verdana" w:cs="Times New Roman"/>
          <w:color w:val="000000"/>
        </w:rPr>
        <w:t xml:space="preserve">%, down from 26% growth in 2022. The pull-back in growth in 2023 is </w:t>
      </w:r>
      <w:r w:rsidR="00B67E1F">
        <w:rPr>
          <w:rFonts w:eastAsia="Verdana" w:cs="Times New Roman"/>
          <w:color w:val="000000"/>
        </w:rPr>
        <w:t>less severe</w:t>
      </w:r>
      <w:r>
        <w:rPr>
          <w:rFonts w:eastAsia="Verdana" w:cs="Times New Roman"/>
          <w:color w:val="000000"/>
        </w:rPr>
        <w:t xml:space="preserve"> for VFR nights than for holiday travel, </w:t>
      </w:r>
      <w:r w:rsidR="00B67E1F">
        <w:rPr>
          <w:rFonts w:eastAsia="Verdana" w:cs="Times New Roman"/>
          <w:color w:val="000000"/>
        </w:rPr>
        <w:t>partly because</w:t>
      </w:r>
      <w:r w:rsidR="00C04607">
        <w:rPr>
          <w:rFonts w:eastAsia="Verdana" w:cs="Times New Roman"/>
          <w:color w:val="000000"/>
        </w:rPr>
        <w:t xml:space="preserve"> </w:t>
      </w:r>
      <w:r w:rsidR="00062517">
        <w:rPr>
          <w:rFonts w:eastAsia="Verdana" w:cs="Times New Roman"/>
          <w:color w:val="000000"/>
        </w:rPr>
        <w:t>VFR trave</w:t>
      </w:r>
      <w:r w:rsidR="00C04607">
        <w:rPr>
          <w:rFonts w:eastAsia="Verdana" w:cs="Times New Roman"/>
          <w:color w:val="000000"/>
        </w:rPr>
        <w:t>l</w:t>
      </w:r>
      <w:r w:rsidR="00B67E1F">
        <w:rPr>
          <w:rFonts w:eastAsia="Verdana" w:cs="Times New Roman"/>
          <w:color w:val="000000"/>
        </w:rPr>
        <w:t xml:space="preserve"> i</w:t>
      </w:r>
      <w:r w:rsidR="00062517">
        <w:rPr>
          <w:rFonts w:eastAsia="Verdana" w:cs="Times New Roman"/>
          <w:color w:val="000000"/>
        </w:rPr>
        <w:t xml:space="preserve">s a more budget-friendly type of leisure travel. </w:t>
      </w:r>
    </w:p>
    <w:p w14:paraId="5C0AF5D0" w14:textId="33D856ED" w:rsidR="00FC74B9" w:rsidRDefault="00062517" w:rsidP="00FC74B9">
      <w:pPr>
        <w:rPr>
          <w:rFonts w:eastAsia="Verdana" w:cs="Times New Roman"/>
          <w:color w:val="000000"/>
        </w:rPr>
      </w:pPr>
      <w:r>
        <w:rPr>
          <w:rFonts w:eastAsia="Verdana" w:cs="Times New Roman"/>
          <w:color w:val="000000"/>
        </w:rPr>
        <w:t xml:space="preserve">Over the forecast period, domestic VFR nights are expected to grow at an average annual rate </w:t>
      </w:r>
      <w:r w:rsidRPr="002A1AF5">
        <w:rPr>
          <w:rFonts w:eastAsia="Verdana" w:cs="Times New Roman"/>
          <w:color w:val="000000"/>
        </w:rPr>
        <w:t xml:space="preserve">of </w:t>
      </w:r>
      <w:r w:rsidR="002A1AF5" w:rsidRPr="002A1AF5">
        <w:rPr>
          <w:rFonts w:eastAsia="Verdana" w:cs="Times New Roman"/>
          <w:color w:val="000000"/>
        </w:rPr>
        <w:t>2.</w:t>
      </w:r>
      <w:r w:rsidR="008F6844">
        <w:rPr>
          <w:rFonts w:eastAsia="Verdana" w:cs="Times New Roman"/>
          <w:color w:val="000000"/>
        </w:rPr>
        <w:t>8</w:t>
      </w:r>
      <w:r w:rsidRPr="002A1AF5">
        <w:rPr>
          <w:rFonts w:eastAsia="Verdana" w:cs="Times New Roman"/>
          <w:color w:val="000000"/>
        </w:rPr>
        <w:t>%.</w:t>
      </w:r>
      <w:r>
        <w:rPr>
          <w:rFonts w:eastAsia="Verdana" w:cs="Times New Roman"/>
          <w:color w:val="000000"/>
        </w:rPr>
        <w:t xml:space="preserve"> </w:t>
      </w:r>
      <w:r w:rsidR="00FC74B9">
        <w:rPr>
          <w:rFonts w:eastAsia="Verdana" w:cs="Times New Roman"/>
          <w:color w:val="000000"/>
        </w:rPr>
        <w:t xml:space="preserve">By </w:t>
      </w:r>
      <w:r>
        <w:rPr>
          <w:rFonts w:eastAsia="Verdana" w:cs="Times New Roman"/>
          <w:color w:val="000000"/>
        </w:rPr>
        <w:t>2028</w:t>
      </w:r>
      <w:r w:rsidR="00FC74B9">
        <w:rPr>
          <w:rFonts w:eastAsia="Verdana" w:cs="Times New Roman"/>
          <w:color w:val="000000"/>
        </w:rPr>
        <w:t xml:space="preserve">, domestic VFR nights are forecast to be </w:t>
      </w:r>
      <w:r w:rsidR="00AD3F5A">
        <w:rPr>
          <w:rFonts w:eastAsia="Verdana" w:cs="Times New Roman"/>
          <w:color w:val="000000"/>
        </w:rPr>
        <w:t>7</w:t>
      </w:r>
      <w:r w:rsidR="00FC74B9">
        <w:rPr>
          <w:rFonts w:eastAsia="Verdana" w:cs="Times New Roman"/>
          <w:color w:val="000000"/>
        </w:rPr>
        <w:t>% higher than they were pre-pandemic</w:t>
      </w:r>
      <w:r w:rsidR="005A10D2">
        <w:rPr>
          <w:rFonts w:eastAsia="Verdana" w:cs="Times New Roman"/>
          <w:color w:val="000000"/>
        </w:rPr>
        <w:t>, and 1</w:t>
      </w:r>
      <w:r w:rsidR="003D3FFC">
        <w:rPr>
          <w:rFonts w:eastAsia="Verdana" w:cs="Times New Roman"/>
          <w:color w:val="000000"/>
        </w:rPr>
        <w:t>6</w:t>
      </w:r>
      <w:r w:rsidR="005A10D2">
        <w:rPr>
          <w:rFonts w:eastAsia="Verdana" w:cs="Times New Roman"/>
          <w:color w:val="000000"/>
        </w:rPr>
        <w:t>% higher than they were in 2022</w:t>
      </w:r>
      <w:r w:rsidR="00FC74B9">
        <w:rPr>
          <w:rFonts w:eastAsia="Verdana" w:cs="Times New Roman"/>
          <w:color w:val="000000"/>
        </w:rPr>
        <w:t>.</w:t>
      </w:r>
    </w:p>
    <w:p w14:paraId="6F058B79" w14:textId="5B2AF3CD" w:rsidR="00FC74B9" w:rsidRDefault="005A10D2" w:rsidP="005A10D2">
      <w:pPr>
        <w:pStyle w:val="Heading4"/>
      </w:pPr>
      <w:r>
        <w:t>Business travel</w:t>
      </w:r>
    </w:p>
    <w:p w14:paraId="24096A12" w14:textId="4E8CF47B" w:rsidR="00A9087A" w:rsidRDefault="004E34E7" w:rsidP="009431BD">
      <w:pPr>
        <w:rPr>
          <w:rFonts w:eastAsia="Verdana" w:cs="Times New Roman"/>
          <w:color w:val="000000"/>
        </w:rPr>
      </w:pPr>
      <w:r>
        <w:rPr>
          <w:rFonts w:eastAsia="Verdana" w:cs="Times New Roman"/>
          <w:color w:val="000000"/>
        </w:rPr>
        <w:t xml:space="preserve">Business travel </w:t>
      </w:r>
      <w:r w:rsidR="009F7C64">
        <w:rPr>
          <w:rFonts w:eastAsia="Verdana" w:cs="Times New Roman"/>
          <w:color w:val="000000"/>
        </w:rPr>
        <w:t xml:space="preserve">is the </w:t>
      </w:r>
      <w:r w:rsidR="00A2217C">
        <w:rPr>
          <w:rFonts w:eastAsia="Verdana" w:cs="Times New Roman"/>
          <w:color w:val="000000"/>
        </w:rPr>
        <w:t xml:space="preserve">category </w:t>
      </w:r>
      <w:r w:rsidR="009F7C64">
        <w:rPr>
          <w:rFonts w:eastAsia="Verdana" w:cs="Times New Roman"/>
          <w:color w:val="000000"/>
        </w:rPr>
        <w:t xml:space="preserve">of </w:t>
      </w:r>
      <w:r w:rsidR="005D2B9D">
        <w:rPr>
          <w:rFonts w:eastAsia="Verdana" w:cs="Times New Roman"/>
          <w:color w:val="000000"/>
        </w:rPr>
        <w:t xml:space="preserve">domestic </w:t>
      </w:r>
      <w:r w:rsidR="009F7C64">
        <w:rPr>
          <w:rFonts w:eastAsia="Verdana" w:cs="Times New Roman"/>
          <w:color w:val="000000"/>
        </w:rPr>
        <w:t xml:space="preserve">travel </w:t>
      </w:r>
      <w:r w:rsidR="00A2217C">
        <w:rPr>
          <w:rFonts w:eastAsia="Verdana" w:cs="Times New Roman"/>
          <w:color w:val="000000"/>
        </w:rPr>
        <w:t xml:space="preserve">that </w:t>
      </w:r>
      <w:r>
        <w:rPr>
          <w:rFonts w:eastAsia="Verdana" w:cs="Times New Roman"/>
          <w:color w:val="000000"/>
        </w:rPr>
        <w:t>still ha</w:t>
      </w:r>
      <w:r w:rsidR="00A2217C">
        <w:rPr>
          <w:rFonts w:eastAsia="Verdana" w:cs="Times New Roman"/>
          <w:color w:val="000000"/>
        </w:rPr>
        <w:t>s</w:t>
      </w:r>
      <w:r>
        <w:rPr>
          <w:rFonts w:eastAsia="Verdana" w:cs="Times New Roman"/>
          <w:color w:val="000000"/>
        </w:rPr>
        <w:t xml:space="preserve"> the furthest to recover</w:t>
      </w:r>
      <w:r w:rsidR="00A2217C">
        <w:rPr>
          <w:rFonts w:eastAsia="Verdana" w:cs="Times New Roman"/>
          <w:color w:val="000000"/>
        </w:rPr>
        <w:t>.</w:t>
      </w:r>
      <w:r>
        <w:rPr>
          <w:rFonts w:eastAsia="Verdana" w:cs="Times New Roman"/>
          <w:color w:val="000000"/>
        </w:rPr>
        <w:t xml:space="preserve"> </w:t>
      </w:r>
      <w:r w:rsidR="005D2B9D">
        <w:rPr>
          <w:rFonts w:eastAsia="Verdana" w:cs="Times New Roman"/>
          <w:color w:val="000000"/>
        </w:rPr>
        <w:t>As at the end of</w:t>
      </w:r>
      <w:r>
        <w:rPr>
          <w:rFonts w:eastAsia="Verdana" w:cs="Times New Roman"/>
          <w:color w:val="000000"/>
        </w:rPr>
        <w:t xml:space="preserve"> 2022, domestic business nights </w:t>
      </w:r>
      <w:r w:rsidR="00062517">
        <w:rPr>
          <w:rFonts w:eastAsia="Verdana" w:cs="Times New Roman"/>
          <w:color w:val="000000"/>
        </w:rPr>
        <w:t xml:space="preserve">were </w:t>
      </w:r>
      <w:r>
        <w:rPr>
          <w:rFonts w:eastAsia="Verdana" w:cs="Times New Roman"/>
          <w:color w:val="000000"/>
        </w:rPr>
        <w:t xml:space="preserve">still </w:t>
      </w:r>
      <w:r w:rsidR="00E901B0">
        <w:rPr>
          <w:rFonts w:eastAsia="Verdana" w:cs="Times New Roman"/>
          <w:color w:val="000000"/>
        </w:rPr>
        <w:t>17% below the pre-pandemic level.</w:t>
      </w:r>
      <w:r w:rsidR="00356A39">
        <w:rPr>
          <w:rFonts w:eastAsia="Verdana" w:cs="Times New Roman"/>
          <w:color w:val="000000"/>
        </w:rPr>
        <w:t xml:space="preserve"> </w:t>
      </w:r>
      <w:r w:rsidR="00107112">
        <w:rPr>
          <w:rFonts w:eastAsia="Verdana" w:cs="Times New Roman"/>
          <w:color w:val="000000"/>
        </w:rPr>
        <w:t>I</w:t>
      </w:r>
      <w:r w:rsidR="00356A39">
        <w:rPr>
          <w:rFonts w:eastAsia="Verdana" w:cs="Times New Roman"/>
          <w:color w:val="000000"/>
        </w:rPr>
        <w:t>n 2023</w:t>
      </w:r>
      <w:r w:rsidR="00107112">
        <w:rPr>
          <w:rFonts w:eastAsia="Verdana" w:cs="Times New Roman"/>
          <w:color w:val="000000"/>
        </w:rPr>
        <w:t xml:space="preserve">, business nights are forecast to increase by </w:t>
      </w:r>
      <w:r w:rsidR="0030576F">
        <w:rPr>
          <w:rFonts w:eastAsia="Verdana" w:cs="Times New Roman"/>
          <w:color w:val="000000"/>
        </w:rPr>
        <w:t>9</w:t>
      </w:r>
      <w:r w:rsidR="00BA52D9">
        <w:rPr>
          <w:rFonts w:eastAsia="Verdana" w:cs="Times New Roman"/>
          <w:color w:val="000000"/>
        </w:rPr>
        <w:t xml:space="preserve">%, to reach </w:t>
      </w:r>
      <w:r w:rsidR="0048525B">
        <w:rPr>
          <w:rFonts w:eastAsia="Verdana" w:cs="Times New Roman"/>
          <w:color w:val="000000"/>
        </w:rPr>
        <w:t>90</w:t>
      </w:r>
      <w:r w:rsidR="00BA52D9">
        <w:rPr>
          <w:rFonts w:eastAsia="Verdana" w:cs="Times New Roman"/>
          <w:color w:val="000000"/>
        </w:rPr>
        <w:t xml:space="preserve">% of the pre-pandemic level. This is a faster rate of growth in 2023 than for the leisure categories of travel. </w:t>
      </w:r>
      <w:r w:rsidR="006F0F6A">
        <w:rPr>
          <w:rFonts w:eastAsia="Verdana" w:cs="Times New Roman"/>
          <w:color w:val="000000"/>
        </w:rPr>
        <w:t xml:space="preserve">Growth in 2023 is supported by the continued return of business travel after it was severely cut back during the pandemic. </w:t>
      </w:r>
    </w:p>
    <w:p w14:paraId="2DD975B6" w14:textId="64DB20D9" w:rsidR="004E34E7" w:rsidRDefault="004212A4" w:rsidP="009431BD">
      <w:pPr>
        <w:rPr>
          <w:rFonts w:eastAsia="Verdana" w:cs="Times New Roman"/>
          <w:color w:val="000000"/>
        </w:rPr>
      </w:pPr>
      <w:r>
        <w:rPr>
          <w:rFonts w:eastAsia="Verdana" w:cs="Times New Roman"/>
          <w:color w:val="000000"/>
        </w:rPr>
        <w:t xml:space="preserve">The proven efficacy of online communication technologies </w:t>
      </w:r>
      <w:r w:rsidR="00581DEC">
        <w:rPr>
          <w:rFonts w:eastAsia="Verdana" w:cs="Times New Roman"/>
          <w:color w:val="000000"/>
        </w:rPr>
        <w:t xml:space="preserve">no doubt contributed to the slow recovery in business travel to date. However, </w:t>
      </w:r>
      <w:r w:rsidR="00D45791">
        <w:rPr>
          <w:rFonts w:eastAsia="Verdana" w:cs="Times New Roman"/>
          <w:color w:val="000000"/>
        </w:rPr>
        <w:t>growth in d</w:t>
      </w:r>
      <w:r w:rsidR="00127250">
        <w:rPr>
          <w:rFonts w:eastAsia="Verdana" w:cs="Times New Roman"/>
          <w:color w:val="000000"/>
        </w:rPr>
        <w:t>emand for b</w:t>
      </w:r>
      <w:r w:rsidR="00774589">
        <w:rPr>
          <w:rFonts w:eastAsia="Verdana" w:cs="Times New Roman"/>
          <w:color w:val="000000"/>
        </w:rPr>
        <w:t>usiness</w:t>
      </w:r>
      <w:r w:rsidR="00127250">
        <w:rPr>
          <w:rFonts w:eastAsia="Verdana" w:cs="Times New Roman"/>
          <w:color w:val="000000"/>
        </w:rPr>
        <w:t xml:space="preserve"> travel </w:t>
      </w:r>
      <w:r w:rsidR="00D45791">
        <w:rPr>
          <w:rFonts w:eastAsia="Verdana" w:cs="Times New Roman"/>
          <w:color w:val="000000"/>
        </w:rPr>
        <w:t xml:space="preserve">going forward </w:t>
      </w:r>
      <w:r w:rsidR="00127250">
        <w:rPr>
          <w:rFonts w:eastAsia="Verdana" w:cs="Times New Roman"/>
          <w:color w:val="000000"/>
        </w:rPr>
        <w:t xml:space="preserve">reflects the </w:t>
      </w:r>
      <w:r w:rsidR="00774589">
        <w:rPr>
          <w:rFonts w:eastAsia="Verdana" w:cs="Times New Roman"/>
          <w:color w:val="000000"/>
        </w:rPr>
        <w:t xml:space="preserve">great value </w:t>
      </w:r>
      <w:r w:rsidR="00127250">
        <w:rPr>
          <w:rFonts w:eastAsia="Verdana" w:cs="Times New Roman"/>
          <w:color w:val="000000"/>
        </w:rPr>
        <w:t>of</w:t>
      </w:r>
      <w:r w:rsidR="00774589">
        <w:rPr>
          <w:rFonts w:eastAsia="Verdana" w:cs="Times New Roman"/>
          <w:color w:val="000000"/>
        </w:rPr>
        <w:t xml:space="preserve"> face-to-face connections </w:t>
      </w:r>
      <w:r w:rsidR="002D1D64">
        <w:rPr>
          <w:rFonts w:eastAsia="Verdana" w:cs="Times New Roman"/>
          <w:color w:val="000000"/>
        </w:rPr>
        <w:t xml:space="preserve">and </w:t>
      </w:r>
      <w:r w:rsidR="00542750">
        <w:rPr>
          <w:rFonts w:eastAsia="Verdana" w:cs="Times New Roman"/>
          <w:color w:val="000000"/>
        </w:rPr>
        <w:t xml:space="preserve">distinct </w:t>
      </w:r>
      <w:r w:rsidR="00856B7E">
        <w:rPr>
          <w:rFonts w:eastAsia="Verdana" w:cs="Times New Roman"/>
          <w:color w:val="000000"/>
        </w:rPr>
        <w:t xml:space="preserve">advantage of being present at </w:t>
      </w:r>
      <w:r w:rsidR="002D1D64">
        <w:rPr>
          <w:rFonts w:eastAsia="Verdana" w:cs="Times New Roman"/>
          <w:color w:val="000000"/>
        </w:rPr>
        <w:t xml:space="preserve">large events and conferences. </w:t>
      </w:r>
    </w:p>
    <w:p w14:paraId="0F16EE55" w14:textId="4A3D1656" w:rsidR="00392F74" w:rsidRDefault="00E62C1D" w:rsidP="00923FED">
      <w:r>
        <w:rPr>
          <w:rFonts w:eastAsia="Verdana" w:cs="Times New Roman"/>
          <w:color w:val="000000"/>
        </w:rPr>
        <w:lastRenderedPageBreak/>
        <w:t xml:space="preserve">Over the forecast period, business </w:t>
      </w:r>
      <w:r w:rsidR="0095386A">
        <w:rPr>
          <w:rFonts w:eastAsia="Verdana" w:cs="Times New Roman"/>
          <w:color w:val="000000"/>
        </w:rPr>
        <w:t xml:space="preserve">nights are expected to rise by an average annual rate of </w:t>
      </w:r>
      <w:r w:rsidR="00FE52B7">
        <w:rPr>
          <w:rFonts w:eastAsia="Verdana" w:cs="Times New Roman"/>
          <w:color w:val="000000"/>
        </w:rPr>
        <w:t>4.</w:t>
      </w:r>
      <w:r w:rsidR="00DF0503">
        <w:rPr>
          <w:rFonts w:eastAsia="Verdana" w:cs="Times New Roman"/>
          <w:color w:val="000000"/>
        </w:rPr>
        <w:t>1</w:t>
      </w:r>
      <w:r w:rsidR="0095386A">
        <w:rPr>
          <w:rFonts w:eastAsia="Verdana" w:cs="Times New Roman"/>
          <w:color w:val="000000"/>
        </w:rPr>
        <w:t xml:space="preserve">% to </w:t>
      </w:r>
      <w:r w:rsidR="00BA03E6">
        <w:rPr>
          <w:rFonts w:eastAsia="Verdana" w:cs="Times New Roman"/>
          <w:color w:val="000000"/>
        </w:rPr>
        <w:t>be 3</w:t>
      </w:r>
      <w:r w:rsidR="00DF0503">
        <w:rPr>
          <w:rFonts w:eastAsia="Verdana" w:cs="Times New Roman"/>
          <w:color w:val="000000"/>
        </w:rPr>
        <w:t>3</w:t>
      </w:r>
      <w:r w:rsidR="00BA03E6">
        <w:rPr>
          <w:rFonts w:eastAsia="Verdana" w:cs="Times New Roman"/>
          <w:color w:val="000000"/>
        </w:rPr>
        <w:t xml:space="preserve">% above the 2022 level, and </w:t>
      </w:r>
      <w:r w:rsidR="00FE52B7">
        <w:rPr>
          <w:rFonts w:eastAsia="Verdana" w:cs="Times New Roman"/>
          <w:color w:val="000000"/>
        </w:rPr>
        <w:t>10</w:t>
      </w:r>
      <w:r w:rsidR="00BA03E6">
        <w:rPr>
          <w:rFonts w:eastAsia="Verdana" w:cs="Times New Roman"/>
          <w:color w:val="000000"/>
        </w:rPr>
        <w:t>% above the pre-pandemic level.</w:t>
      </w:r>
      <w:r w:rsidR="00063B54">
        <w:rPr>
          <w:rFonts w:eastAsia="Verdana" w:cs="Times New Roman"/>
          <w:color w:val="000000"/>
        </w:rPr>
        <w:t xml:space="preserve"> </w:t>
      </w:r>
      <w:r w:rsidR="00153C79">
        <w:rPr>
          <w:rFonts w:eastAsia="Verdana" w:cs="Times New Roman"/>
          <w:color w:val="000000"/>
        </w:rPr>
        <w:t>It is expected that t</w:t>
      </w:r>
      <w:r w:rsidR="00063B54">
        <w:rPr>
          <w:rFonts w:eastAsia="Verdana" w:cs="Times New Roman"/>
          <w:color w:val="000000"/>
        </w:rPr>
        <w:t xml:space="preserve">he more flexible, mobile and geographically dispersed </w:t>
      </w:r>
      <w:r w:rsidR="00EF03F3">
        <w:rPr>
          <w:rFonts w:eastAsia="Verdana" w:cs="Times New Roman"/>
          <w:color w:val="000000"/>
        </w:rPr>
        <w:t>workforces</w:t>
      </w:r>
      <w:r w:rsidR="00063B54">
        <w:rPr>
          <w:rFonts w:eastAsia="Verdana" w:cs="Times New Roman"/>
          <w:color w:val="000000"/>
        </w:rPr>
        <w:t xml:space="preserve"> </w:t>
      </w:r>
      <w:r w:rsidR="009274E1">
        <w:rPr>
          <w:rFonts w:eastAsia="Verdana" w:cs="Times New Roman"/>
          <w:color w:val="000000"/>
        </w:rPr>
        <w:t>will</w:t>
      </w:r>
      <w:r w:rsidR="00063B54">
        <w:rPr>
          <w:rFonts w:eastAsia="Verdana" w:cs="Times New Roman"/>
          <w:color w:val="000000"/>
        </w:rPr>
        <w:t xml:space="preserve"> </w:t>
      </w:r>
      <w:r w:rsidR="00727647">
        <w:rPr>
          <w:rFonts w:eastAsia="Verdana" w:cs="Times New Roman"/>
          <w:color w:val="000000"/>
        </w:rPr>
        <w:t xml:space="preserve">undertake </w:t>
      </w:r>
      <w:r w:rsidR="00923FED">
        <w:rPr>
          <w:rFonts w:eastAsia="Verdana" w:cs="Times New Roman"/>
          <w:color w:val="000000"/>
        </w:rPr>
        <w:t xml:space="preserve">travel </w:t>
      </w:r>
      <w:r w:rsidR="00B94251">
        <w:rPr>
          <w:rFonts w:eastAsia="Verdana" w:cs="Times New Roman"/>
          <w:color w:val="000000"/>
        </w:rPr>
        <w:t xml:space="preserve">to engage with their teams, </w:t>
      </w:r>
      <w:r w:rsidR="00845B07">
        <w:rPr>
          <w:rFonts w:eastAsia="Verdana" w:cs="Times New Roman"/>
          <w:color w:val="000000"/>
        </w:rPr>
        <w:t>stakeholders and clients</w:t>
      </w:r>
      <w:r w:rsidR="000E2241">
        <w:rPr>
          <w:rFonts w:eastAsia="Verdana" w:cs="Times New Roman"/>
          <w:color w:val="000000"/>
        </w:rPr>
        <w:t>,</w:t>
      </w:r>
      <w:r w:rsidR="00845B07">
        <w:rPr>
          <w:rFonts w:eastAsia="Verdana" w:cs="Times New Roman"/>
          <w:color w:val="000000"/>
        </w:rPr>
        <w:t xml:space="preserve"> and to participate in </w:t>
      </w:r>
      <w:r w:rsidR="00923FED">
        <w:rPr>
          <w:rFonts w:eastAsia="Verdana" w:cs="Times New Roman"/>
          <w:color w:val="000000"/>
        </w:rPr>
        <w:t xml:space="preserve">business meetings, events and conferences in person. </w:t>
      </w:r>
    </w:p>
    <w:p w14:paraId="163B59DE" w14:textId="630D1C6A" w:rsidR="00392F74" w:rsidRDefault="00E65F4D" w:rsidP="00377C04">
      <w:pPr>
        <w:pStyle w:val="Heading4"/>
      </w:pPr>
      <w:r>
        <w:t>Other travel</w:t>
      </w:r>
    </w:p>
    <w:p w14:paraId="34D59D55" w14:textId="3B183B80" w:rsidR="00D72893" w:rsidRDefault="00E65F4D" w:rsidP="00245E86">
      <w:pPr>
        <w:tabs>
          <w:tab w:val="left" w:pos="6244"/>
        </w:tabs>
      </w:pPr>
      <w:r>
        <w:t xml:space="preserve">Travel for </w:t>
      </w:r>
      <w:r w:rsidR="00EF03F3">
        <w:t>‘</w:t>
      </w:r>
      <w:r>
        <w:t>other</w:t>
      </w:r>
      <w:r w:rsidR="00EF03F3">
        <w:t>’</w:t>
      </w:r>
      <w:r>
        <w:t xml:space="preserve"> purposes </w:t>
      </w:r>
      <w:r w:rsidR="00055941">
        <w:t xml:space="preserve">is the smallest category of travel, typically accounting for </w:t>
      </w:r>
      <w:r w:rsidR="00987C2C">
        <w:t>around</w:t>
      </w:r>
      <w:r w:rsidR="00055941">
        <w:t xml:space="preserve"> 5% of total domestic nights. </w:t>
      </w:r>
      <w:r w:rsidR="006411DB">
        <w:t>‘</w:t>
      </w:r>
      <w:r w:rsidR="00055941">
        <w:t>Other</w:t>
      </w:r>
      <w:r w:rsidR="006411DB">
        <w:t>’</w:t>
      </w:r>
      <w:r w:rsidR="00055941">
        <w:t xml:space="preserve"> purposes </w:t>
      </w:r>
      <w:r w:rsidR="006411DB">
        <w:t xml:space="preserve">of travel </w:t>
      </w:r>
      <w:r w:rsidR="00055941">
        <w:t>include</w:t>
      </w:r>
      <w:r w:rsidR="00055941" w:rsidRPr="00055941">
        <w:t xml:space="preserve"> </w:t>
      </w:r>
      <w:r w:rsidR="00055941">
        <w:t>travel for medical reasons</w:t>
      </w:r>
      <w:r w:rsidR="00E733A8">
        <w:t xml:space="preserve">, </w:t>
      </w:r>
      <w:r w:rsidR="006A3913">
        <w:t>education</w:t>
      </w:r>
      <w:r w:rsidR="00EB4CE7">
        <w:t>,</w:t>
      </w:r>
      <w:r w:rsidR="006A3913">
        <w:t xml:space="preserve"> </w:t>
      </w:r>
      <w:r w:rsidR="003903FF">
        <w:t xml:space="preserve">to attend a funeral, for </w:t>
      </w:r>
      <w:r w:rsidR="00E733A8">
        <w:t xml:space="preserve">personal appointments </w:t>
      </w:r>
      <w:r w:rsidR="006E4CB5">
        <w:t>and for employment</w:t>
      </w:r>
      <w:r w:rsidR="00A07B57">
        <w:t xml:space="preserve">. </w:t>
      </w:r>
      <w:r w:rsidR="00F17748">
        <w:t>Th</w:t>
      </w:r>
      <w:r w:rsidR="00A07B57">
        <w:t>e</w:t>
      </w:r>
      <w:r w:rsidR="00F17748">
        <w:t>s</w:t>
      </w:r>
      <w:r w:rsidR="00A07B57">
        <w:t>e</w:t>
      </w:r>
      <w:r w:rsidR="00F17748">
        <w:t xml:space="preserve"> type</w:t>
      </w:r>
      <w:r w:rsidR="00A07B57">
        <w:t>s</w:t>
      </w:r>
      <w:r w:rsidR="00F17748">
        <w:t xml:space="preserve"> of travel </w:t>
      </w:r>
      <w:r w:rsidR="00A07B57">
        <w:t xml:space="preserve">are </w:t>
      </w:r>
      <w:r w:rsidR="00F17748">
        <w:t xml:space="preserve">not for leisure purposes and </w:t>
      </w:r>
      <w:r w:rsidR="00A07B57">
        <w:t>are</w:t>
      </w:r>
      <w:r w:rsidR="00F17748">
        <w:t xml:space="preserve"> </w:t>
      </w:r>
      <w:r w:rsidR="006E4CB5">
        <w:t xml:space="preserve">typically </w:t>
      </w:r>
      <w:r w:rsidR="00F17748">
        <w:t>no</w:t>
      </w:r>
      <w:r w:rsidR="00257436">
        <w:t>n-</w:t>
      </w:r>
      <w:r w:rsidR="00F17748">
        <w:t xml:space="preserve">discretionary. </w:t>
      </w:r>
      <w:r w:rsidR="00257436">
        <w:t xml:space="preserve"> </w:t>
      </w:r>
    </w:p>
    <w:p w14:paraId="12D4ED78" w14:textId="276B1274" w:rsidR="00D72893" w:rsidRDefault="00377C04" w:rsidP="00245E86">
      <w:pPr>
        <w:tabs>
          <w:tab w:val="left" w:pos="6244"/>
        </w:tabs>
      </w:pPr>
      <w:r>
        <w:t xml:space="preserve">Domestic nights for ‘other’ purposes </w:t>
      </w:r>
      <w:r w:rsidR="00622B8B">
        <w:t>are</w:t>
      </w:r>
      <w:r>
        <w:t xml:space="preserve"> forecast to </w:t>
      </w:r>
      <w:r w:rsidR="006B1DE7">
        <w:t xml:space="preserve">increase by </w:t>
      </w:r>
      <w:r w:rsidR="007B2C8A">
        <w:t>8</w:t>
      </w:r>
      <w:r w:rsidR="006B1DE7">
        <w:t xml:space="preserve">% in 2023, after declining by 3.2% in 2022. </w:t>
      </w:r>
      <w:r w:rsidR="00885964">
        <w:t>The decline in nights in 202</w:t>
      </w:r>
      <w:r w:rsidR="003E4500">
        <w:t>2</w:t>
      </w:r>
      <w:r w:rsidR="00885964">
        <w:t xml:space="preserve"> was driven by fewer nights for the purposes of education and employment</w:t>
      </w:r>
      <w:r w:rsidR="00973D81">
        <w:t xml:space="preserve">. Employment nights had increased during the pandemic when state border </w:t>
      </w:r>
      <w:r w:rsidR="00110CC0">
        <w:t>restrictions</w:t>
      </w:r>
      <w:r w:rsidR="00973D81">
        <w:t xml:space="preserve"> resulted in some </w:t>
      </w:r>
      <w:r w:rsidR="009E1F97">
        <w:t xml:space="preserve">workers temporarily relocating interstate </w:t>
      </w:r>
      <w:r w:rsidR="00300242">
        <w:t xml:space="preserve">to avoid the need to </w:t>
      </w:r>
      <w:r w:rsidR="00110CC0">
        <w:t>quarantine</w:t>
      </w:r>
      <w:r w:rsidR="009E1F97">
        <w:t xml:space="preserve"> </w:t>
      </w:r>
      <w:r w:rsidR="00110CC0">
        <w:t>between shifts</w:t>
      </w:r>
      <w:r w:rsidR="003D3B47">
        <w:t xml:space="preserve">. </w:t>
      </w:r>
    </w:p>
    <w:p w14:paraId="2122C85C" w14:textId="0487CF6C" w:rsidR="00D72893" w:rsidRDefault="001528CE" w:rsidP="00245E86">
      <w:pPr>
        <w:tabs>
          <w:tab w:val="left" w:pos="6244"/>
        </w:tabs>
      </w:pPr>
      <w:r>
        <w:t xml:space="preserve">Over the forecast period, annual average growth in ‘other’ nights is expected to be </w:t>
      </w:r>
      <w:r w:rsidR="007B2C8A">
        <w:t>3.8</w:t>
      </w:r>
      <w:r w:rsidR="003D3E74">
        <w:t>%</w:t>
      </w:r>
      <w:r w:rsidR="005606A3">
        <w:t xml:space="preserve"> </w:t>
      </w:r>
      <w:r w:rsidR="00706FFB">
        <w:t>a</w:t>
      </w:r>
      <w:r w:rsidR="00EF1A7C">
        <w:t>s</w:t>
      </w:r>
      <w:r w:rsidR="00706FFB">
        <w:t xml:space="preserve"> the number of domestic</w:t>
      </w:r>
      <w:r w:rsidR="005606A3">
        <w:t xml:space="preserve"> ‘other’ nights</w:t>
      </w:r>
      <w:r w:rsidR="00706FFB">
        <w:t xml:space="preserve"> </w:t>
      </w:r>
      <w:r w:rsidR="00EF1A7C">
        <w:t>gradually</w:t>
      </w:r>
      <w:r w:rsidR="005606A3">
        <w:t xml:space="preserve"> </w:t>
      </w:r>
      <w:r w:rsidR="00706FFB">
        <w:t>return</w:t>
      </w:r>
      <w:r w:rsidR="00EF1A7C">
        <w:t>s</w:t>
      </w:r>
      <w:r w:rsidR="00706FFB">
        <w:t xml:space="preserve"> to the pre-pandemic level.</w:t>
      </w:r>
      <w:r w:rsidR="005606A3">
        <w:t xml:space="preserve"> </w:t>
      </w:r>
      <w:r w:rsidR="004059E0">
        <w:t xml:space="preserve">Travel for ‘other’ purposes is not expected to benefit from </w:t>
      </w:r>
      <w:r w:rsidR="00C527E6">
        <w:t>pent-up demand in the same way other types of travel have</w:t>
      </w:r>
      <w:r w:rsidR="00AA579B">
        <w:t>. However, growth is supported by an increasing</w:t>
      </w:r>
      <w:r w:rsidR="00C527E6">
        <w:t xml:space="preserve"> </w:t>
      </w:r>
      <w:r w:rsidR="00AA579B">
        <w:t>p</w:t>
      </w:r>
      <w:r w:rsidR="00C527E6">
        <w:t xml:space="preserve">ropensity to travel for ‘other’ reasons as Australian’s become </w:t>
      </w:r>
      <w:r w:rsidR="00926531">
        <w:t xml:space="preserve">progressively more </w:t>
      </w:r>
      <w:r w:rsidR="00C527E6">
        <w:t>confident</w:t>
      </w:r>
      <w:r w:rsidR="00CB3D60">
        <w:t xml:space="preserve"> making personal commitments that require travel. </w:t>
      </w:r>
    </w:p>
    <w:p w14:paraId="6E732BAE" w14:textId="607E3C21" w:rsidR="00392F74" w:rsidRDefault="00392F74" w:rsidP="00006186">
      <w:pPr>
        <w:pStyle w:val="Heading3"/>
      </w:pPr>
      <w:bookmarkStart w:id="54" w:name="_Toc150846180"/>
      <w:r>
        <w:t>States and territories</w:t>
      </w:r>
      <w:bookmarkEnd w:id="54"/>
    </w:p>
    <w:p w14:paraId="5B3B5C9E" w14:textId="6CC218B3" w:rsidR="00F85096" w:rsidRDefault="0042524D" w:rsidP="00245E86">
      <w:pPr>
        <w:tabs>
          <w:tab w:val="left" w:pos="6244"/>
        </w:tabs>
      </w:pPr>
      <w:r>
        <w:t>Near-term t</w:t>
      </w:r>
      <w:r w:rsidR="005C4806">
        <w:t xml:space="preserve">rends </w:t>
      </w:r>
      <w:r>
        <w:t xml:space="preserve">vary somewhat across the states and territories. </w:t>
      </w:r>
      <w:r w:rsidR="004A7680">
        <w:t>F</w:t>
      </w:r>
      <w:r w:rsidR="00F85096">
        <w:t xml:space="preserve">actors </w:t>
      </w:r>
      <w:r w:rsidR="004A7680">
        <w:t>influencing</w:t>
      </w:r>
      <w:r w:rsidR="00F85096">
        <w:t xml:space="preserve"> this variation</w:t>
      </w:r>
      <w:r w:rsidR="004A7680">
        <w:t xml:space="preserve"> include</w:t>
      </w:r>
      <w:r w:rsidR="00F85096">
        <w:t>:</w:t>
      </w:r>
    </w:p>
    <w:p w14:paraId="5C866A00" w14:textId="688187BA" w:rsidR="004A7680" w:rsidRDefault="004C1BA6" w:rsidP="004D70CB">
      <w:pPr>
        <w:pStyle w:val="ListParagraph"/>
        <w:numPr>
          <w:ilvl w:val="0"/>
          <w:numId w:val="35"/>
        </w:numPr>
        <w:tabs>
          <w:tab w:val="left" w:pos="6244"/>
        </w:tabs>
        <w:ind w:left="714" w:hanging="357"/>
        <w:contextualSpacing w:val="0"/>
      </w:pPr>
      <w:r>
        <w:t xml:space="preserve">The progressive return to pre-pandemic levels for </w:t>
      </w:r>
      <w:r w:rsidR="00F85096">
        <w:t xml:space="preserve">those states and territories that </w:t>
      </w:r>
      <w:r w:rsidR="002D1E74">
        <w:t xml:space="preserve">had experienced </w:t>
      </w:r>
      <w:r w:rsidR="00FA269D">
        <w:t>extended lockdowns, such as Victoria</w:t>
      </w:r>
      <w:r w:rsidR="00EF03F3">
        <w:t xml:space="preserve">, </w:t>
      </w:r>
      <w:r w:rsidR="00FA269D">
        <w:t>New South Wales</w:t>
      </w:r>
      <w:r w:rsidR="00EF03F3">
        <w:t xml:space="preserve"> and the ACT</w:t>
      </w:r>
      <w:r w:rsidR="00CD282E">
        <w:t>.</w:t>
      </w:r>
    </w:p>
    <w:p w14:paraId="6B17DB9C" w14:textId="0D3A9D78" w:rsidR="0042524D" w:rsidRDefault="00D2669F" w:rsidP="004D70CB">
      <w:pPr>
        <w:pStyle w:val="ListParagraph"/>
        <w:numPr>
          <w:ilvl w:val="0"/>
          <w:numId w:val="35"/>
        </w:numPr>
        <w:tabs>
          <w:tab w:val="left" w:pos="6244"/>
        </w:tabs>
        <w:ind w:left="714" w:hanging="357"/>
        <w:contextualSpacing w:val="0"/>
      </w:pPr>
      <w:r>
        <w:t xml:space="preserve">The normalisation of travel trends </w:t>
      </w:r>
      <w:r w:rsidR="00AB4FC8">
        <w:t>after a surge in domestic travel demand in 2022 when</w:t>
      </w:r>
      <w:r w:rsidR="00404D9B">
        <w:t xml:space="preserve"> international</w:t>
      </w:r>
      <w:r w:rsidR="00AB4FC8">
        <w:t xml:space="preserve"> outbound travel was less </w:t>
      </w:r>
      <w:r w:rsidR="00DD3818">
        <w:t xml:space="preserve">popular than normal, which affects </w:t>
      </w:r>
      <w:r w:rsidR="00D033BE">
        <w:t>most notably</w:t>
      </w:r>
      <w:r w:rsidR="00CD282E">
        <w:t xml:space="preserve"> Queensland, the Northern Territory and Tasmania.</w:t>
      </w:r>
    </w:p>
    <w:p w14:paraId="318C51C9" w14:textId="23ABE3B6" w:rsidR="00A218E2" w:rsidRDefault="0099213E" w:rsidP="004D70CB">
      <w:pPr>
        <w:pStyle w:val="ListParagraph"/>
        <w:numPr>
          <w:ilvl w:val="0"/>
          <w:numId w:val="35"/>
        </w:numPr>
        <w:tabs>
          <w:tab w:val="left" w:pos="6244"/>
        </w:tabs>
        <w:ind w:left="714" w:hanging="357"/>
        <w:contextualSpacing w:val="0"/>
      </w:pPr>
      <w:r>
        <w:t>The variation in aviation capacity and airfares across routes relative to their pre-</w:t>
      </w:r>
      <w:r w:rsidR="00BC3EAC">
        <w:t>pandemic</w:t>
      </w:r>
      <w:r>
        <w:t xml:space="preserve"> level</w:t>
      </w:r>
      <w:r w:rsidR="00A74135">
        <w:t xml:space="preserve">. </w:t>
      </w:r>
      <w:r w:rsidR="00E41DC1">
        <w:t>W</w:t>
      </w:r>
      <w:r w:rsidR="00A74135">
        <w:t xml:space="preserve">hile new routes are </w:t>
      </w:r>
      <w:r w:rsidR="00E41DC1">
        <w:t>opening</w:t>
      </w:r>
      <w:r w:rsidR="00A74135">
        <w:t xml:space="preserve"> and supporting growth, other routes still have lower capacity and higher airfares </w:t>
      </w:r>
      <w:r w:rsidR="00BC3EAC">
        <w:t xml:space="preserve">than in the past. </w:t>
      </w:r>
      <w:r w:rsidR="00E41DC1">
        <w:t>This is expected to weigh on near term growth f</w:t>
      </w:r>
      <w:r w:rsidR="00BC3EAC">
        <w:t xml:space="preserve">or those destinations highly reliant </w:t>
      </w:r>
      <w:proofErr w:type="gramStart"/>
      <w:r w:rsidR="00BC3EAC">
        <w:t>on air</w:t>
      </w:r>
      <w:proofErr w:type="gramEnd"/>
      <w:r w:rsidR="00BC3EAC">
        <w:t xml:space="preserve"> travel, such as </w:t>
      </w:r>
      <w:r w:rsidR="00D033BE">
        <w:t xml:space="preserve">the Northern Territory and </w:t>
      </w:r>
      <w:r w:rsidR="00BC3EAC">
        <w:t>Tasmania</w:t>
      </w:r>
      <w:r w:rsidR="00E41DC1">
        <w:t>.</w:t>
      </w:r>
    </w:p>
    <w:p w14:paraId="2DBF3EF7" w14:textId="5099ED22" w:rsidR="005F4763" w:rsidRDefault="005F4763" w:rsidP="004D70CB">
      <w:pPr>
        <w:pStyle w:val="ListParagraph"/>
        <w:numPr>
          <w:ilvl w:val="0"/>
          <w:numId w:val="35"/>
        </w:numPr>
        <w:tabs>
          <w:tab w:val="left" w:pos="6244"/>
        </w:tabs>
        <w:ind w:left="714" w:hanging="357"/>
        <w:contextualSpacing w:val="0"/>
      </w:pPr>
      <w:r>
        <w:t xml:space="preserve">The typical composition of travel in each </w:t>
      </w:r>
      <w:r w:rsidR="00ED40BF">
        <w:t>state/territory such as the share of interstate versus intrast</w:t>
      </w:r>
      <w:r>
        <w:t>a</w:t>
      </w:r>
      <w:r w:rsidR="00ED40BF">
        <w:t>te travel, the share of business travel versus leisure travel</w:t>
      </w:r>
      <w:r w:rsidR="007474E3">
        <w:t>, and the share of regional versus capital city travel.</w:t>
      </w:r>
      <w:r w:rsidR="00D033BE">
        <w:t xml:space="preserve"> Western Australia is a stand-out this year with the large shares of business </w:t>
      </w:r>
      <w:r w:rsidR="00FD40C2">
        <w:t xml:space="preserve">travel </w:t>
      </w:r>
      <w:r w:rsidR="00D033BE">
        <w:t xml:space="preserve">and </w:t>
      </w:r>
      <w:r w:rsidR="00FD40C2">
        <w:t xml:space="preserve">lower-cost </w:t>
      </w:r>
      <w:r w:rsidR="00D033BE">
        <w:t>i</w:t>
      </w:r>
      <w:r w:rsidR="00FD40C2">
        <w:t>ntrastate travel working to its advantage in 2023 after weighing on growth in 2022.</w:t>
      </w:r>
    </w:p>
    <w:p w14:paraId="123DC5D0" w14:textId="34F1877B" w:rsidR="004D70CB" w:rsidRDefault="0028185D" w:rsidP="00245E86">
      <w:pPr>
        <w:tabs>
          <w:tab w:val="left" w:pos="6244"/>
        </w:tabs>
      </w:pPr>
      <w:r>
        <w:lastRenderedPageBreak/>
        <w:t xml:space="preserve">The downward revision to domestic visitor nights </w:t>
      </w:r>
      <w:r w:rsidR="005A40F8">
        <w:t xml:space="preserve">(particularly for leisure travel) </w:t>
      </w:r>
      <w:r>
        <w:t xml:space="preserve">over the forecast period </w:t>
      </w:r>
      <w:r w:rsidR="00FF7F28">
        <w:t xml:space="preserve">are reflected across all states and territories, however, the largest downward revisions occur </w:t>
      </w:r>
      <w:r w:rsidR="00A57EAC">
        <w:t xml:space="preserve">in Queensland, the Northern Territory and Tasmania. </w:t>
      </w:r>
    </w:p>
    <w:p w14:paraId="575A05D5" w14:textId="678A173B" w:rsidR="002D326A" w:rsidRDefault="002D326A" w:rsidP="00203C09">
      <w:pPr>
        <w:pStyle w:val="Heading4"/>
        <w:spacing w:before="360"/>
      </w:pPr>
      <w:r>
        <w:t xml:space="preserve">New South Wales </w:t>
      </w:r>
    </w:p>
    <w:p w14:paraId="7FAE09E4" w14:textId="2F420A76" w:rsidR="00236062" w:rsidRDefault="00FA23AC" w:rsidP="00C53503">
      <w:pPr>
        <w:tabs>
          <w:tab w:val="left" w:pos="6244"/>
        </w:tabs>
        <w:spacing w:line="300" w:lineRule="atLeast"/>
      </w:pPr>
      <w:r>
        <w:t xml:space="preserve">Domestic visitor nights in </w:t>
      </w:r>
      <w:r w:rsidR="00C26FA0">
        <w:t>New South Wales (</w:t>
      </w:r>
      <w:r>
        <w:t>NSW</w:t>
      </w:r>
      <w:r w:rsidR="00C26FA0">
        <w:t>)</w:t>
      </w:r>
      <w:r>
        <w:t xml:space="preserve"> are forecast to increase by 3</w:t>
      </w:r>
      <w:r w:rsidR="0081219F">
        <w:t>.6</w:t>
      </w:r>
      <w:r>
        <w:t xml:space="preserve">% in 2023 and </w:t>
      </w:r>
      <w:r w:rsidR="001750AA">
        <w:t>by 2.</w:t>
      </w:r>
      <w:r w:rsidR="006E6ACD">
        <w:t>9</w:t>
      </w:r>
      <w:r w:rsidR="001750AA">
        <w:t>% on average over each of the next 5 years</w:t>
      </w:r>
      <w:r w:rsidR="00776613">
        <w:t xml:space="preserve"> (Figure 1</w:t>
      </w:r>
      <w:r w:rsidR="002850C4">
        <w:t>6</w:t>
      </w:r>
      <w:r w:rsidR="00776613">
        <w:t>)</w:t>
      </w:r>
      <w:r w:rsidR="001750AA">
        <w:t>. Total domestic visitor nights in NSW are forecast to rise above the pre-pandemic level in 2025</w:t>
      </w:r>
      <w:r w:rsidR="00A101CC">
        <w:t xml:space="preserve">. In the near-term, weaker growth in leisure travel is more than offset by strength in business travel. </w:t>
      </w:r>
    </w:p>
    <w:p w14:paraId="3D576AB9" w14:textId="6EDADAEE" w:rsidR="002850C4" w:rsidRPr="00223A71" w:rsidRDefault="002850C4" w:rsidP="00C53503">
      <w:pPr>
        <w:tabs>
          <w:tab w:val="left" w:pos="6244"/>
        </w:tabs>
        <w:spacing w:line="300" w:lineRule="atLeast"/>
      </w:pPr>
      <w:r w:rsidRPr="00223A71">
        <w:rPr>
          <w:rFonts w:eastAsia="Verdana" w:cs="Times New Roman"/>
          <w:b/>
          <w:bCs/>
          <w:color w:val="2E1A47" w:themeColor="text2"/>
        </w:rPr>
        <w:t>Figure 16.</w:t>
      </w:r>
      <w:r w:rsidRPr="00223A71">
        <w:rPr>
          <w:rFonts w:eastAsia="Verdana" w:cs="Times New Roman"/>
          <w:color w:val="2E1A47" w:themeColor="text2"/>
        </w:rPr>
        <w:t xml:space="preserve"> Domestic visitor nights in New South Wales</w:t>
      </w:r>
      <w:r w:rsidR="00C51C8F" w:rsidRPr="00223A71">
        <w:rPr>
          <w:rFonts w:eastAsia="Verdana" w:cs="Times New Roman"/>
          <w:color w:val="2E1A47" w:themeColor="text2"/>
        </w:rPr>
        <w:t xml:space="preserve"> by purpose (left axis)</w:t>
      </w:r>
      <w:r w:rsidR="00996390" w:rsidRPr="00223A71">
        <w:rPr>
          <w:rFonts w:eastAsia="Verdana" w:cs="Times New Roman"/>
          <w:color w:val="2E1A47" w:themeColor="text2"/>
        </w:rPr>
        <w:t>,</w:t>
      </w:r>
      <w:r w:rsidR="00C51C8F" w:rsidRPr="00223A71">
        <w:rPr>
          <w:rFonts w:eastAsia="Verdana" w:cs="Times New Roman"/>
          <w:color w:val="2E1A47" w:themeColor="text2"/>
        </w:rPr>
        <w:t xml:space="preserve"> and total</w:t>
      </w:r>
      <w:r w:rsidR="00996390" w:rsidRPr="00223A71">
        <w:rPr>
          <w:rFonts w:eastAsia="Verdana" w:cs="Times New Roman"/>
          <w:color w:val="2E1A47" w:themeColor="text2"/>
        </w:rPr>
        <w:t xml:space="preserve"> visitor nights</w:t>
      </w:r>
      <w:r w:rsidR="00C51C8F" w:rsidRPr="00223A71">
        <w:rPr>
          <w:rFonts w:eastAsia="Verdana" w:cs="Times New Roman"/>
          <w:color w:val="2E1A47" w:themeColor="text2"/>
        </w:rPr>
        <w:t xml:space="preserve"> (right axis)</w:t>
      </w:r>
      <w:r w:rsidR="00996390" w:rsidRPr="00223A71">
        <w:rPr>
          <w:rFonts w:eastAsia="Verdana" w:cs="Times New Roman"/>
          <w:color w:val="2E1A47" w:themeColor="text2"/>
        </w:rPr>
        <w:t>.</w:t>
      </w:r>
    </w:p>
    <w:p w14:paraId="43294404" w14:textId="5002FCE3" w:rsidR="004D70CB" w:rsidRDefault="000D73B4" w:rsidP="00C53503">
      <w:pPr>
        <w:tabs>
          <w:tab w:val="left" w:pos="6244"/>
        </w:tabs>
        <w:spacing w:line="300" w:lineRule="atLeast"/>
      </w:pPr>
      <w:r w:rsidRPr="000D73B4">
        <w:rPr>
          <w:noProof/>
        </w:rPr>
        <w:drawing>
          <wp:inline distT="0" distB="0" distL="0" distR="0" wp14:anchorId="47F367DD" wp14:editId="2720C729">
            <wp:extent cx="6329680" cy="3872865"/>
            <wp:effectExtent l="0" t="0" r="0" b="0"/>
            <wp:docPr id="514763318" name="Picture 514763318" descr="Figure 16 shows the time series of domestic visitor nights in New South Wales by purpose, for holiday, VFR, business and other travel.  Total visitor nights in NSW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63318" name="Picture 8" descr="Figure 16 shows the time series of domestic visitor nights in New South Wales by purpose, for holiday, VFR, business and other travel.  Total visitor nights in NSW are also shown on the right axis. The values from 2012 to 2022 are the actual data, while values from 2023 to 2028 are forecast valu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7676436B" w14:textId="77777777" w:rsidR="00C53503" w:rsidRDefault="00C53503" w:rsidP="00C53503">
      <w:pPr>
        <w:pStyle w:val="Heading4"/>
        <w:spacing w:line="300" w:lineRule="atLeast"/>
      </w:pPr>
      <w:r>
        <w:t>Victoria</w:t>
      </w:r>
    </w:p>
    <w:p w14:paraId="32055369" w14:textId="77777777" w:rsidR="00C53503" w:rsidRDefault="00C53503" w:rsidP="00C53503">
      <w:pPr>
        <w:tabs>
          <w:tab w:val="left" w:pos="6244"/>
        </w:tabs>
        <w:spacing w:line="300" w:lineRule="atLeast"/>
      </w:pPr>
      <w:r>
        <w:t>Domestic visitor nights in Victoria are forecast to increase by 8% in 2023 and by 2.7% on average over each of the next 5 years (Figure 17). Total domestic visitor nights in Victoria are forecast to rise above the pre-pandemic level in 2024. Victoria sees one of the strongest growth rates in 2023, partly reflecting a larger impetus from the ongoing recovery (more pent-up demand remains for travel in this state).</w:t>
      </w:r>
    </w:p>
    <w:p w14:paraId="59283496" w14:textId="77777777" w:rsidR="00C53503" w:rsidRDefault="00C53503" w:rsidP="00C53503">
      <w:pPr>
        <w:tabs>
          <w:tab w:val="left" w:pos="6244"/>
        </w:tabs>
        <w:spacing w:line="300" w:lineRule="atLeast"/>
      </w:pPr>
    </w:p>
    <w:p w14:paraId="43417978" w14:textId="411068AD" w:rsidR="00996390" w:rsidRDefault="00996390" w:rsidP="00C53503">
      <w:pPr>
        <w:tabs>
          <w:tab w:val="left" w:pos="6244"/>
        </w:tabs>
        <w:spacing w:line="300" w:lineRule="atLeast"/>
        <w:rPr>
          <w:rFonts w:eastAsia="Verdana" w:cs="Times New Roman"/>
          <w:color w:val="2E1A47" w:themeColor="text2"/>
        </w:rPr>
      </w:pPr>
      <w:r w:rsidRPr="00F13F57">
        <w:rPr>
          <w:rFonts w:eastAsia="Verdana" w:cs="Times New Roman"/>
          <w:b/>
          <w:bCs/>
          <w:color w:val="2E1A47" w:themeColor="text2"/>
        </w:rPr>
        <w:t xml:space="preserve">Figure </w:t>
      </w:r>
      <w:r>
        <w:rPr>
          <w:rFonts w:eastAsia="Verdana" w:cs="Times New Roman"/>
          <w:b/>
          <w:bCs/>
          <w:color w:val="2E1A47" w:themeColor="text2"/>
        </w:rPr>
        <w:t>17</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Victoria by purpose (left axis), and total visitor nights (right axis).</w:t>
      </w:r>
    </w:p>
    <w:p w14:paraId="6DBA3DBC" w14:textId="7DFEC77E" w:rsidR="008C03E3" w:rsidRDefault="008C03E3" w:rsidP="00C53503">
      <w:pPr>
        <w:tabs>
          <w:tab w:val="left" w:pos="6244"/>
        </w:tabs>
        <w:spacing w:line="300" w:lineRule="atLeast"/>
        <w:rPr>
          <w:rFonts w:eastAsia="Verdana" w:cs="Times New Roman"/>
          <w:color w:val="2E1A47" w:themeColor="text2"/>
        </w:rPr>
      </w:pPr>
      <w:r w:rsidRPr="008C03E3">
        <w:rPr>
          <w:noProof/>
        </w:rPr>
        <w:lastRenderedPageBreak/>
        <w:drawing>
          <wp:inline distT="0" distB="0" distL="0" distR="0" wp14:anchorId="52432AA3" wp14:editId="5BBE852F">
            <wp:extent cx="6329680" cy="3872865"/>
            <wp:effectExtent l="0" t="0" r="0" b="0"/>
            <wp:docPr id="1401413079" name="Picture 1401413079" descr="Figure 17 shows the time series of domestic visitor nights in Victoria by purpose, for holiday, VFR, business and other travel.  Total visitor nights in Victoria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13079" name="Picture 9" descr="Figure 17 shows the time series of domestic visitor nights in Victoria by purpose, for holiday, VFR, business and other travel.  Total visitor nights in Victoria are also shown on the right axis. The values from 2012 to 2022 are the actual data, while values from 2023 to 2028 are forecast valu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4DA62126" w14:textId="62B21E9B" w:rsidR="00107BB2" w:rsidRDefault="009F1A6A" w:rsidP="00C53503">
      <w:pPr>
        <w:pStyle w:val="Heading4"/>
        <w:spacing w:line="300" w:lineRule="atLeast"/>
      </w:pPr>
      <w:r>
        <w:t>Queensland</w:t>
      </w:r>
    </w:p>
    <w:p w14:paraId="0F19C364" w14:textId="418A5D9E" w:rsidR="0078010C" w:rsidRDefault="009F1A6A" w:rsidP="00C53503">
      <w:pPr>
        <w:tabs>
          <w:tab w:val="left" w:pos="6244"/>
        </w:tabs>
        <w:spacing w:line="300" w:lineRule="atLeast"/>
      </w:pPr>
      <w:r>
        <w:t xml:space="preserve">Domestic visitor nights in Queensland are forecast to </w:t>
      </w:r>
      <w:r w:rsidR="00882A6C">
        <w:t xml:space="preserve">decline by </w:t>
      </w:r>
      <w:r w:rsidR="00F6240F">
        <w:t>6</w:t>
      </w:r>
      <w:r>
        <w:t>% in 2023</w:t>
      </w:r>
      <w:r w:rsidR="007E3255">
        <w:t xml:space="preserve">, </w:t>
      </w:r>
      <w:r w:rsidR="00F47788">
        <w:t>after</w:t>
      </w:r>
      <w:r w:rsidR="0051131C">
        <w:t xml:space="preserve"> rising very strongly over the previous two years</w:t>
      </w:r>
      <w:r w:rsidR="00216786">
        <w:t xml:space="preserve">. </w:t>
      </w:r>
      <w:r w:rsidR="00D540C3">
        <w:t>G</w:t>
      </w:r>
      <w:r w:rsidR="009C63F8">
        <w:t xml:space="preserve">rowth over the forecast period is expected to average </w:t>
      </w:r>
      <w:r w:rsidR="00883731">
        <w:t>3.</w:t>
      </w:r>
      <w:r w:rsidR="00F6240F">
        <w:t>1</w:t>
      </w:r>
      <w:r w:rsidR="009C63F8">
        <w:t>%</w:t>
      </w:r>
      <w:r w:rsidR="00D540C3">
        <w:t xml:space="preserve"> per year.</w:t>
      </w:r>
      <w:r w:rsidR="00D540C3" w:rsidRPr="00D540C3">
        <w:t xml:space="preserve"> </w:t>
      </w:r>
      <w:r w:rsidR="00D540C3">
        <w:t xml:space="preserve">Total domestic visitor nights in Queensland are forecast to </w:t>
      </w:r>
      <w:r w:rsidR="00F6240F">
        <w:t>surpass</w:t>
      </w:r>
      <w:r w:rsidR="00883731">
        <w:t xml:space="preserve"> the</w:t>
      </w:r>
      <w:r w:rsidR="00D540C3">
        <w:t xml:space="preserve"> pre-pandemic level in 202</w:t>
      </w:r>
      <w:r w:rsidR="00FD0765">
        <w:t xml:space="preserve">5 </w:t>
      </w:r>
      <w:r w:rsidR="001A5DAC">
        <w:t>(Figure 1</w:t>
      </w:r>
      <w:r w:rsidR="00D64C3A">
        <w:t>8</w:t>
      </w:r>
      <w:r w:rsidR="001A5DAC">
        <w:t>)</w:t>
      </w:r>
      <w:r w:rsidR="00D540C3">
        <w:t>.</w:t>
      </w:r>
      <w:r w:rsidR="00141D97">
        <w:t xml:space="preserve"> </w:t>
      </w:r>
    </w:p>
    <w:p w14:paraId="6867EA50" w14:textId="3CBA57F3" w:rsidR="00F82411" w:rsidRDefault="00141D97" w:rsidP="00C53503">
      <w:pPr>
        <w:tabs>
          <w:tab w:val="left" w:pos="6244"/>
        </w:tabs>
        <w:spacing w:line="300" w:lineRule="atLeast"/>
      </w:pPr>
      <w:r>
        <w:t>Domestic holiday nights in Queensland are expected to decline in 2023 but remain above the pre-pandemic level.</w:t>
      </w:r>
      <w:r w:rsidR="0078010C">
        <w:t xml:space="preserve"> Slower economic </w:t>
      </w:r>
      <w:r w:rsidR="003F25FC">
        <w:t>growth</w:t>
      </w:r>
      <w:r w:rsidR="0078010C">
        <w:t xml:space="preserve"> and household budget pressures are expected to </w:t>
      </w:r>
      <w:r w:rsidR="003F25FC">
        <w:t xml:space="preserve">continue to </w:t>
      </w:r>
      <w:r w:rsidR="0078010C">
        <w:t>weigh on leisure travel growth in</w:t>
      </w:r>
      <w:r w:rsidR="003F25FC">
        <w:t xml:space="preserve">to 2024. </w:t>
      </w:r>
      <w:r>
        <w:t xml:space="preserve"> </w:t>
      </w:r>
      <w:r w:rsidR="003F25FC">
        <w:t xml:space="preserve">Business travel </w:t>
      </w:r>
      <w:r w:rsidR="0082152B">
        <w:t xml:space="preserve">to Queensland is also expected to soften in </w:t>
      </w:r>
      <w:proofErr w:type="gramStart"/>
      <w:r w:rsidR="0082152B">
        <w:t>2023, but</w:t>
      </w:r>
      <w:proofErr w:type="gramEnd"/>
      <w:r w:rsidR="0082152B">
        <w:t xml:space="preserve"> </w:t>
      </w:r>
      <w:r w:rsidR="003F25FC">
        <w:t xml:space="preserve">is forecast to </w:t>
      </w:r>
      <w:r w:rsidR="00DD0FB1">
        <w:t xml:space="preserve">rise strongly over the </w:t>
      </w:r>
      <w:r w:rsidR="002C7E89">
        <w:t>next 5 years</w:t>
      </w:r>
      <w:r w:rsidR="00DD0FB1">
        <w:t xml:space="preserve">, supported </w:t>
      </w:r>
      <w:r w:rsidR="00224AED">
        <w:t xml:space="preserve">in part </w:t>
      </w:r>
      <w:r w:rsidR="00DD0FB1">
        <w:t xml:space="preserve">by the work and events leading up to the </w:t>
      </w:r>
      <w:r w:rsidR="00E21487">
        <w:t xml:space="preserve">Olympics. </w:t>
      </w:r>
    </w:p>
    <w:p w14:paraId="4D0075EC" w14:textId="77777777" w:rsidR="005272B1" w:rsidRDefault="005272B1" w:rsidP="005272B1">
      <w:pPr>
        <w:pStyle w:val="Heading4"/>
        <w:spacing w:before="360" w:line="300" w:lineRule="atLeast"/>
      </w:pPr>
      <w:r>
        <w:t>South Australia</w:t>
      </w:r>
    </w:p>
    <w:p w14:paraId="25B8C6E3" w14:textId="77777777" w:rsidR="005272B1" w:rsidRDefault="005272B1" w:rsidP="005272B1">
      <w:pPr>
        <w:tabs>
          <w:tab w:val="left" w:pos="6244"/>
        </w:tabs>
        <w:spacing w:line="300" w:lineRule="atLeast"/>
      </w:pPr>
      <w:r>
        <w:t xml:space="preserve">Domestic visitor nights in South Australia are forecast to rise by 0.7% in 2023, and by 2.6% on average each year over the forecast period. Total domestic visitor nights in South Australia are forecast to return to close to the pre-pandemic level in 2025. </w:t>
      </w:r>
    </w:p>
    <w:p w14:paraId="4E7DD926" w14:textId="003839DE" w:rsidR="005272B1" w:rsidRDefault="005272B1" w:rsidP="00C53503">
      <w:pPr>
        <w:tabs>
          <w:tab w:val="left" w:pos="6244"/>
        </w:tabs>
        <w:spacing w:line="300" w:lineRule="atLeast"/>
      </w:pPr>
      <w:r>
        <w:t xml:space="preserve">Domestic travel for VFR and business purposes in South Australia are forecast to move above their 2019 levels this year (Figure 19). </w:t>
      </w:r>
    </w:p>
    <w:p w14:paraId="71D3B5E7" w14:textId="17444BEB" w:rsidR="00996390" w:rsidRDefault="00996390" w:rsidP="00203C09">
      <w:pPr>
        <w:keepNext/>
        <w:tabs>
          <w:tab w:val="left" w:pos="6244"/>
        </w:tabs>
        <w:spacing w:before="360" w:line="300" w:lineRule="atLeast"/>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18</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Queensland by purpose (left axis), and total visitor nights (right axis).</w:t>
      </w:r>
    </w:p>
    <w:p w14:paraId="08DBC2FA" w14:textId="61DA633D" w:rsidR="00996390" w:rsidRDefault="00203C09" w:rsidP="00C53503">
      <w:pPr>
        <w:tabs>
          <w:tab w:val="left" w:pos="6244"/>
        </w:tabs>
        <w:spacing w:line="300" w:lineRule="atLeast"/>
      </w:pPr>
      <w:r w:rsidRPr="00203C09">
        <w:rPr>
          <w:noProof/>
        </w:rPr>
        <w:drawing>
          <wp:inline distT="0" distB="0" distL="0" distR="0" wp14:anchorId="28A1863B" wp14:editId="7178DE49">
            <wp:extent cx="6329680" cy="3872865"/>
            <wp:effectExtent l="0" t="0" r="0" b="0"/>
            <wp:docPr id="1851273561" name="Picture 1851273561" descr="Figure 18 shows the time series of domestic visitor nights in Queensland by purpose, for holiday, VFR, business and other travel.  Total visitor nights in Qld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73561" name="Picture 10" descr="Figure 18 shows the time series of domestic visitor nights in Queensland by purpose, for holiday, VFR, business and other travel.  Total visitor nights in Qld are also shown on the right axis. The values from 2012 to 2022 are the actual data, while values from 2023 to 2028 are forecast valu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602ECC67" w14:textId="6BAC54A8" w:rsidR="00D64C3A" w:rsidRDefault="00D64C3A" w:rsidP="005272B1">
      <w:pPr>
        <w:keepNext/>
        <w:tabs>
          <w:tab w:val="left" w:pos="6244"/>
        </w:tabs>
        <w:spacing w:before="360" w:line="300" w:lineRule="atLeast"/>
      </w:pPr>
      <w:r w:rsidRPr="00F13F57">
        <w:rPr>
          <w:rFonts w:eastAsia="Verdana" w:cs="Times New Roman"/>
          <w:b/>
          <w:bCs/>
          <w:color w:val="2E1A47" w:themeColor="text2"/>
        </w:rPr>
        <w:t xml:space="preserve">Figure </w:t>
      </w:r>
      <w:r>
        <w:rPr>
          <w:rFonts w:eastAsia="Verdana" w:cs="Times New Roman"/>
          <w:b/>
          <w:bCs/>
          <w:color w:val="2E1A47" w:themeColor="text2"/>
        </w:rPr>
        <w:t>19</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South Australia by purpose (left axis), and total visitor nights (right axis).</w:t>
      </w:r>
    </w:p>
    <w:p w14:paraId="70512710" w14:textId="3CD2CF77" w:rsidR="003033AE" w:rsidRDefault="006F0D38" w:rsidP="00C53503">
      <w:pPr>
        <w:tabs>
          <w:tab w:val="left" w:pos="6244"/>
        </w:tabs>
        <w:spacing w:line="300" w:lineRule="atLeast"/>
      </w:pPr>
      <w:r w:rsidRPr="006F0D38">
        <w:rPr>
          <w:noProof/>
        </w:rPr>
        <w:drawing>
          <wp:inline distT="0" distB="0" distL="0" distR="0" wp14:anchorId="00650C43" wp14:editId="47A757CB">
            <wp:extent cx="6329680" cy="3872865"/>
            <wp:effectExtent l="0" t="0" r="0" b="0"/>
            <wp:docPr id="1871840787" name="Picture 1871840787" descr="Figure 19 shows the time series of domestic visitor nights in South Australia by purpose, for holiday, VFR, business and other travel.  Total visitor nights in SA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40787" name="Picture 11" descr="Figure 19 shows the time series of domestic visitor nights in South Australia by purpose, for holiday, VFR, business and other travel.  Total visitor nights in SA are also shown on the right axis. The values from 2012 to 2022 are the actual data, while values from 2023 to 2028 are forecast valu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6B03C3DA" w14:textId="0038A71A" w:rsidR="00347826" w:rsidRDefault="00347826" w:rsidP="00DE1BA3">
      <w:pPr>
        <w:pStyle w:val="Heading4"/>
        <w:spacing w:before="360" w:line="300" w:lineRule="atLeast"/>
      </w:pPr>
      <w:r>
        <w:lastRenderedPageBreak/>
        <w:t>Western Australia</w:t>
      </w:r>
    </w:p>
    <w:p w14:paraId="588795AA" w14:textId="6EB900B7" w:rsidR="00D940FF" w:rsidRDefault="00347826" w:rsidP="00C53503">
      <w:pPr>
        <w:tabs>
          <w:tab w:val="left" w:pos="6244"/>
        </w:tabs>
        <w:spacing w:line="300" w:lineRule="atLeast"/>
      </w:pPr>
      <w:r>
        <w:t xml:space="preserve">Domestic visitor nights in </w:t>
      </w:r>
      <w:r w:rsidR="00E126BE">
        <w:t xml:space="preserve">Western Australia </w:t>
      </w:r>
      <w:r w:rsidR="004E2D18">
        <w:t xml:space="preserve">(WA) </w:t>
      </w:r>
      <w:r>
        <w:t xml:space="preserve">are forecast to </w:t>
      </w:r>
      <w:r w:rsidR="00D431A6">
        <w:t>increase</w:t>
      </w:r>
      <w:r>
        <w:t xml:space="preserve"> by </w:t>
      </w:r>
      <w:r w:rsidR="00F234FE">
        <w:t>4.2</w:t>
      </w:r>
      <w:r>
        <w:t xml:space="preserve">% in 2023, </w:t>
      </w:r>
      <w:r w:rsidR="00E126BE">
        <w:t>and by 2.</w:t>
      </w:r>
      <w:r w:rsidR="00E65E9D">
        <w:t>9</w:t>
      </w:r>
      <w:r w:rsidR="00E126BE">
        <w:t>%</w:t>
      </w:r>
      <w:r w:rsidR="00E126BE" w:rsidRPr="00E126BE">
        <w:t xml:space="preserve"> </w:t>
      </w:r>
      <w:r w:rsidR="00E126BE">
        <w:t xml:space="preserve">on average each year over the forecast period. Total domestic visitor nights in </w:t>
      </w:r>
      <w:r w:rsidR="00FB3FEF">
        <w:t>WA</w:t>
      </w:r>
      <w:r w:rsidR="00E126BE">
        <w:t xml:space="preserve"> are forecast to </w:t>
      </w:r>
      <w:r w:rsidR="00690102">
        <w:t>return to</w:t>
      </w:r>
      <w:r w:rsidR="00E126BE">
        <w:t xml:space="preserve"> the pre-pandemic level in 202</w:t>
      </w:r>
      <w:r w:rsidR="00EE02D2">
        <w:t>4</w:t>
      </w:r>
      <w:r w:rsidR="001A5DAC">
        <w:t xml:space="preserve"> (Figure </w:t>
      </w:r>
      <w:r w:rsidR="00D64C3A">
        <w:t>20</w:t>
      </w:r>
      <w:r w:rsidR="001A5DAC">
        <w:t>)</w:t>
      </w:r>
      <w:r w:rsidR="00E126BE">
        <w:t>.</w:t>
      </w:r>
    </w:p>
    <w:p w14:paraId="04080F3A" w14:textId="3CC56C02" w:rsidR="00D64C3A" w:rsidRDefault="00D940FF" w:rsidP="00C53503">
      <w:pPr>
        <w:tabs>
          <w:tab w:val="left" w:pos="6244"/>
        </w:tabs>
        <w:spacing w:line="300" w:lineRule="atLeast"/>
      </w:pPr>
      <w:r>
        <w:t>Ho</w:t>
      </w:r>
      <w:r w:rsidR="00FB3FEF">
        <w:t>l</w:t>
      </w:r>
      <w:r>
        <w:t xml:space="preserve">iday travel in WA declined in 2022 in contrast to </w:t>
      </w:r>
      <w:r w:rsidR="00FB3FEF">
        <w:t xml:space="preserve">other states and territories, as </w:t>
      </w:r>
      <w:r w:rsidR="004E2D18">
        <w:t xml:space="preserve">WA </w:t>
      </w:r>
      <w:r w:rsidR="00FB3FEF">
        <w:t xml:space="preserve">residents </w:t>
      </w:r>
      <w:r w:rsidR="00C64D2D">
        <w:t>were able to holiday elsewhere after a prolonged period of border closures</w:t>
      </w:r>
      <w:r w:rsidR="009B4736">
        <w:t>.</w:t>
      </w:r>
      <w:r w:rsidR="00E126BE">
        <w:t xml:space="preserve"> </w:t>
      </w:r>
      <w:r w:rsidR="00840E9B">
        <w:t xml:space="preserve">The return to more normal travel patterns </w:t>
      </w:r>
      <w:r w:rsidR="009A3BD0">
        <w:t>sees the drag on growth ease in 2023.</w:t>
      </w:r>
      <w:r w:rsidR="00B70A0D">
        <w:t xml:space="preserve"> </w:t>
      </w:r>
      <w:r w:rsidR="002456C7">
        <w:t>The strong WA economy is also forecast to support domestic travel in the state given the high share of intrastate travel.</w:t>
      </w:r>
    </w:p>
    <w:p w14:paraId="24CC41AE" w14:textId="3BA57A50" w:rsidR="00D64C3A" w:rsidRDefault="00D64C3A" w:rsidP="007A4678">
      <w:pPr>
        <w:keepNext/>
        <w:tabs>
          <w:tab w:val="left" w:pos="6244"/>
        </w:tabs>
        <w:spacing w:line="300" w:lineRule="atLeast"/>
      </w:pPr>
      <w:r w:rsidRPr="00F13F57">
        <w:rPr>
          <w:rFonts w:eastAsia="Verdana" w:cs="Times New Roman"/>
          <w:b/>
          <w:bCs/>
          <w:color w:val="2E1A47" w:themeColor="text2"/>
        </w:rPr>
        <w:t xml:space="preserve">Figure </w:t>
      </w:r>
      <w:r>
        <w:rPr>
          <w:rFonts w:eastAsia="Verdana" w:cs="Times New Roman"/>
          <w:b/>
          <w:bCs/>
          <w:color w:val="2E1A47" w:themeColor="text2"/>
        </w:rPr>
        <w:t>20</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Western Australia by purpose (left axis), and total visitor nights (right axis).</w:t>
      </w:r>
    </w:p>
    <w:p w14:paraId="287F1FA5" w14:textId="62319503" w:rsidR="00DE1BA3" w:rsidRDefault="00C70EAD" w:rsidP="00DE1BA3">
      <w:pPr>
        <w:tabs>
          <w:tab w:val="left" w:pos="6244"/>
        </w:tabs>
        <w:spacing w:line="300" w:lineRule="atLeast"/>
      </w:pPr>
      <w:r w:rsidRPr="00C70EAD">
        <w:rPr>
          <w:noProof/>
        </w:rPr>
        <w:drawing>
          <wp:inline distT="0" distB="0" distL="0" distR="0" wp14:anchorId="064AC7CE" wp14:editId="12AD9218">
            <wp:extent cx="6329680" cy="3800475"/>
            <wp:effectExtent l="0" t="0" r="0" b="9525"/>
            <wp:docPr id="735942576" name="Picture 735942576" descr="Figure 20 shows the time series of domestic visitor nights in Western Australia by purpose, for holiday, VFR, business and other travel.  Total visitor nights in WA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2576" name="Picture 12" descr="Figure 20 shows the time series of domestic visitor nights in Western Australia by purpose, for holiday, VFR, business and other travel.  Total visitor nights in WA are also shown on the right axis. The values from 2012 to 2022 are the actual data, while values from 2023 to 2028 are forecast valu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9680" cy="3800475"/>
                    </a:xfrm>
                    <a:prstGeom prst="rect">
                      <a:avLst/>
                    </a:prstGeom>
                    <a:noFill/>
                    <a:ln>
                      <a:noFill/>
                    </a:ln>
                  </pic:spPr>
                </pic:pic>
              </a:graphicData>
            </a:graphic>
          </wp:inline>
        </w:drawing>
      </w:r>
    </w:p>
    <w:p w14:paraId="2FEDBBBC" w14:textId="77777777" w:rsidR="00DE1BA3" w:rsidRDefault="00DE1BA3" w:rsidP="00DE1BA3">
      <w:pPr>
        <w:pStyle w:val="Heading4"/>
        <w:spacing w:line="300" w:lineRule="atLeast"/>
      </w:pPr>
      <w:r>
        <w:t>Tasmania</w:t>
      </w:r>
    </w:p>
    <w:p w14:paraId="508A6BA7" w14:textId="02608C52" w:rsidR="007F09FC" w:rsidRDefault="00DE1BA3" w:rsidP="00C53503">
      <w:pPr>
        <w:tabs>
          <w:tab w:val="left" w:pos="6244"/>
        </w:tabs>
        <w:spacing w:line="300" w:lineRule="atLeast"/>
      </w:pPr>
      <w:r>
        <w:t>Domestic visitor nights in Tasmania are forecast to decline by 2.4% in 2023, then rise by an average of 3% per year over the forecast period. Total domestic visitor nights in Tasmania are forecast to return to around the pre-pandemic level in 2025 (Figure 21).</w:t>
      </w:r>
    </w:p>
    <w:p w14:paraId="4386847F" w14:textId="77777777" w:rsidR="007F09FC" w:rsidRDefault="007F09FC">
      <w:pPr>
        <w:spacing w:before="0" w:after="160" w:line="259" w:lineRule="auto"/>
        <w:rPr>
          <w:rFonts w:eastAsia="Verdana" w:cs="Times New Roman"/>
          <w:b/>
          <w:bCs/>
          <w:color w:val="2E1A47" w:themeColor="text2"/>
        </w:rPr>
      </w:pPr>
      <w:r>
        <w:rPr>
          <w:rFonts w:eastAsia="Verdana" w:cs="Times New Roman"/>
          <w:b/>
          <w:bCs/>
          <w:color w:val="2E1A47" w:themeColor="text2"/>
        </w:rPr>
        <w:br w:type="page"/>
      </w:r>
    </w:p>
    <w:p w14:paraId="3770B323" w14:textId="4CF3E434" w:rsidR="003E73EB" w:rsidRDefault="00D64C3A" w:rsidP="00C53503">
      <w:pPr>
        <w:tabs>
          <w:tab w:val="left" w:pos="6244"/>
        </w:tabs>
        <w:spacing w:line="300" w:lineRule="atLeast"/>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21</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Tasmania by purpose (left axis), and total visitor nights (right axis).</w:t>
      </w:r>
    </w:p>
    <w:p w14:paraId="7C54FCCD" w14:textId="6BF80E80" w:rsidR="00BE379E" w:rsidRDefault="0020095A" w:rsidP="00C53503">
      <w:pPr>
        <w:spacing w:before="0" w:after="160" w:line="300" w:lineRule="atLeast"/>
      </w:pPr>
      <w:r w:rsidRPr="0020095A">
        <w:rPr>
          <w:noProof/>
        </w:rPr>
        <w:drawing>
          <wp:inline distT="0" distB="0" distL="0" distR="0" wp14:anchorId="48593E70" wp14:editId="5271CC40">
            <wp:extent cx="6329680" cy="3872865"/>
            <wp:effectExtent l="0" t="0" r="0" b="0"/>
            <wp:docPr id="1980854826" name="Picture 1980854826" descr="Figure 21 shows the time series of domestic visitor nights in Tasmania by purpose, for holiday, VFR, business and other travel.  Total visitor nights in Tasmania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54826" name="Picture 13" descr="Figure 21 shows the time series of domestic visitor nights in Tasmania by purpose, for holiday, VFR, business and other travel.  Total visitor nights in Tasmania are also shown on the right axis. The values from 2012 to 2022 are the actual data, while values from 2023 to 2028 are forecast valu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6A3C8325" w14:textId="7FC60C59" w:rsidR="00347826" w:rsidRDefault="00347826" w:rsidP="009441E7">
      <w:pPr>
        <w:pStyle w:val="Heading4"/>
        <w:spacing w:before="360" w:line="300" w:lineRule="atLeast"/>
      </w:pPr>
      <w:r>
        <w:t>Northern Territory</w:t>
      </w:r>
    </w:p>
    <w:p w14:paraId="4E4A081A" w14:textId="77777777" w:rsidR="00F853EB" w:rsidRDefault="00347826" w:rsidP="00C53503">
      <w:pPr>
        <w:tabs>
          <w:tab w:val="left" w:pos="6244"/>
        </w:tabs>
        <w:spacing w:line="300" w:lineRule="atLeast"/>
      </w:pPr>
      <w:r>
        <w:t xml:space="preserve">Domestic visitor nights in </w:t>
      </w:r>
      <w:r w:rsidR="0009760D">
        <w:t>the Northern Territory</w:t>
      </w:r>
      <w:r>
        <w:t xml:space="preserve"> </w:t>
      </w:r>
      <w:r w:rsidR="0016404C">
        <w:t xml:space="preserve">(NT) </w:t>
      </w:r>
      <w:r>
        <w:t xml:space="preserve">are forecast to decline by </w:t>
      </w:r>
      <w:r w:rsidR="0009760D">
        <w:t>2</w:t>
      </w:r>
      <w:r w:rsidR="00C0233E">
        <w:t>7</w:t>
      </w:r>
      <w:r>
        <w:t xml:space="preserve">% </w:t>
      </w:r>
      <w:r w:rsidR="004A4D2B">
        <w:t>in</w:t>
      </w:r>
      <w:r>
        <w:t xml:space="preserve"> 2023, the weakest outcome across all the states and territories. The decline reflects </w:t>
      </w:r>
      <w:r w:rsidR="00C429CB">
        <w:t>the</w:t>
      </w:r>
      <w:r>
        <w:t xml:space="preserve"> sharp pull-back in </w:t>
      </w:r>
      <w:r w:rsidR="0035169F">
        <w:t>leisure</w:t>
      </w:r>
      <w:r>
        <w:t xml:space="preserve"> travel </w:t>
      </w:r>
      <w:r w:rsidR="00C429CB">
        <w:t xml:space="preserve">in the year to August 2023 </w:t>
      </w:r>
      <w:r>
        <w:t xml:space="preserve">compared to </w:t>
      </w:r>
      <w:r w:rsidR="00A47B7F">
        <w:t>2022</w:t>
      </w:r>
      <w:r>
        <w:t xml:space="preserve">, as international outbound travel </w:t>
      </w:r>
      <w:proofErr w:type="gramStart"/>
      <w:r>
        <w:t>rose</w:t>
      </w:r>
      <w:proofErr w:type="gramEnd"/>
      <w:r>
        <w:t xml:space="preserve"> and household budgets tightened. </w:t>
      </w:r>
      <w:r w:rsidR="00F853EB">
        <w:t xml:space="preserve">Moreover, structural changes, weak population growth and high airfares are expected to continue to weigh on domestic travel in the NT for some time. </w:t>
      </w:r>
    </w:p>
    <w:p w14:paraId="3EAE5B69" w14:textId="2D8343F9" w:rsidR="000F32FB" w:rsidRDefault="00F853EB" w:rsidP="00C53503">
      <w:pPr>
        <w:tabs>
          <w:tab w:val="left" w:pos="6244"/>
        </w:tabs>
        <w:spacing w:line="300" w:lineRule="atLeast"/>
      </w:pPr>
      <w:r>
        <w:t>Nevertheless, g</w:t>
      </w:r>
      <w:r w:rsidR="005C6915">
        <w:t xml:space="preserve">rowth in visitor nights is then expected over the remainder of the forecast period, with annual growth averaging </w:t>
      </w:r>
      <w:r w:rsidR="00E1081A">
        <w:t>7% per year between 2024 and 2028.</w:t>
      </w:r>
      <w:r>
        <w:t xml:space="preserve"> </w:t>
      </w:r>
      <w:r w:rsidR="00A0063B">
        <w:t xml:space="preserve">Total domestic visitor nights in the NT are forecast to rise above the pre-pandemic level in 2027 and above the 2022 level </w:t>
      </w:r>
      <w:r w:rsidR="000624B8">
        <w:t>at the end of the forecast horizon</w:t>
      </w:r>
      <w:r w:rsidR="00A0063B">
        <w:t xml:space="preserve"> (Figure 2</w:t>
      </w:r>
      <w:r w:rsidR="00D64C3A">
        <w:t>2</w:t>
      </w:r>
      <w:r w:rsidR="00A0063B">
        <w:t>).</w:t>
      </w:r>
      <w:r w:rsidR="004215D4">
        <w:t xml:space="preserve"> </w:t>
      </w:r>
    </w:p>
    <w:p w14:paraId="7E51C77D" w14:textId="77777777" w:rsidR="009441E7" w:rsidRDefault="009441E7" w:rsidP="009441E7">
      <w:pPr>
        <w:pStyle w:val="Heading4"/>
        <w:spacing w:before="360" w:line="300" w:lineRule="atLeast"/>
      </w:pPr>
      <w:r>
        <w:t>Australian Capital Territory</w:t>
      </w:r>
    </w:p>
    <w:p w14:paraId="225F0903" w14:textId="77777777" w:rsidR="009441E7" w:rsidRDefault="009441E7" w:rsidP="009441E7">
      <w:pPr>
        <w:tabs>
          <w:tab w:val="left" w:pos="6244"/>
        </w:tabs>
        <w:spacing w:line="300" w:lineRule="atLeast"/>
      </w:pPr>
      <w:r>
        <w:t xml:space="preserve">Domestic visitor nights in the Australian Capital Territory (ACT) are forecast to rise by 6% in 2023, then rise by an average of 2.8% per year over the forecast period. Total domestic visitor nights in the ACT are forecast to rise above the pre-pandemic level in 2024 (Figure 23). The recovery in business travel in the ACT supports the strong growth outlook. </w:t>
      </w:r>
    </w:p>
    <w:p w14:paraId="65014F72" w14:textId="77777777" w:rsidR="009441E7" w:rsidRDefault="009441E7" w:rsidP="00C53503">
      <w:pPr>
        <w:tabs>
          <w:tab w:val="left" w:pos="6244"/>
        </w:tabs>
        <w:spacing w:line="300" w:lineRule="atLeast"/>
      </w:pPr>
    </w:p>
    <w:p w14:paraId="3E3C0FDC" w14:textId="4AFC9623" w:rsidR="00D64C3A" w:rsidRDefault="00D64C3A" w:rsidP="00176503">
      <w:pPr>
        <w:keepNext/>
        <w:tabs>
          <w:tab w:val="left" w:pos="6244"/>
        </w:tabs>
        <w:spacing w:before="360" w:line="300" w:lineRule="atLeast"/>
        <w:rPr>
          <w:rFonts w:eastAsia="Verdana" w:cs="Times New Roman"/>
          <w:color w:val="2E1A47" w:themeColor="text2"/>
        </w:rPr>
      </w:pPr>
      <w:r w:rsidRPr="00F13F57">
        <w:rPr>
          <w:rFonts w:eastAsia="Verdana" w:cs="Times New Roman"/>
          <w:b/>
          <w:bCs/>
          <w:color w:val="2E1A47" w:themeColor="text2"/>
        </w:rPr>
        <w:lastRenderedPageBreak/>
        <w:t xml:space="preserve">Figure </w:t>
      </w:r>
      <w:r>
        <w:rPr>
          <w:rFonts w:eastAsia="Verdana" w:cs="Times New Roman"/>
          <w:b/>
          <w:bCs/>
          <w:color w:val="2E1A47" w:themeColor="text2"/>
        </w:rPr>
        <w:t>22</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the Northern Territory by purpose (left axis), and total visitor nights (right axis).</w:t>
      </w:r>
    </w:p>
    <w:p w14:paraId="21F856B3" w14:textId="2C825400" w:rsidR="00176503" w:rsidRDefault="00176503" w:rsidP="00176503">
      <w:pPr>
        <w:tabs>
          <w:tab w:val="left" w:pos="6244"/>
        </w:tabs>
        <w:spacing w:before="120" w:line="300" w:lineRule="atLeast"/>
      </w:pPr>
      <w:r w:rsidRPr="00176503">
        <w:rPr>
          <w:noProof/>
        </w:rPr>
        <w:drawing>
          <wp:inline distT="0" distB="0" distL="0" distR="0" wp14:anchorId="65651334" wp14:editId="52EA96C0">
            <wp:extent cx="6329680" cy="3872865"/>
            <wp:effectExtent l="0" t="0" r="0" b="0"/>
            <wp:docPr id="317822131" name="Picture 317822131" descr="Figure 22 shows the time series of domestic visitor nights in the Northern Territory by purpose, for holiday, VFR, business and other travel.  Total visitor nights in the NT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2131" name="Picture 1" descr="Figure 22 shows the time series of domestic visitor nights in the Northern Territory by purpose, for holiday, VFR, business and other travel.  Total visitor nights in the NT are also shown on the right axis. The values from 2012 to 2022 are the actual data, while values from 2023 to 2028 are forecast valu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21611390" w14:textId="77D3CC35" w:rsidR="00D64C3A" w:rsidRDefault="00D64C3A" w:rsidP="00C53503">
      <w:pPr>
        <w:tabs>
          <w:tab w:val="left" w:pos="6244"/>
        </w:tabs>
        <w:spacing w:line="300" w:lineRule="atLeast"/>
      </w:pPr>
      <w:r w:rsidRPr="00F13F57">
        <w:rPr>
          <w:rFonts w:eastAsia="Verdana" w:cs="Times New Roman"/>
          <w:b/>
          <w:bCs/>
          <w:color w:val="2E1A47" w:themeColor="text2"/>
        </w:rPr>
        <w:t xml:space="preserve">Figure </w:t>
      </w:r>
      <w:r>
        <w:rPr>
          <w:rFonts w:eastAsia="Verdana" w:cs="Times New Roman"/>
          <w:b/>
          <w:bCs/>
          <w:color w:val="2E1A47" w:themeColor="text2"/>
        </w:rPr>
        <w:t>23</w:t>
      </w:r>
      <w:r w:rsidRPr="00F13F57">
        <w:rPr>
          <w:rFonts w:eastAsia="Verdana" w:cs="Times New Roman"/>
          <w:b/>
          <w:bCs/>
          <w:color w:val="2E1A47" w:themeColor="text2"/>
        </w:rPr>
        <w:t>.</w:t>
      </w:r>
      <w:r w:rsidRPr="00F13F57">
        <w:rPr>
          <w:rFonts w:eastAsia="Verdana" w:cs="Times New Roman"/>
          <w:color w:val="2E1A47" w:themeColor="text2"/>
        </w:rPr>
        <w:t xml:space="preserve"> </w:t>
      </w:r>
      <w:r>
        <w:rPr>
          <w:rFonts w:eastAsia="Verdana" w:cs="Times New Roman"/>
          <w:color w:val="2E1A47" w:themeColor="text2"/>
        </w:rPr>
        <w:t>Domestic visitor nights in the Australian Capital Territory by purpose (left axis), and total visitor nights (right axis).</w:t>
      </w:r>
    </w:p>
    <w:p w14:paraId="2C760D80" w14:textId="5BB9CB2C" w:rsidR="000918C9" w:rsidRDefault="004D35BC" w:rsidP="00A55A6A">
      <w:pPr>
        <w:tabs>
          <w:tab w:val="left" w:pos="6244"/>
        </w:tabs>
        <w:spacing w:line="300" w:lineRule="atLeast"/>
      </w:pPr>
      <w:r w:rsidRPr="004D35BC">
        <w:rPr>
          <w:noProof/>
        </w:rPr>
        <w:drawing>
          <wp:inline distT="0" distB="0" distL="0" distR="0" wp14:anchorId="13E92484" wp14:editId="490D949F">
            <wp:extent cx="6329680" cy="3872865"/>
            <wp:effectExtent l="0" t="0" r="0" b="0"/>
            <wp:docPr id="1496448236" name="Picture 1496448236" descr="Figure 23 shows the time series of domestic visitor nights in the Australian Capital Territory by purpose, for holiday, VFR, business and other travel.  Total visitor nights in the ACT are also shown on the right axis. The values from 2012 to 2022 are the actual data, while values from 2023 to 2028 are foreca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48236" name="Picture 2" descr="Figure 23 shows the time series of domestic visitor nights in the Australian Capital Territory by purpose, for holiday, VFR, business and other travel.  Total visitor nights in the ACT are also shown on the right axis. The values from 2012 to 2022 are the actual data, while values from 2023 to 2028 are forecast valu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9680" cy="3872865"/>
                    </a:xfrm>
                    <a:prstGeom prst="rect">
                      <a:avLst/>
                    </a:prstGeom>
                    <a:noFill/>
                    <a:ln>
                      <a:noFill/>
                    </a:ln>
                  </pic:spPr>
                </pic:pic>
              </a:graphicData>
            </a:graphic>
          </wp:inline>
        </w:drawing>
      </w:r>
    </w:p>
    <w:p w14:paraId="1F6ABC49" w14:textId="67150F56" w:rsidR="00DF02AA" w:rsidRDefault="00DF02AA" w:rsidP="00006186">
      <w:pPr>
        <w:pStyle w:val="Heading2"/>
        <w:rPr>
          <w:sz w:val="36"/>
          <w:szCs w:val="28"/>
        </w:rPr>
      </w:pPr>
      <w:bookmarkStart w:id="55" w:name="_Toc150846181"/>
      <w:r w:rsidRPr="001C6E81">
        <w:rPr>
          <w:sz w:val="36"/>
          <w:szCs w:val="28"/>
        </w:rPr>
        <w:lastRenderedPageBreak/>
        <w:t>Methodology</w:t>
      </w:r>
      <w:bookmarkEnd w:id="55"/>
    </w:p>
    <w:p w14:paraId="5CC6081F" w14:textId="77777777" w:rsidR="00DF02AA" w:rsidRDefault="00DF02AA" w:rsidP="00DF02AA">
      <w:pPr>
        <w:rPr>
          <w:rFonts w:eastAsia="Verdana" w:cs="Verdana"/>
          <w:color w:val="000000"/>
        </w:rPr>
      </w:pPr>
      <w:r>
        <w:rPr>
          <w:rFonts w:eastAsia="Verdana" w:cs="Verdana"/>
          <w:bCs/>
          <w:color w:val="000000"/>
        </w:rPr>
        <w:t xml:space="preserve">TRA forecasts are produced using a hybrid, </w:t>
      </w:r>
      <w:r>
        <w:rPr>
          <w:rFonts w:eastAsia="Verdana" w:cs="Verdana"/>
          <w:color w:val="000000"/>
        </w:rPr>
        <w:t>evidence-based</w:t>
      </w:r>
      <w:r>
        <w:rPr>
          <w:rFonts w:eastAsia="Verdana" w:cs="Verdana"/>
          <w:bCs/>
          <w:color w:val="000000"/>
        </w:rPr>
        <w:t xml:space="preserve"> approach which combines quantitative data-based modelling and expert judgement. This method utilises market intelligence, the best available data and relevant research, including confrontation against other travel forecasts, including those produced by Oxford Economics.</w:t>
      </w:r>
      <w:r>
        <w:rPr>
          <w:rFonts w:eastAsia="Verdana" w:cs="Verdana"/>
          <w:color w:val="000000"/>
        </w:rPr>
        <w:t xml:space="preserve"> </w:t>
      </w:r>
    </w:p>
    <w:p w14:paraId="343271AB" w14:textId="79E02DE1" w:rsidR="00DF02AA" w:rsidRDefault="00DF02AA" w:rsidP="00DF02AA">
      <w:pPr>
        <w:rPr>
          <w:rFonts w:eastAsia="Verdana" w:cs="Times New Roman"/>
          <w:color w:val="000000"/>
          <w:lang w:eastAsia="zh-CN"/>
        </w:rPr>
      </w:pPr>
      <w:r>
        <w:rPr>
          <w:rFonts w:eastAsia="Verdana" w:cs="Verdana"/>
          <w:color w:val="000000"/>
        </w:rPr>
        <w:t>Insights from the Tourism Forecast</w:t>
      </w:r>
      <w:r w:rsidR="0016404C">
        <w:rPr>
          <w:rFonts w:eastAsia="Verdana" w:cs="Verdana"/>
          <w:color w:val="000000"/>
        </w:rPr>
        <w:t>ing</w:t>
      </w:r>
      <w:r>
        <w:rPr>
          <w:rFonts w:eastAsia="Verdana" w:cs="Verdana"/>
          <w:color w:val="000000"/>
        </w:rPr>
        <w:t xml:space="preserve"> Expert Panel are a critical component of TRA’s tourism forecasts. The Tourism Forecasting Expert Panel is a particularly important source of broad-based, respected, and constructive intelligence drawn on by TRA to inform the tourism forecasts. TRA has been supported by a forecasting panel over many years: this year it comprised academic, industry and government experts</w:t>
      </w:r>
      <w:r w:rsidR="00EB39CC">
        <w:rPr>
          <w:rFonts w:eastAsia="Verdana" w:cs="Verdana"/>
          <w:color w:val="000000"/>
        </w:rPr>
        <w:t xml:space="preserve"> and the state and territory tourism organisations</w:t>
      </w:r>
      <w:r>
        <w:rPr>
          <w:rFonts w:eastAsia="Verdana" w:cs="Verdana"/>
          <w:color w:val="000000"/>
        </w:rPr>
        <w:t>.</w:t>
      </w:r>
    </w:p>
    <w:p w14:paraId="69984833" w14:textId="5F1A3FCD" w:rsidR="004700AE" w:rsidRDefault="00DF02AA" w:rsidP="004700AE">
      <w:pPr>
        <w:rPr>
          <w:rFonts w:eastAsia="Verdana" w:cs="Verdana"/>
          <w:color w:val="000000"/>
        </w:rPr>
      </w:pPr>
      <w:r>
        <w:rPr>
          <w:rFonts w:eastAsia="Verdana" w:cs="Verdana"/>
          <w:color w:val="000000"/>
        </w:rPr>
        <w:t>G</w:t>
      </w:r>
      <w:r>
        <w:rPr>
          <w:rFonts w:eastAsia="Verdana" w:cs="Verdana"/>
          <w:bCs/>
          <w:color w:val="000000"/>
        </w:rPr>
        <w:t>iven the uncertainty around how recovery from COVID-19 will progress within a challenging global and domestic economic environment,</w:t>
      </w:r>
      <w:r>
        <w:rPr>
          <w:rFonts w:eastAsia="Verdana" w:cs="Verdana"/>
          <w:color w:val="000000"/>
        </w:rPr>
        <w:t xml:space="preserve"> this year’s forecast approach </w:t>
      </w:r>
      <w:r w:rsidR="00CA0A96">
        <w:rPr>
          <w:rFonts w:eastAsia="Verdana" w:cs="Verdana"/>
          <w:color w:val="000000"/>
        </w:rPr>
        <w:t>again</w:t>
      </w:r>
      <w:r>
        <w:rPr>
          <w:rFonts w:eastAsia="Verdana" w:cs="Verdana"/>
          <w:color w:val="000000"/>
        </w:rPr>
        <w:t xml:space="preserve"> relied heavily on input from the Tourism Forecasting Expert Panel, market intelligence and recent data trends for short- and medium-term results. Model-based and structural parameters are given a larger weight in the longer-term forecasts.</w:t>
      </w:r>
      <w:r w:rsidR="00EB39CC">
        <w:rPr>
          <w:rFonts w:eastAsia="Verdana" w:cs="Verdana"/>
          <w:color w:val="000000"/>
        </w:rPr>
        <w:t xml:space="preserve"> </w:t>
      </w:r>
      <w:r w:rsidR="0046729A">
        <w:rPr>
          <w:rFonts w:eastAsia="Verdana" w:cs="Verdana"/>
          <w:color w:val="000000"/>
        </w:rPr>
        <w:t>Specifically, f</w:t>
      </w:r>
      <w:r w:rsidR="004700AE">
        <w:rPr>
          <w:rFonts w:eastAsia="Verdana" w:cs="Verdana"/>
          <w:bCs/>
          <w:color w:val="000000"/>
        </w:rPr>
        <w:t xml:space="preserve">rom 2025, domestic tourism is expected to have recovered from the pandemic-related downturn. Future growth then reflects more normal, conventional factors. Forecasts for domestic tourism at the national level over these years </w:t>
      </w:r>
      <w:r w:rsidR="004700AE">
        <w:rPr>
          <w:rFonts w:eastAsia="Verdana" w:cs="Verdana"/>
          <w:color w:val="000000"/>
        </w:rPr>
        <w:t xml:space="preserve">are modelled from two parameters: Australian population growth and travel propensities of age cohorts. Travel propensities are estimated using recent and pre-pandemic TRA data. Population growth projections are sourced from the </w:t>
      </w:r>
      <w:hyperlink r:id="rId46" w:history="1">
        <w:r w:rsidR="004700AE">
          <w:rPr>
            <w:rStyle w:val="Hyperlink"/>
            <w:rFonts w:eastAsia="Verdana" w:cs="Verdana"/>
          </w:rPr>
          <w:t>Economic Intelligence Unit</w:t>
        </w:r>
      </w:hyperlink>
      <w:r w:rsidR="004700AE">
        <w:rPr>
          <w:rFonts w:eastAsia="Verdana" w:cs="Verdana"/>
          <w:color w:val="000000"/>
        </w:rPr>
        <w:t>.</w:t>
      </w:r>
    </w:p>
    <w:p w14:paraId="32B404DF" w14:textId="390033F1" w:rsidR="00DF02AA" w:rsidRDefault="00DF02AA" w:rsidP="00DF02AA">
      <w:pPr>
        <w:rPr>
          <w:rFonts w:eastAsia="Verdana" w:cs="Verdana"/>
          <w:color w:val="000000"/>
        </w:rPr>
      </w:pPr>
      <w:r>
        <w:rPr>
          <w:rFonts w:eastAsia="Verdana" w:cs="Verdana"/>
          <w:color w:val="000000"/>
        </w:rPr>
        <w:t xml:space="preserve">The judgement overlay permits weighting of the various forecast component inputs. Factors such as aviation capacity, availability of labour within the visitor economy, the accommodation outlook, national savings and disposable income growth, and behavioural considerations related to pent-up demand are also accounted for in this way. </w:t>
      </w:r>
    </w:p>
    <w:p w14:paraId="3F2BBBB3" w14:textId="77777777" w:rsidR="00DF02AA" w:rsidRDefault="00DF02AA" w:rsidP="00DF02AA">
      <w:pPr>
        <w:rPr>
          <w:rFonts w:eastAsia="Verdana" w:cs="Verdana"/>
          <w:bCs/>
          <w:color w:val="000000"/>
        </w:rPr>
      </w:pPr>
      <w:bookmarkStart w:id="56" w:name="_Hlk78379270"/>
      <w:r>
        <w:rPr>
          <w:rFonts w:eastAsia="Verdana" w:cs="Verdana"/>
          <w:bCs/>
          <w:color w:val="000000"/>
        </w:rPr>
        <w:t>The steps to incorporate expert judgement and market intelligence into TRA’s forecasts are as follows:</w:t>
      </w:r>
    </w:p>
    <w:p w14:paraId="0BCC8FF5" w14:textId="77777777" w:rsidR="00DF02AA" w:rsidRDefault="00DF02AA" w:rsidP="00DF02AA">
      <w:pPr>
        <w:keepNext/>
        <w:numPr>
          <w:ilvl w:val="0"/>
          <w:numId w:val="15"/>
        </w:numPr>
        <w:spacing w:before="0" w:after="80"/>
        <w:ind w:left="714" w:hanging="357"/>
        <w:rPr>
          <w:rFonts w:eastAsia="Verdana" w:cs="Verdana"/>
          <w:bCs/>
          <w:color w:val="000000"/>
        </w:rPr>
      </w:pPr>
      <w:bookmarkStart w:id="57" w:name="_Hlk78379244"/>
      <w:r>
        <w:rPr>
          <w:rFonts w:eastAsia="Verdana" w:cs="Verdana"/>
          <w:bCs/>
          <w:color w:val="000000"/>
        </w:rPr>
        <w:t xml:space="preserve">Data-driven analysis and modelling by TRA to produce initial </w:t>
      </w:r>
      <w:proofErr w:type="gramStart"/>
      <w:r>
        <w:rPr>
          <w:rFonts w:eastAsia="Verdana" w:cs="Verdana"/>
          <w:bCs/>
          <w:color w:val="000000"/>
        </w:rPr>
        <w:t>forecasts</w:t>
      </w:r>
      <w:proofErr w:type="gramEnd"/>
    </w:p>
    <w:p w14:paraId="41BB59E2" w14:textId="77777777" w:rsidR="00DF02AA" w:rsidRDefault="00DF02AA" w:rsidP="00DF02AA">
      <w:pPr>
        <w:numPr>
          <w:ilvl w:val="0"/>
          <w:numId w:val="15"/>
        </w:numPr>
        <w:spacing w:before="0" w:after="80"/>
        <w:rPr>
          <w:rFonts w:eastAsia="Verdana" w:cs="Verdana"/>
          <w:bCs/>
          <w:color w:val="000000"/>
        </w:rPr>
      </w:pPr>
      <w:r>
        <w:rPr>
          <w:rFonts w:eastAsia="Verdana" w:cs="Verdana"/>
          <w:bCs/>
          <w:color w:val="000000"/>
        </w:rPr>
        <w:t xml:space="preserve">Survey of panel members to collect views and </w:t>
      </w:r>
      <w:proofErr w:type="gramStart"/>
      <w:r>
        <w:rPr>
          <w:rFonts w:eastAsia="Verdana" w:cs="Verdana"/>
          <w:bCs/>
          <w:color w:val="000000"/>
        </w:rPr>
        <w:t>forecasts</w:t>
      </w:r>
      <w:proofErr w:type="gramEnd"/>
    </w:p>
    <w:p w14:paraId="4B740F90" w14:textId="77777777" w:rsidR="00DF02AA" w:rsidRDefault="00DF02AA" w:rsidP="00DF02AA">
      <w:pPr>
        <w:numPr>
          <w:ilvl w:val="0"/>
          <w:numId w:val="15"/>
        </w:numPr>
        <w:spacing w:before="0" w:after="80"/>
        <w:rPr>
          <w:rFonts w:eastAsia="Verdana" w:cs="Verdana"/>
          <w:bCs/>
          <w:color w:val="000000"/>
        </w:rPr>
      </w:pPr>
      <w:r>
        <w:rPr>
          <w:rFonts w:eastAsia="Verdana" w:cs="Verdana"/>
          <w:bCs/>
          <w:color w:val="000000"/>
        </w:rPr>
        <w:t xml:space="preserve">Statistical analysis of the survey results to encompass all views and determine the average expectation for each tourism indicator at various time </w:t>
      </w:r>
      <w:proofErr w:type="gramStart"/>
      <w:r>
        <w:rPr>
          <w:rFonts w:eastAsia="Verdana" w:cs="Verdana"/>
          <w:bCs/>
          <w:color w:val="000000"/>
        </w:rPr>
        <w:t>periods</w:t>
      </w:r>
      <w:proofErr w:type="gramEnd"/>
    </w:p>
    <w:p w14:paraId="3E85E6B2" w14:textId="77777777" w:rsidR="00DF02AA" w:rsidRDefault="00DF02AA" w:rsidP="00DF02AA">
      <w:pPr>
        <w:numPr>
          <w:ilvl w:val="0"/>
          <w:numId w:val="15"/>
        </w:numPr>
        <w:spacing w:before="0" w:after="80"/>
        <w:rPr>
          <w:rFonts w:eastAsia="Verdana" w:cs="Verdana"/>
          <w:bCs/>
          <w:color w:val="000000"/>
        </w:rPr>
      </w:pPr>
      <w:r>
        <w:rPr>
          <w:rFonts w:eastAsia="Verdana" w:cs="Verdana"/>
          <w:bCs/>
          <w:color w:val="000000"/>
        </w:rPr>
        <w:t xml:space="preserve">Adjusting the model-based forecasts to incorporate survey results and confrontation with other data </w:t>
      </w:r>
      <w:proofErr w:type="gramStart"/>
      <w:r>
        <w:rPr>
          <w:rFonts w:eastAsia="Verdana" w:cs="Verdana"/>
          <w:bCs/>
          <w:color w:val="000000"/>
        </w:rPr>
        <w:t>sources</w:t>
      </w:r>
      <w:proofErr w:type="gramEnd"/>
    </w:p>
    <w:p w14:paraId="31F01D45" w14:textId="77777777" w:rsidR="00DF02AA" w:rsidRDefault="00DF02AA" w:rsidP="00DF02AA">
      <w:pPr>
        <w:numPr>
          <w:ilvl w:val="0"/>
          <w:numId w:val="15"/>
        </w:numPr>
        <w:spacing w:before="0" w:after="80"/>
        <w:rPr>
          <w:rFonts w:eastAsia="Verdana" w:cs="Verdana"/>
          <w:bCs/>
          <w:color w:val="000000"/>
        </w:rPr>
      </w:pPr>
      <w:r>
        <w:rPr>
          <w:rFonts w:eastAsia="Verdana" w:cs="Verdana"/>
          <w:bCs/>
          <w:color w:val="000000"/>
        </w:rPr>
        <w:t>Expert panel review of draft, high-level initial forecast outputs</w:t>
      </w:r>
    </w:p>
    <w:p w14:paraId="7584E220" w14:textId="3BC41537" w:rsidR="00495162" w:rsidRDefault="00DF02AA" w:rsidP="00DF02AA">
      <w:pPr>
        <w:numPr>
          <w:ilvl w:val="0"/>
          <w:numId w:val="15"/>
        </w:numPr>
        <w:spacing w:before="0"/>
        <w:ind w:left="714" w:hanging="357"/>
        <w:rPr>
          <w:rFonts w:eastAsia="Verdana" w:cs="Verdana"/>
          <w:bCs/>
          <w:color w:val="000000"/>
        </w:rPr>
      </w:pPr>
      <w:r>
        <w:rPr>
          <w:rFonts w:eastAsia="Verdana" w:cs="Verdana"/>
          <w:bCs/>
          <w:color w:val="000000"/>
        </w:rPr>
        <w:t>Incorporation of feedback</w:t>
      </w:r>
      <w:r w:rsidR="00147920">
        <w:rPr>
          <w:rFonts w:eastAsia="Verdana" w:cs="Verdana"/>
          <w:bCs/>
          <w:color w:val="000000"/>
        </w:rPr>
        <w:t xml:space="preserve"> from expert panel</w:t>
      </w:r>
      <w:r w:rsidR="00E572BC">
        <w:rPr>
          <w:rFonts w:eastAsia="Verdana" w:cs="Verdana"/>
          <w:bCs/>
          <w:color w:val="000000"/>
        </w:rPr>
        <w:t>,</w:t>
      </w:r>
      <w:r w:rsidR="00495162">
        <w:rPr>
          <w:rFonts w:eastAsia="Verdana" w:cs="Verdana"/>
          <w:bCs/>
          <w:color w:val="000000"/>
        </w:rPr>
        <w:t xml:space="preserve"> updating input data sources and review of modelled components</w:t>
      </w:r>
      <w:r>
        <w:rPr>
          <w:rFonts w:eastAsia="Verdana" w:cs="Verdana"/>
          <w:bCs/>
          <w:color w:val="000000"/>
        </w:rPr>
        <w:t xml:space="preserve"> by TRA prior to finalisation of data</w:t>
      </w:r>
    </w:p>
    <w:p w14:paraId="639FBB67" w14:textId="2CFAF9F6" w:rsidR="00DF02AA" w:rsidRDefault="005C1875" w:rsidP="00DF02AA">
      <w:pPr>
        <w:numPr>
          <w:ilvl w:val="0"/>
          <w:numId w:val="15"/>
        </w:numPr>
        <w:spacing w:before="0"/>
        <w:ind w:left="714" w:hanging="357"/>
        <w:rPr>
          <w:rFonts w:eastAsia="Verdana" w:cs="Verdana"/>
          <w:bCs/>
          <w:color w:val="000000"/>
        </w:rPr>
      </w:pPr>
      <w:r>
        <w:rPr>
          <w:rFonts w:eastAsia="Verdana" w:cs="Verdana"/>
          <w:bCs/>
          <w:color w:val="000000"/>
        </w:rPr>
        <w:t>I</w:t>
      </w:r>
      <w:r w:rsidR="00770E28">
        <w:rPr>
          <w:rFonts w:eastAsia="Verdana" w:cs="Verdana"/>
          <w:bCs/>
          <w:color w:val="000000"/>
        </w:rPr>
        <w:t xml:space="preserve">nternal and external </w:t>
      </w:r>
      <w:r w:rsidR="00036C0E">
        <w:rPr>
          <w:rFonts w:eastAsia="Verdana" w:cs="Verdana"/>
          <w:bCs/>
          <w:color w:val="000000"/>
        </w:rPr>
        <w:t xml:space="preserve">consultative review </w:t>
      </w:r>
      <w:r w:rsidR="00A3056B">
        <w:rPr>
          <w:rFonts w:eastAsia="Verdana" w:cs="Verdana"/>
          <w:bCs/>
          <w:color w:val="000000"/>
        </w:rPr>
        <w:t xml:space="preserve">of </w:t>
      </w:r>
      <w:r w:rsidR="00C04E80">
        <w:rPr>
          <w:rFonts w:eastAsia="Verdana" w:cs="Verdana"/>
          <w:bCs/>
          <w:color w:val="000000"/>
        </w:rPr>
        <w:t xml:space="preserve">detailed </w:t>
      </w:r>
      <w:r w:rsidR="00A3056B">
        <w:rPr>
          <w:rFonts w:eastAsia="Verdana" w:cs="Verdana"/>
          <w:bCs/>
          <w:color w:val="000000"/>
        </w:rPr>
        <w:t>forecast data</w:t>
      </w:r>
      <w:r w:rsidR="00DF02AA">
        <w:rPr>
          <w:rFonts w:eastAsia="Verdana" w:cs="Verdana"/>
          <w:bCs/>
          <w:color w:val="000000"/>
        </w:rPr>
        <w:t xml:space="preserve">. </w:t>
      </w:r>
    </w:p>
    <w:bookmarkEnd w:id="56"/>
    <w:bookmarkEnd w:id="57"/>
    <w:p w14:paraId="4ABD9F56" w14:textId="057DF5B1" w:rsidR="004700AE" w:rsidRDefault="004700AE" w:rsidP="004700AE">
      <w:pPr>
        <w:rPr>
          <w:rFonts w:eastAsia="Verdana" w:cs="Verdana"/>
          <w:color w:val="000000"/>
        </w:rPr>
      </w:pPr>
      <w:r>
        <w:rPr>
          <w:rFonts w:eastAsia="Verdana" w:cs="Verdana"/>
          <w:color w:val="000000"/>
        </w:rPr>
        <w:t>During the current period of rapid change, revisions to forecasts are more likely than they were in the past.</w:t>
      </w:r>
      <w:r w:rsidR="001810C9">
        <w:rPr>
          <w:rFonts w:eastAsia="Verdana" w:cs="Verdana"/>
          <w:color w:val="000000"/>
        </w:rPr>
        <w:t xml:space="preserve"> This reflects the pace of change in the input data series as well as updates to the forecasting methodology to </w:t>
      </w:r>
      <w:r w:rsidR="002A2A51">
        <w:rPr>
          <w:rFonts w:eastAsia="Verdana" w:cs="Verdana"/>
          <w:color w:val="000000"/>
        </w:rPr>
        <w:t>capture</w:t>
      </w:r>
      <w:r w:rsidR="001810C9">
        <w:rPr>
          <w:rFonts w:eastAsia="Verdana" w:cs="Verdana"/>
          <w:color w:val="000000"/>
        </w:rPr>
        <w:t xml:space="preserve"> </w:t>
      </w:r>
      <w:r w:rsidR="00A339CB">
        <w:rPr>
          <w:rFonts w:eastAsia="Verdana" w:cs="Verdana"/>
          <w:color w:val="000000"/>
        </w:rPr>
        <w:t>key drivers of tourism demand in the current environment.</w:t>
      </w:r>
    </w:p>
    <w:p w14:paraId="369FF422" w14:textId="77777777" w:rsidR="00DF02AA" w:rsidRDefault="00DF02AA" w:rsidP="00006186">
      <w:pPr>
        <w:pStyle w:val="Heading2"/>
      </w:pPr>
      <w:bookmarkStart w:id="58" w:name="_Toc150846182"/>
      <w:r>
        <w:lastRenderedPageBreak/>
        <w:t>Data sources</w:t>
      </w:r>
      <w:bookmarkEnd w:id="58"/>
    </w:p>
    <w:p w14:paraId="31658B41" w14:textId="77777777" w:rsidR="00DF02AA" w:rsidRPr="00006186" w:rsidRDefault="00DF02AA" w:rsidP="000B3EC5">
      <w:pPr>
        <w:spacing w:after="120"/>
        <w:rPr>
          <w:b/>
          <w:bCs/>
        </w:rPr>
      </w:pPr>
      <w:r w:rsidRPr="00006186">
        <w:rPr>
          <w:b/>
          <w:bCs/>
        </w:rPr>
        <w:t xml:space="preserve">Australian Bureau of Statistics </w:t>
      </w:r>
    </w:p>
    <w:p w14:paraId="1F9BFA5B" w14:textId="4977D2A7" w:rsidR="00DF02AA" w:rsidRDefault="00DF02AA" w:rsidP="00EA3EAC">
      <w:pPr>
        <w:numPr>
          <w:ilvl w:val="0"/>
          <w:numId w:val="18"/>
        </w:numPr>
        <w:spacing w:before="0" w:after="0" w:line="257" w:lineRule="auto"/>
        <w:ind w:left="714" w:hanging="357"/>
        <w:rPr>
          <w:rFonts w:eastAsia="Verdana" w:cs="Times New Roman"/>
          <w:color w:val="000000"/>
        </w:rPr>
      </w:pPr>
      <w:r>
        <w:rPr>
          <w:rFonts w:eastAsia="Verdana" w:cs="Times New Roman"/>
          <w:color w:val="000000"/>
        </w:rPr>
        <w:t>Consumer Price Index, Australia</w:t>
      </w:r>
      <w:r w:rsidR="005416FA">
        <w:rPr>
          <w:rFonts w:eastAsia="Verdana" w:cs="Times New Roman"/>
          <w:color w:val="000000"/>
        </w:rPr>
        <w:t xml:space="preserve">, </w:t>
      </w:r>
      <w:r w:rsidR="00B06483">
        <w:rPr>
          <w:rFonts w:eastAsia="Verdana" w:cs="Times New Roman"/>
          <w:color w:val="000000"/>
        </w:rPr>
        <w:t>June</w:t>
      </w:r>
      <w:r>
        <w:rPr>
          <w:rFonts w:eastAsia="Verdana" w:cs="Times New Roman"/>
          <w:color w:val="000000"/>
        </w:rPr>
        <w:t xml:space="preserve"> Quarter 202</w:t>
      </w:r>
      <w:r w:rsidR="00B06483">
        <w:rPr>
          <w:rFonts w:eastAsia="Verdana" w:cs="Times New Roman"/>
          <w:color w:val="000000"/>
        </w:rPr>
        <w:t>3</w:t>
      </w:r>
      <w:r w:rsidR="0097290E">
        <w:rPr>
          <w:rFonts w:eastAsia="Verdana" w:cs="Times New Roman"/>
          <w:color w:val="000000"/>
        </w:rPr>
        <w:t>, September Quarter 2023</w:t>
      </w:r>
    </w:p>
    <w:p w14:paraId="3DE0424F" w14:textId="02269CD0" w:rsidR="00DF02AA" w:rsidRDefault="00DF02AA" w:rsidP="00EA3EAC">
      <w:pPr>
        <w:numPr>
          <w:ilvl w:val="0"/>
          <w:numId w:val="18"/>
        </w:numPr>
        <w:spacing w:before="0" w:after="0" w:line="257" w:lineRule="auto"/>
        <w:ind w:left="714" w:hanging="357"/>
        <w:rPr>
          <w:rFonts w:eastAsia="Verdana" w:cs="Times New Roman"/>
          <w:color w:val="000000"/>
        </w:rPr>
      </w:pPr>
      <w:r>
        <w:rPr>
          <w:rFonts w:eastAsia="Verdana" w:cs="Times New Roman"/>
          <w:color w:val="000000"/>
        </w:rPr>
        <w:t>Overseas Arrivals and Departures, Australia</w:t>
      </w:r>
      <w:r w:rsidR="00AB14FE">
        <w:rPr>
          <w:rFonts w:eastAsia="Verdana" w:cs="Times New Roman"/>
          <w:color w:val="000000"/>
        </w:rPr>
        <w:t xml:space="preserve"> – various releases </w:t>
      </w:r>
      <w:r w:rsidR="00553357">
        <w:rPr>
          <w:rFonts w:eastAsia="Verdana" w:cs="Times New Roman"/>
          <w:color w:val="000000"/>
        </w:rPr>
        <w:t>up to August</w:t>
      </w:r>
      <w:r>
        <w:rPr>
          <w:rFonts w:eastAsia="Verdana" w:cs="Times New Roman"/>
          <w:color w:val="000000"/>
        </w:rPr>
        <w:t xml:space="preserve"> 202</w:t>
      </w:r>
      <w:r w:rsidR="00AB14FE">
        <w:rPr>
          <w:rFonts w:eastAsia="Verdana" w:cs="Times New Roman"/>
          <w:color w:val="000000"/>
        </w:rPr>
        <w:t>3</w:t>
      </w:r>
      <w:r>
        <w:rPr>
          <w:rFonts w:eastAsia="Verdana" w:cs="Times New Roman"/>
          <w:color w:val="000000"/>
        </w:rPr>
        <w:t xml:space="preserve"> </w:t>
      </w:r>
    </w:p>
    <w:p w14:paraId="6EAFD406" w14:textId="77777777" w:rsidR="00DF02AA" w:rsidRPr="00006186" w:rsidRDefault="00DF02AA" w:rsidP="000B3EC5">
      <w:pPr>
        <w:spacing w:after="120"/>
        <w:rPr>
          <w:b/>
          <w:bCs/>
        </w:rPr>
      </w:pPr>
      <w:r w:rsidRPr="00006186">
        <w:rPr>
          <w:b/>
          <w:bCs/>
        </w:rPr>
        <w:t>Australian Trade and Investment Commission (Austrade)</w:t>
      </w:r>
    </w:p>
    <w:p w14:paraId="099A303A" w14:textId="48A3F1A3" w:rsidR="00C76D00" w:rsidRPr="00C76D00" w:rsidRDefault="00CF5525" w:rsidP="00C76D00">
      <w:pPr>
        <w:numPr>
          <w:ilvl w:val="0"/>
          <w:numId w:val="18"/>
        </w:numPr>
        <w:spacing w:before="0" w:after="0" w:line="257" w:lineRule="auto"/>
        <w:ind w:left="714" w:hanging="357"/>
        <w:rPr>
          <w:rFonts w:eastAsia="Verdana" w:cs="Times New Roman"/>
          <w:color w:val="000000"/>
        </w:rPr>
      </w:pPr>
      <w:hyperlink r:id="rId47" w:history="1">
        <w:r w:rsidR="00C76D00" w:rsidRPr="00C76D00">
          <w:rPr>
            <w:rStyle w:val="Hyperlink"/>
            <w:rFonts w:eastAsia="Verdana" w:cs="Times New Roman"/>
          </w:rPr>
          <w:t>THRIVE 2030 Strategy - Austrade</w:t>
        </w:r>
      </w:hyperlink>
      <w:r w:rsidR="00C76D00">
        <w:rPr>
          <w:rFonts w:eastAsia="Verdana" w:cs="Times New Roman"/>
          <w:color w:val="000000"/>
        </w:rPr>
        <w:t>, March 2023</w:t>
      </w:r>
    </w:p>
    <w:p w14:paraId="6AD7219F" w14:textId="214F1892" w:rsidR="00DF02AA" w:rsidRPr="00006186" w:rsidRDefault="00DF02AA" w:rsidP="000B3EC5">
      <w:pPr>
        <w:spacing w:after="120"/>
        <w:rPr>
          <w:b/>
          <w:bCs/>
        </w:rPr>
      </w:pPr>
      <w:r w:rsidRPr="00006186">
        <w:rPr>
          <w:b/>
          <w:bCs/>
        </w:rPr>
        <w:t>Bureau of Infrastructure, Transport and Regional Economics (BITRE)</w:t>
      </w:r>
      <w:r w:rsidR="00F56A8F" w:rsidRPr="00006186">
        <w:rPr>
          <w:b/>
          <w:bCs/>
        </w:rPr>
        <w:t>, Department of Infrastructure, Transport, Regional Development, Communications and the Arts</w:t>
      </w:r>
    </w:p>
    <w:bookmarkStart w:id="59" w:name="_Hlk121325230"/>
    <w:p w14:paraId="25BFBFF8" w14:textId="5293CAE8" w:rsidR="00AB3189" w:rsidRDefault="00AB3189" w:rsidP="00AB3189">
      <w:pPr>
        <w:pStyle w:val="ListParagraph"/>
        <w:numPr>
          <w:ilvl w:val="0"/>
          <w:numId w:val="18"/>
        </w:numPr>
        <w:spacing w:before="0" w:after="160" w:line="252" w:lineRule="auto"/>
      </w:pPr>
      <w:r>
        <w:fldChar w:fldCharType="begin"/>
      </w:r>
      <w:r w:rsidR="001F0328">
        <w:instrText>HYPERLINK "https://www.bitre.gov.au/publications/ongoing/domestic_airline_activity-time_series"</w:instrText>
      </w:r>
      <w:r>
        <w:fldChar w:fldCharType="separate"/>
      </w:r>
      <w:r w:rsidR="001F0328">
        <w:rPr>
          <w:rStyle w:val="Hyperlink"/>
        </w:rPr>
        <w:t>Australian Domestic Airline Activity—time series: Domestic Totals &amp; Top Routes July 2014–July 2023</w:t>
      </w:r>
      <w:r>
        <w:fldChar w:fldCharType="end"/>
      </w:r>
    </w:p>
    <w:p w14:paraId="3FBA8F9A" w14:textId="4996B09A" w:rsidR="0076621E" w:rsidRPr="0076621E" w:rsidRDefault="00CF5525" w:rsidP="00AB3189">
      <w:pPr>
        <w:pStyle w:val="ListParagraph"/>
        <w:numPr>
          <w:ilvl w:val="0"/>
          <w:numId w:val="18"/>
        </w:numPr>
        <w:spacing w:before="0" w:after="160" w:line="252" w:lineRule="auto"/>
        <w:rPr>
          <w:rStyle w:val="Hyperlink"/>
        </w:rPr>
      </w:pPr>
      <w:hyperlink r:id="rId48" w:tooltip="growth-potential-foreign-airlines-northern-summer2023-april2023.pdf" w:history="1">
        <w:r w:rsidR="0076621E" w:rsidRPr="0076621E">
          <w:rPr>
            <w:rStyle w:val="Hyperlink"/>
          </w:rPr>
          <w:t>Growth Potential for Foreign Airlines—26 April 2023</w:t>
        </w:r>
      </w:hyperlink>
      <w:r w:rsidR="0076621E" w:rsidRPr="0076621E">
        <w:rPr>
          <w:rStyle w:val="Hyperlink"/>
        </w:rPr>
        <w:t> </w:t>
      </w:r>
    </w:p>
    <w:p w14:paraId="48345147" w14:textId="2A225F17" w:rsidR="00AB3189" w:rsidRDefault="00CF5525" w:rsidP="00AB3189">
      <w:pPr>
        <w:pStyle w:val="ListParagraph"/>
        <w:numPr>
          <w:ilvl w:val="0"/>
          <w:numId w:val="18"/>
        </w:numPr>
        <w:spacing w:before="0" w:after="160" w:line="252" w:lineRule="auto"/>
      </w:pPr>
      <w:hyperlink r:id="rId49" w:history="1">
        <w:r w:rsidR="0000008B">
          <w:rPr>
            <w:rStyle w:val="Hyperlink"/>
          </w:rPr>
          <w:t>International Airline Activity monthly airline performance - June 2023</w:t>
        </w:r>
      </w:hyperlink>
    </w:p>
    <w:p w14:paraId="1A1EF5E0" w14:textId="04CBDE69" w:rsidR="00AB3189" w:rsidRDefault="00CF5525" w:rsidP="00AB3189">
      <w:pPr>
        <w:pStyle w:val="ListParagraph"/>
        <w:numPr>
          <w:ilvl w:val="0"/>
          <w:numId w:val="18"/>
        </w:numPr>
        <w:spacing w:before="0" w:after="120" w:line="254" w:lineRule="auto"/>
        <w:textAlignment w:val="baseline"/>
      </w:pPr>
      <w:hyperlink r:id="rId50" w:history="1">
        <w:r w:rsidR="00AB3189">
          <w:rPr>
            <w:rStyle w:val="Hyperlink"/>
          </w:rPr>
          <w:t>International Airlines Operated Flights and Seats</w:t>
        </w:r>
      </w:hyperlink>
    </w:p>
    <w:p w14:paraId="176B8C1A" w14:textId="13E35DE7" w:rsidR="00EA3EAC" w:rsidRDefault="00CF5525" w:rsidP="00AB3189">
      <w:pPr>
        <w:pStyle w:val="ListParagraph"/>
        <w:numPr>
          <w:ilvl w:val="0"/>
          <w:numId w:val="18"/>
        </w:numPr>
        <w:spacing w:before="0" w:after="120" w:line="254" w:lineRule="auto"/>
        <w:textAlignment w:val="baseline"/>
      </w:pPr>
      <w:hyperlink r:id="rId51" w:history="1">
        <w:r w:rsidR="00047979">
          <w:rPr>
            <w:rStyle w:val="Hyperlink"/>
          </w:rPr>
          <w:t xml:space="preserve">International airlines timetable summary </w:t>
        </w:r>
      </w:hyperlink>
    </w:p>
    <w:bookmarkEnd w:id="59"/>
    <w:p w14:paraId="7F856999" w14:textId="77777777" w:rsidR="00387AA5" w:rsidRPr="00006186" w:rsidRDefault="00387AA5" w:rsidP="000B3EC5">
      <w:pPr>
        <w:spacing w:after="120"/>
        <w:rPr>
          <w:b/>
          <w:bCs/>
        </w:rPr>
      </w:pPr>
      <w:r w:rsidRPr="00006186">
        <w:rPr>
          <w:b/>
          <w:bCs/>
        </w:rPr>
        <w:t>Centre for Population</w:t>
      </w:r>
    </w:p>
    <w:p w14:paraId="1F591269" w14:textId="6A99A53C" w:rsidR="00387AA5" w:rsidRPr="00387AA5" w:rsidRDefault="00CF5525" w:rsidP="00387AA5">
      <w:pPr>
        <w:numPr>
          <w:ilvl w:val="0"/>
          <w:numId w:val="20"/>
        </w:numPr>
        <w:ind w:left="714" w:hanging="357"/>
        <w:rPr>
          <w:rFonts w:eastAsia="Verdana" w:cs="Times New Roman"/>
          <w:color w:val="000000"/>
        </w:rPr>
      </w:pPr>
      <w:hyperlink r:id="rId52" w:history="1">
        <w:r w:rsidR="005A73EA" w:rsidRPr="005A73EA">
          <w:rPr>
            <w:rStyle w:val="Hyperlink"/>
            <w:rFonts w:eastAsia="Verdana" w:cs="Times New Roman"/>
          </w:rPr>
          <w:t>Budget 2023-24: Population projections, Australia, 2022-23 to 2033-34</w:t>
        </w:r>
      </w:hyperlink>
    </w:p>
    <w:p w14:paraId="44866157" w14:textId="0167A083" w:rsidR="00DF02AA" w:rsidRPr="00006186" w:rsidRDefault="00DF02AA" w:rsidP="000B3EC5">
      <w:pPr>
        <w:spacing w:after="120"/>
        <w:rPr>
          <w:b/>
          <w:bCs/>
        </w:rPr>
      </w:pPr>
      <w:r w:rsidRPr="00006186">
        <w:rPr>
          <w:b/>
          <w:bCs/>
        </w:rPr>
        <w:t>Consensus Economics</w:t>
      </w:r>
    </w:p>
    <w:p w14:paraId="7251162D" w14:textId="7613601A" w:rsidR="00DF02AA" w:rsidRPr="00417AD0" w:rsidRDefault="00DF02AA" w:rsidP="00417AD0">
      <w:pPr>
        <w:numPr>
          <w:ilvl w:val="0"/>
          <w:numId w:val="20"/>
        </w:numPr>
        <w:ind w:left="714" w:hanging="357"/>
        <w:rPr>
          <w:rFonts w:eastAsia="Verdana" w:cs="Times New Roman"/>
          <w:color w:val="000000"/>
        </w:rPr>
      </w:pPr>
      <w:r w:rsidRPr="00417AD0">
        <w:rPr>
          <w:rFonts w:eastAsia="Verdana" w:cs="Times New Roman"/>
          <w:color w:val="000000"/>
        </w:rPr>
        <w:t xml:space="preserve">Consensus </w:t>
      </w:r>
      <w:r w:rsidR="00DB1F11">
        <w:rPr>
          <w:rFonts w:eastAsia="Verdana" w:cs="Times New Roman"/>
          <w:color w:val="000000"/>
        </w:rPr>
        <w:t>f</w:t>
      </w:r>
      <w:r w:rsidRPr="00417AD0">
        <w:rPr>
          <w:rFonts w:eastAsia="Verdana" w:cs="Times New Roman"/>
          <w:color w:val="000000"/>
        </w:rPr>
        <w:t xml:space="preserve">orecasts </w:t>
      </w:r>
      <w:r w:rsidR="00DB1F11">
        <w:rPr>
          <w:rFonts w:eastAsia="Verdana" w:cs="Times New Roman"/>
          <w:color w:val="000000"/>
        </w:rPr>
        <w:t>(via subscription)</w:t>
      </w:r>
      <w:r w:rsidRPr="00417AD0">
        <w:rPr>
          <w:rFonts w:eastAsia="Verdana" w:cs="Times New Roman"/>
          <w:color w:val="000000"/>
        </w:rPr>
        <w:t xml:space="preserve"> </w:t>
      </w:r>
    </w:p>
    <w:p w14:paraId="2BCCB8CE" w14:textId="77777777" w:rsidR="00DF02AA" w:rsidRPr="00006186" w:rsidRDefault="00DF02AA" w:rsidP="000B3EC5">
      <w:pPr>
        <w:spacing w:after="120"/>
        <w:rPr>
          <w:b/>
          <w:bCs/>
        </w:rPr>
      </w:pPr>
      <w:r w:rsidRPr="00006186">
        <w:rPr>
          <w:b/>
          <w:bCs/>
        </w:rPr>
        <w:t>Economist Intelligence Unit</w:t>
      </w:r>
    </w:p>
    <w:p w14:paraId="67DA856F" w14:textId="77777777" w:rsidR="00DF02AA" w:rsidRDefault="00DF02AA" w:rsidP="00DF02AA">
      <w:pPr>
        <w:numPr>
          <w:ilvl w:val="0"/>
          <w:numId w:val="20"/>
        </w:numPr>
        <w:ind w:left="714" w:hanging="357"/>
        <w:rPr>
          <w:rFonts w:eastAsia="Verdana" w:cs="Times New Roman"/>
          <w:color w:val="000000"/>
        </w:rPr>
      </w:pPr>
      <w:r>
        <w:rPr>
          <w:rFonts w:eastAsia="Verdana" w:cs="Times New Roman"/>
          <w:color w:val="000000"/>
        </w:rPr>
        <w:t>Australian population forecasts (via subscription)</w:t>
      </w:r>
    </w:p>
    <w:p w14:paraId="03C7D8B0" w14:textId="77777777" w:rsidR="00E77ED1" w:rsidRDefault="00E77ED1" w:rsidP="000B3EC5">
      <w:pPr>
        <w:spacing w:after="120"/>
        <w:rPr>
          <w:b/>
          <w:bCs/>
        </w:rPr>
      </w:pPr>
      <w:r>
        <w:rPr>
          <w:b/>
          <w:bCs/>
        </w:rPr>
        <w:t>Euromonitor passport</w:t>
      </w:r>
    </w:p>
    <w:p w14:paraId="18415154" w14:textId="2D83FFA1" w:rsidR="00EA0D31" w:rsidRDefault="00EA0D31" w:rsidP="00EA0D31">
      <w:pPr>
        <w:numPr>
          <w:ilvl w:val="0"/>
          <w:numId w:val="20"/>
        </w:numPr>
        <w:ind w:left="714" w:hanging="357"/>
        <w:rPr>
          <w:rFonts w:eastAsia="Verdana" w:cs="Times New Roman"/>
          <w:color w:val="000000"/>
        </w:rPr>
      </w:pPr>
      <w:r>
        <w:rPr>
          <w:rFonts w:eastAsia="Verdana" w:cs="Times New Roman"/>
          <w:color w:val="000000"/>
        </w:rPr>
        <w:t>International outbound travel forecasts (via subscription)</w:t>
      </w:r>
    </w:p>
    <w:p w14:paraId="453DE1EB" w14:textId="24D09502" w:rsidR="00DF02AA" w:rsidRPr="00006186" w:rsidRDefault="00DF02AA" w:rsidP="000B3EC5">
      <w:pPr>
        <w:spacing w:after="120"/>
        <w:rPr>
          <w:b/>
          <w:bCs/>
        </w:rPr>
      </w:pPr>
      <w:r w:rsidRPr="00006186">
        <w:rPr>
          <w:b/>
          <w:bCs/>
        </w:rPr>
        <w:t>Oxford Economics</w:t>
      </w:r>
    </w:p>
    <w:p w14:paraId="7210D21B" w14:textId="77777777" w:rsidR="00DF02AA" w:rsidRPr="00DB1F11" w:rsidRDefault="00DF02AA" w:rsidP="00DB1F11">
      <w:pPr>
        <w:numPr>
          <w:ilvl w:val="0"/>
          <w:numId w:val="20"/>
        </w:numPr>
        <w:ind w:left="714" w:hanging="357"/>
        <w:rPr>
          <w:rFonts w:eastAsia="Verdana" w:cs="Times New Roman"/>
          <w:color w:val="000000"/>
        </w:rPr>
      </w:pPr>
      <w:r w:rsidRPr="00DB1F11">
        <w:rPr>
          <w:rFonts w:eastAsia="Verdana" w:cs="Times New Roman"/>
          <w:color w:val="000000"/>
        </w:rPr>
        <w:t xml:space="preserve">Travel and Tourism Databank (via subscription)  </w:t>
      </w:r>
    </w:p>
    <w:p w14:paraId="0A593891" w14:textId="77777777" w:rsidR="00DF02AA" w:rsidRPr="00006186" w:rsidRDefault="00DF02AA" w:rsidP="000B3EC5">
      <w:pPr>
        <w:spacing w:after="120"/>
        <w:rPr>
          <w:b/>
          <w:bCs/>
        </w:rPr>
      </w:pPr>
      <w:r w:rsidRPr="00006186">
        <w:rPr>
          <w:b/>
          <w:bCs/>
        </w:rPr>
        <w:t>Reserve Bank of Australia</w:t>
      </w:r>
    </w:p>
    <w:p w14:paraId="1BDBD5BD" w14:textId="666EED52" w:rsidR="00DF02AA" w:rsidRDefault="00DF02AA" w:rsidP="00DF02AA">
      <w:pPr>
        <w:numPr>
          <w:ilvl w:val="0"/>
          <w:numId w:val="21"/>
        </w:numPr>
        <w:spacing w:before="0" w:after="160" w:line="256" w:lineRule="auto"/>
        <w:ind w:left="714" w:hanging="357"/>
        <w:rPr>
          <w:rFonts w:eastAsia="Verdana" w:cs="Times New Roman"/>
          <w:color w:val="000000"/>
        </w:rPr>
      </w:pPr>
      <w:r>
        <w:rPr>
          <w:rFonts w:eastAsia="Verdana" w:cs="Times New Roman"/>
          <w:color w:val="000000"/>
        </w:rPr>
        <w:t xml:space="preserve">Statement on Monetary Policy, </w:t>
      </w:r>
      <w:r w:rsidR="00AA6C40">
        <w:rPr>
          <w:rFonts w:eastAsia="Verdana" w:cs="Times New Roman"/>
          <w:color w:val="000000"/>
        </w:rPr>
        <w:t>August 2023</w:t>
      </w:r>
      <w:r w:rsidR="00451C56">
        <w:rPr>
          <w:rFonts w:eastAsia="Verdana" w:cs="Times New Roman"/>
          <w:color w:val="000000"/>
        </w:rPr>
        <w:t>, November 2023</w:t>
      </w:r>
    </w:p>
    <w:p w14:paraId="7600428A" w14:textId="47D9AFB0" w:rsidR="0023418E" w:rsidRDefault="0023418E" w:rsidP="000B3EC5">
      <w:pPr>
        <w:spacing w:after="120"/>
        <w:rPr>
          <w:b/>
          <w:bCs/>
        </w:rPr>
      </w:pPr>
      <w:r>
        <w:rPr>
          <w:b/>
          <w:bCs/>
        </w:rPr>
        <w:t>Tourism Australia</w:t>
      </w:r>
    </w:p>
    <w:p w14:paraId="7D6DAF68" w14:textId="03F007D8" w:rsidR="0023418E" w:rsidRPr="006B77F7" w:rsidRDefault="00E851A6" w:rsidP="00D809E2">
      <w:pPr>
        <w:numPr>
          <w:ilvl w:val="0"/>
          <w:numId w:val="20"/>
        </w:numPr>
        <w:ind w:left="714" w:hanging="357"/>
        <w:rPr>
          <w:b/>
          <w:bCs/>
        </w:rPr>
      </w:pPr>
      <w:r w:rsidRPr="006B77F7">
        <w:rPr>
          <w:rFonts w:eastAsia="Verdana" w:cs="Times New Roman"/>
          <w:color w:val="000000"/>
        </w:rPr>
        <w:t xml:space="preserve">Scheduled </w:t>
      </w:r>
      <w:r w:rsidR="00AD1EB8">
        <w:rPr>
          <w:rFonts w:eastAsia="Verdana" w:cs="Times New Roman"/>
          <w:color w:val="000000"/>
        </w:rPr>
        <w:t xml:space="preserve">international </w:t>
      </w:r>
      <w:r w:rsidRPr="006B77F7">
        <w:rPr>
          <w:rFonts w:eastAsia="Verdana" w:cs="Times New Roman"/>
          <w:color w:val="000000"/>
        </w:rPr>
        <w:t>flights</w:t>
      </w:r>
      <w:r w:rsidR="003E57FA">
        <w:rPr>
          <w:rFonts w:eastAsia="Verdana" w:cs="Times New Roman"/>
          <w:color w:val="000000"/>
        </w:rPr>
        <w:t xml:space="preserve">, average weekly flights to Australia, </w:t>
      </w:r>
      <w:r w:rsidR="000B3EC5">
        <w:rPr>
          <w:rFonts w:eastAsia="Verdana" w:cs="Times New Roman"/>
          <w:color w:val="000000"/>
        </w:rPr>
        <w:t xml:space="preserve">data provided via </w:t>
      </w:r>
      <w:proofErr w:type="spellStart"/>
      <w:r w:rsidR="006B77F7" w:rsidRPr="006B77F7">
        <w:rPr>
          <w:rFonts w:eastAsia="Verdana" w:cs="Times New Roman"/>
          <w:color w:val="000000"/>
        </w:rPr>
        <w:t>Cirium</w:t>
      </w:r>
      <w:proofErr w:type="spellEnd"/>
      <w:r w:rsidR="00241052">
        <w:rPr>
          <w:rFonts w:eastAsia="Verdana" w:cs="Times New Roman"/>
          <w:color w:val="000000"/>
        </w:rPr>
        <w:t xml:space="preserve"> as at </w:t>
      </w:r>
      <w:r w:rsidR="00535168">
        <w:rPr>
          <w:rFonts w:eastAsia="Verdana" w:cs="Times New Roman"/>
          <w:color w:val="000000"/>
        </w:rPr>
        <w:t>19 October 2023</w:t>
      </w:r>
      <w:r w:rsidR="000B3EC5">
        <w:rPr>
          <w:rFonts w:eastAsia="Verdana" w:cs="Times New Roman"/>
          <w:color w:val="000000"/>
        </w:rPr>
        <w:t>,</w:t>
      </w:r>
      <w:r w:rsidR="006B77F7" w:rsidRPr="006B77F7">
        <w:rPr>
          <w:rFonts w:eastAsia="Verdana" w:cs="Times New Roman"/>
          <w:color w:val="000000"/>
        </w:rPr>
        <w:t xml:space="preserve"> </w:t>
      </w:r>
      <w:hyperlink r:id="rId53" w:history="1">
        <w:r w:rsidR="006B77F7">
          <w:rPr>
            <w:rStyle w:val="Hyperlink"/>
          </w:rPr>
          <w:t>Aviation - Corporate - Tourism Australia</w:t>
        </w:r>
      </w:hyperlink>
    </w:p>
    <w:p w14:paraId="5BA37CF0" w14:textId="2256C640" w:rsidR="00DF02AA" w:rsidRPr="00006186" w:rsidRDefault="00DF02AA" w:rsidP="000B3EC5">
      <w:pPr>
        <w:spacing w:after="120"/>
        <w:rPr>
          <w:b/>
          <w:bCs/>
        </w:rPr>
      </w:pPr>
      <w:r w:rsidRPr="00006186">
        <w:rPr>
          <w:b/>
          <w:bCs/>
        </w:rPr>
        <w:t xml:space="preserve">Tourism Research Australia (TRA) </w:t>
      </w:r>
    </w:p>
    <w:p w14:paraId="03B4B6EA" w14:textId="6833D6E3" w:rsidR="00C76D00" w:rsidRDefault="00C76D00" w:rsidP="00EA3EAC">
      <w:pPr>
        <w:numPr>
          <w:ilvl w:val="0"/>
          <w:numId w:val="18"/>
        </w:numPr>
        <w:spacing w:before="0" w:after="0" w:line="257" w:lineRule="auto"/>
        <w:ind w:left="714" w:hanging="357"/>
        <w:rPr>
          <w:rFonts w:eastAsia="Verdana" w:cs="Times New Roman"/>
          <w:color w:val="000000"/>
        </w:rPr>
      </w:pPr>
      <w:r>
        <w:rPr>
          <w:rFonts w:eastAsia="Verdana" w:cs="Times New Roman"/>
          <w:color w:val="000000"/>
        </w:rPr>
        <w:t>Domestic mobility data</w:t>
      </w:r>
    </w:p>
    <w:p w14:paraId="29FCF5C1" w14:textId="6A777447" w:rsidR="00DF02AA" w:rsidRDefault="00DF02AA" w:rsidP="00EA3EAC">
      <w:pPr>
        <w:numPr>
          <w:ilvl w:val="0"/>
          <w:numId w:val="18"/>
        </w:numPr>
        <w:spacing w:before="0" w:after="0" w:line="257" w:lineRule="auto"/>
        <w:ind w:left="714" w:hanging="357"/>
        <w:rPr>
          <w:rFonts w:eastAsia="Verdana" w:cs="Times New Roman"/>
          <w:color w:val="000000"/>
        </w:rPr>
      </w:pPr>
      <w:r>
        <w:rPr>
          <w:rFonts w:eastAsia="Verdana" w:cs="Times New Roman"/>
          <w:color w:val="000000"/>
        </w:rPr>
        <w:t>International Visitor Survey (IVS), various editions</w:t>
      </w:r>
    </w:p>
    <w:p w14:paraId="209DE93E" w14:textId="39C591F7" w:rsidR="002B095F" w:rsidRPr="00EA0D31" w:rsidRDefault="00DF02AA" w:rsidP="002B095F">
      <w:pPr>
        <w:numPr>
          <w:ilvl w:val="0"/>
          <w:numId w:val="18"/>
        </w:numPr>
        <w:spacing w:before="0" w:after="0" w:line="257" w:lineRule="auto"/>
        <w:ind w:left="714" w:hanging="357"/>
        <w:rPr>
          <w:rFonts w:eastAsia="Verdana" w:cs="Times New Roman"/>
          <w:color w:val="000000"/>
        </w:rPr>
      </w:pPr>
      <w:r>
        <w:rPr>
          <w:rFonts w:eastAsia="Verdana" w:cs="Times New Roman"/>
          <w:color w:val="000000"/>
        </w:rPr>
        <w:t>National Visitor Survey (NVS)</w:t>
      </w:r>
      <w:r w:rsidR="002B095F" w:rsidRPr="00EA0D31">
        <w:rPr>
          <w:rFonts w:eastAsia="Verdana" w:cs="Times New Roman"/>
          <w:color w:val="000000"/>
        </w:rPr>
        <w:t>, various editions</w:t>
      </w:r>
    </w:p>
    <w:p w14:paraId="017C2B6A" w14:textId="77777777" w:rsidR="00EA0D31" w:rsidRPr="00EA0D31" w:rsidRDefault="00EA0D31" w:rsidP="00EA3EAC">
      <w:pPr>
        <w:numPr>
          <w:ilvl w:val="0"/>
          <w:numId w:val="18"/>
        </w:numPr>
        <w:spacing w:before="0" w:after="0" w:line="257" w:lineRule="auto"/>
        <w:ind w:left="714" w:hanging="357"/>
        <w:rPr>
          <w:rFonts w:eastAsia="Verdana" w:cs="Times New Roman"/>
          <w:color w:val="000000"/>
        </w:rPr>
      </w:pPr>
      <w:r w:rsidRPr="00EA0D31">
        <w:rPr>
          <w:rFonts w:eastAsia="Verdana" w:cs="Times New Roman"/>
          <w:color w:val="000000"/>
        </w:rPr>
        <w:t>Tourism Forecasts for Australia 2022 to 2027</w:t>
      </w:r>
    </w:p>
    <w:p w14:paraId="0DED2F93" w14:textId="43CBD7A5" w:rsidR="005C3C6E" w:rsidRPr="00EA0D31" w:rsidRDefault="00EA0D31" w:rsidP="00EA3EAC">
      <w:pPr>
        <w:numPr>
          <w:ilvl w:val="0"/>
          <w:numId w:val="18"/>
        </w:numPr>
        <w:spacing w:before="0" w:after="0" w:line="257" w:lineRule="auto"/>
        <w:ind w:left="714" w:hanging="357"/>
        <w:rPr>
          <w:rFonts w:eastAsia="Verdana" w:cs="Times New Roman"/>
          <w:color w:val="000000"/>
        </w:rPr>
      </w:pPr>
      <w:r w:rsidRPr="00EA0D31">
        <w:rPr>
          <w:rFonts w:eastAsia="Verdana" w:cs="Times New Roman"/>
          <w:color w:val="000000"/>
        </w:rPr>
        <w:t>Tourism Investment Monitor 2021-22</w:t>
      </w:r>
    </w:p>
    <w:sectPr w:rsidR="005C3C6E" w:rsidRPr="00EA0D31" w:rsidSect="00501469">
      <w:footerReference w:type="default" r:id="rId54"/>
      <w:headerReference w:type="first" r:id="rId55"/>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BE8EB" w14:textId="77777777" w:rsidR="00080C40" w:rsidRDefault="00080C40" w:rsidP="007B0021">
      <w:r>
        <w:separator/>
      </w:r>
    </w:p>
    <w:p w14:paraId="60032F19" w14:textId="77777777" w:rsidR="00080C40" w:rsidRDefault="00080C40" w:rsidP="007B0021"/>
  </w:endnote>
  <w:endnote w:type="continuationSeparator" w:id="0">
    <w:p w14:paraId="3807FFB8" w14:textId="77777777" w:rsidR="00080C40" w:rsidRDefault="00080C40" w:rsidP="007B0021">
      <w:r>
        <w:continuationSeparator/>
      </w:r>
    </w:p>
    <w:p w14:paraId="25EA17C7" w14:textId="77777777" w:rsidR="00080C40" w:rsidRDefault="00080C40" w:rsidP="007B0021"/>
  </w:endnote>
  <w:endnote w:type="continuationNotice" w:id="1">
    <w:p w14:paraId="0C74BC79" w14:textId="77777777" w:rsidR="00080C40" w:rsidRDefault="00080C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swiss"/>
    <w:notTrueType/>
    <w:pitch w:val="default"/>
    <w:sig w:usb0="00000003" w:usb1="00000000" w:usb2="00000000" w:usb3="00000000" w:csb0="00000001" w:csb1="00000000"/>
  </w:font>
  <w:font w:name="AU Sans BETA Tex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3391" w14:textId="75DA29C9" w:rsidR="0031622A" w:rsidRDefault="00C252D0" w:rsidP="00C252D0">
    <w:pPr>
      <w:pStyle w:val="Footer"/>
      <w:pBdr>
        <w:top w:val="single" w:sz="4" w:space="8" w:color="7A4282" w:themeColor="accent1"/>
      </w:pBdr>
      <w:tabs>
        <w:tab w:val="right" w:pos="9968"/>
      </w:tabs>
      <w:spacing w:before="360"/>
      <w:contextualSpacing/>
      <w:rPr>
        <w:noProof/>
        <w:color w:val="404040" w:themeColor="text1" w:themeTint="BF"/>
      </w:rPr>
    </w:pPr>
    <w:r>
      <w:rPr>
        <w:noProof/>
        <w:color w:val="404040" w:themeColor="text1" w:themeTint="BF"/>
      </w:rPr>
      <w:t xml:space="preserve">Tourism </w:t>
    </w:r>
    <w:r w:rsidR="00F27E2A">
      <w:rPr>
        <w:noProof/>
        <w:color w:val="404040" w:themeColor="text1" w:themeTint="BF"/>
      </w:rPr>
      <w:t>f</w:t>
    </w:r>
    <w:r>
      <w:rPr>
        <w:noProof/>
        <w:color w:val="404040" w:themeColor="text1" w:themeTint="BF"/>
      </w:rPr>
      <w:t>orecasts for Australia</w:t>
    </w:r>
    <w:r w:rsidR="00F27E2A">
      <w:rPr>
        <w:noProof/>
        <w:color w:val="404040" w:themeColor="text1" w:themeTint="BF"/>
      </w:rPr>
      <w:t>:</w:t>
    </w:r>
    <w:r>
      <w:rPr>
        <w:noProof/>
        <w:color w:val="404040" w:themeColor="text1" w:themeTint="BF"/>
      </w:rPr>
      <w:t xml:space="preserve"> 2023 to 2028</w:t>
    </w:r>
    <w:r>
      <w:rPr>
        <w:noProof/>
        <w:color w:val="404040" w:themeColor="text1" w:themeTint="BF"/>
      </w:rPr>
      <w:tab/>
    </w:r>
    <w:r>
      <w:rPr>
        <w:noProof/>
        <w:color w:val="404040" w:themeColor="text1" w:themeTint="BF"/>
      </w:rPr>
      <w:tab/>
    </w:r>
    <w:r w:rsidR="0031622A">
      <w:rPr>
        <w:noProof/>
        <w:color w:val="404040" w:themeColor="text1" w:themeTint="BF"/>
      </w:rPr>
      <w:fldChar w:fldCharType="begin"/>
    </w:r>
    <w:r w:rsidR="0031622A">
      <w:rPr>
        <w:noProof/>
        <w:color w:val="404040" w:themeColor="text1" w:themeTint="BF"/>
      </w:rPr>
      <w:instrText xml:space="preserve"> PAGE   \* MERGEFORMAT </w:instrText>
    </w:r>
    <w:r w:rsidR="0031622A">
      <w:rPr>
        <w:noProof/>
        <w:color w:val="404040" w:themeColor="text1" w:themeTint="BF"/>
      </w:rPr>
      <w:fldChar w:fldCharType="separate"/>
    </w:r>
    <w:r w:rsidR="0031622A">
      <w:rPr>
        <w:noProof/>
        <w:color w:val="404040" w:themeColor="text1" w:themeTint="BF"/>
      </w:rPr>
      <w:t>2</w:t>
    </w:r>
    <w:r w:rsidR="0031622A">
      <w:rPr>
        <w:noProof/>
        <w:color w:val="404040" w:themeColor="text1" w:themeTint="BF"/>
      </w:rPr>
      <w:fldChar w:fldCharType="end"/>
    </w:r>
  </w:p>
  <w:p w14:paraId="33E6D3F5" w14:textId="77777777" w:rsidR="0031622A" w:rsidRDefault="00316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FB12C" w14:textId="77777777" w:rsidR="00080C40" w:rsidRDefault="00080C40" w:rsidP="007B0021">
      <w:r>
        <w:separator/>
      </w:r>
    </w:p>
    <w:p w14:paraId="7BDC94A3" w14:textId="77777777" w:rsidR="00080C40" w:rsidRDefault="00080C40" w:rsidP="007B0021"/>
  </w:footnote>
  <w:footnote w:type="continuationSeparator" w:id="0">
    <w:p w14:paraId="089A472D" w14:textId="77777777" w:rsidR="00080C40" w:rsidRDefault="00080C40" w:rsidP="007B0021">
      <w:r>
        <w:continuationSeparator/>
      </w:r>
    </w:p>
    <w:p w14:paraId="21A94B70" w14:textId="77777777" w:rsidR="00080C40" w:rsidRDefault="00080C40" w:rsidP="007B0021"/>
  </w:footnote>
  <w:footnote w:type="continuationNotice" w:id="1">
    <w:p w14:paraId="35ACBE39" w14:textId="77777777" w:rsidR="00080C40" w:rsidRDefault="00080C40">
      <w:pPr>
        <w:spacing w:before="0" w:after="0" w:line="240" w:lineRule="auto"/>
      </w:pPr>
    </w:p>
  </w:footnote>
  <w:footnote w:id="2">
    <w:p w14:paraId="56270B7B" w14:textId="77777777" w:rsidR="00DD1C41" w:rsidRPr="003D36E5" w:rsidRDefault="00DD1C41" w:rsidP="00DD1C41">
      <w:pPr>
        <w:pStyle w:val="FootnoteText"/>
        <w:rPr>
          <w:sz w:val="18"/>
          <w:szCs w:val="18"/>
        </w:rPr>
      </w:pPr>
      <w:r>
        <w:rPr>
          <w:rStyle w:val="FootnoteReference"/>
        </w:rPr>
        <w:footnoteRef/>
      </w:r>
      <w:r>
        <w:t xml:space="preserve"> </w:t>
      </w:r>
      <w:r>
        <w:rPr>
          <w:sz w:val="18"/>
          <w:szCs w:val="18"/>
        </w:rPr>
        <w:t xml:space="preserve">No adjustment for inflation is made to nominal values. </w:t>
      </w:r>
      <w:r w:rsidRPr="00B34E25">
        <w:rPr>
          <w:sz w:val="18"/>
          <w:szCs w:val="18"/>
        </w:rPr>
        <w:t xml:space="preserve">Note that the THRIVE Strategy’s </w:t>
      </w:r>
      <w:r>
        <w:rPr>
          <w:sz w:val="18"/>
          <w:szCs w:val="18"/>
        </w:rPr>
        <w:t>target values refer to aggregate visitor economy spend in nominal terms, including international students who stay in Australia for longer than 12 months. Using this measure, total spend in Australia in 2019 was $166 billion</w:t>
      </w:r>
      <w:r w:rsidRPr="003D36E5">
        <w:rPr>
          <w:sz w:val="18"/>
          <w:szCs w:val="18"/>
        </w:rPr>
        <w:t xml:space="preserve">. </w:t>
      </w:r>
      <w:r>
        <w:rPr>
          <w:sz w:val="18"/>
          <w:szCs w:val="18"/>
        </w:rPr>
        <w:t>Excluding</w:t>
      </w:r>
      <w:r w:rsidRPr="003D36E5">
        <w:rPr>
          <w:sz w:val="18"/>
          <w:szCs w:val="18"/>
        </w:rPr>
        <w:t xml:space="preserve"> students </w:t>
      </w:r>
      <w:r>
        <w:rPr>
          <w:sz w:val="18"/>
          <w:szCs w:val="18"/>
        </w:rPr>
        <w:t xml:space="preserve">who stay </w:t>
      </w:r>
      <w:r w:rsidRPr="003D36E5">
        <w:rPr>
          <w:sz w:val="18"/>
          <w:szCs w:val="18"/>
        </w:rPr>
        <w:t xml:space="preserve">in Australia for more than 12 months, total visitor spend in Australia in 2019 was $138 billion. This </w:t>
      </w:r>
      <w:r>
        <w:rPr>
          <w:sz w:val="18"/>
          <w:szCs w:val="18"/>
        </w:rPr>
        <w:t xml:space="preserve">report follows the latter </w:t>
      </w:r>
      <w:r w:rsidRPr="003D36E5">
        <w:rPr>
          <w:sz w:val="18"/>
          <w:szCs w:val="18"/>
        </w:rPr>
        <w:t>approach</w:t>
      </w:r>
      <w:r>
        <w:rPr>
          <w:sz w:val="18"/>
          <w:szCs w:val="18"/>
        </w:rPr>
        <w:t>, which is</w:t>
      </w:r>
      <w:r w:rsidRPr="003D36E5">
        <w:rPr>
          <w:sz w:val="18"/>
          <w:szCs w:val="18"/>
        </w:rPr>
        <w:t xml:space="preserve"> </w:t>
      </w:r>
      <w:r>
        <w:rPr>
          <w:sz w:val="18"/>
          <w:szCs w:val="18"/>
        </w:rPr>
        <w:t xml:space="preserve">consistent with the </w:t>
      </w:r>
      <w:r w:rsidRPr="003D36E5">
        <w:rPr>
          <w:sz w:val="18"/>
          <w:szCs w:val="18"/>
        </w:rPr>
        <w:t xml:space="preserve">TRA International Visitor Survey </w:t>
      </w:r>
      <w:r>
        <w:rPr>
          <w:sz w:val="18"/>
          <w:szCs w:val="18"/>
        </w:rPr>
        <w:t xml:space="preserve">(IVS). </w:t>
      </w:r>
    </w:p>
  </w:footnote>
  <w:footnote w:id="3">
    <w:p w14:paraId="303BDBA6" w14:textId="35195CC3" w:rsidR="005F6E35" w:rsidRDefault="005F6E35" w:rsidP="009E35CE">
      <w:pPr>
        <w:spacing w:before="0" w:after="0" w:line="240" w:lineRule="auto"/>
        <w:rPr>
          <w:rFonts w:eastAsia="Verdana" w:cs="Times New Roman"/>
          <w:color w:val="000000"/>
          <w:sz w:val="18"/>
          <w:szCs w:val="18"/>
        </w:rPr>
      </w:pPr>
      <w:r>
        <w:rPr>
          <w:rStyle w:val="FootnoteReference"/>
        </w:rPr>
        <w:footnoteRef/>
      </w:r>
      <w:r>
        <w:rPr>
          <w:sz w:val="18"/>
          <w:szCs w:val="18"/>
        </w:rPr>
        <w:t xml:space="preserve"> </w:t>
      </w:r>
      <w:r>
        <w:rPr>
          <w:rFonts w:eastAsia="Verdana" w:cs="Times New Roman"/>
          <w:color w:val="000000"/>
          <w:sz w:val="18"/>
          <w:szCs w:val="18"/>
        </w:rPr>
        <w:t>Throughout this report</w:t>
      </w:r>
      <w:r w:rsidR="0098418D">
        <w:rPr>
          <w:rFonts w:eastAsia="Verdana" w:cs="Times New Roman"/>
          <w:color w:val="000000"/>
          <w:sz w:val="18"/>
          <w:szCs w:val="18"/>
        </w:rPr>
        <w:t>,</w:t>
      </w:r>
      <w:r>
        <w:rPr>
          <w:rFonts w:eastAsia="Verdana" w:cs="Times New Roman"/>
          <w:color w:val="000000"/>
          <w:sz w:val="18"/>
          <w:szCs w:val="18"/>
        </w:rPr>
        <w:t xml:space="preserve"> international visitor expenditure refers to spend in Australia by international visitors. International visitors are all visitor types, including students, who travel to Australia for short-term visits (i.e. less than 12 months).</w:t>
      </w:r>
    </w:p>
  </w:footnote>
  <w:footnote w:id="4">
    <w:p w14:paraId="394A2D83" w14:textId="77777777" w:rsidR="00B21132" w:rsidRDefault="00B21132" w:rsidP="00B21132">
      <w:pPr>
        <w:pStyle w:val="FootnoteText"/>
      </w:pPr>
      <w:r>
        <w:rPr>
          <w:rStyle w:val="FootnoteReference"/>
        </w:rPr>
        <w:footnoteRef/>
      </w:r>
      <w:r>
        <w:t xml:space="preserve"> </w:t>
      </w:r>
      <w:r w:rsidRPr="00E775B4">
        <w:rPr>
          <w:sz w:val="18"/>
          <w:szCs w:val="18"/>
        </w:rPr>
        <w:t>This region includes 11 nations: Brunei Darussalam, Cambodia, Indonesia, Laos, Malaysia, Myanmar, Philippines, Singapore, Thailand, Timor-Leste, Vietnam – the largest 6 are also separately identified.</w:t>
      </w:r>
    </w:p>
  </w:footnote>
  <w:footnote w:id="5">
    <w:p w14:paraId="5DDDC801" w14:textId="77777777" w:rsidR="00937EDF" w:rsidRPr="00BE3FF3" w:rsidRDefault="00937EDF" w:rsidP="00937EDF">
      <w:pPr>
        <w:pStyle w:val="FootnoteText"/>
        <w:rPr>
          <w:sz w:val="18"/>
          <w:szCs w:val="18"/>
        </w:rPr>
      </w:pPr>
      <w:r>
        <w:rPr>
          <w:rStyle w:val="FootnoteReference"/>
        </w:rPr>
        <w:footnoteRef/>
      </w:r>
      <w:r>
        <w:t xml:space="preserve"> </w:t>
      </w:r>
      <w:r w:rsidRPr="00BE3FF3">
        <w:rPr>
          <w:sz w:val="18"/>
          <w:szCs w:val="18"/>
        </w:rPr>
        <w:t xml:space="preserve">Some of the nations that had more arrivals in the year to August 2023 than they did in the January to August of 2019 (pre-pandemic) include Ireland, </w:t>
      </w:r>
      <w:r w:rsidRPr="00BE3FF3">
        <w:rPr>
          <w:rStyle w:val="normaltextrun"/>
          <w:color w:val="000000"/>
          <w:sz w:val="18"/>
          <w:szCs w:val="18"/>
          <w:shd w:val="clear" w:color="auto" w:fill="FFFFFF"/>
        </w:rPr>
        <w:t>Greece, Portugal, North Macedonia, Albania, Montenegro, Bosnia and Herzegovina and Romania. Some of the slowest recovering nations in 2023 include Finland, Sweden, Germany, Belgium, Russia, Poland, Belarus, the Czech Republic and Slovenia.</w:t>
      </w:r>
    </w:p>
  </w:footnote>
  <w:footnote w:id="6">
    <w:p w14:paraId="58980057" w14:textId="37E150AD" w:rsidR="00943BDC" w:rsidRPr="00A91E74" w:rsidRDefault="00943BDC" w:rsidP="00943BDC">
      <w:pPr>
        <w:spacing w:before="0" w:after="0" w:line="240" w:lineRule="auto"/>
        <w:rPr>
          <w:rFonts w:eastAsia="Verdana" w:cs="Times New Roman"/>
        </w:rPr>
      </w:pPr>
      <w:r>
        <w:rPr>
          <w:rStyle w:val="FootnoteReference"/>
        </w:rPr>
        <w:footnoteRef/>
      </w:r>
      <w:r>
        <w:t xml:space="preserve"> </w:t>
      </w:r>
      <w:r w:rsidRPr="00A91E74">
        <w:rPr>
          <w:rFonts w:eastAsia="Verdana" w:cs="Times New Roman"/>
          <w:sz w:val="18"/>
          <w:szCs w:val="18"/>
        </w:rPr>
        <w:t xml:space="preserve">International visitor spend data was imputed </w:t>
      </w:r>
      <w:r>
        <w:rPr>
          <w:rFonts w:eastAsia="Verdana" w:cs="Times New Roman"/>
          <w:sz w:val="18"/>
          <w:szCs w:val="18"/>
        </w:rPr>
        <w:t>f</w:t>
      </w:r>
      <w:r w:rsidRPr="00A91E74">
        <w:rPr>
          <w:rFonts w:eastAsia="Verdana" w:cs="Times New Roman"/>
          <w:sz w:val="18"/>
          <w:szCs w:val="18"/>
        </w:rPr>
        <w:t xml:space="preserve">rom April 2020 </w:t>
      </w:r>
      <w:r w:rsidR="00AE1971">
        <w:rPr>
          <w:rFonts w:eastAsia="Verdana" w:cs="Times New Roman"/>
          <w:sz w:val="18"/>
          <w:szCs w:val="18"/>
        </w:rPr>
        <w:t xml:space="preserve">to June 2022 </w:t>
      </w:r>
      <w:r w:rsidRPr="00A91E74">
        <w:rPr>
          <w:rFonts w:eastAsia="Verdana" w:cs="Times New Roman"/>
          <w:sz w:val="18"/>
          <w:szCs w:val="18"/>
        </w:rPr>
        <w:t xml:space="preserve">due to </w:t>
      </w:r>
      <w:r w:rsidR="00951C1E">
        <w:rPr>
          <w:rFonts w:eastAsia="Verdana" w:cs="Times New Roman"/>
          <w:sz w:val="18"/>
          <w:szCs w:val="18"/>
        </w:rPr>
        <w:t>insufficient numbers</w:t>
      </w:r>
      <w:r w:rsidRPr="00A91E74">
        <w:rPr>
          <w:rFonts w:eastAsia="Verdana" w:cs="Times New Roman"/>
          <w:sz w:val="18"/>
          <w:szCs w:val="18"/>
        </w:rPr>
        <w:t xml:space="preserve"> of international visitors. </w:t>
      </w:r>
      <w:r w:rsidRPr="00A91E74">
        <w:rPr>
          <w:sz w:val="18"/>
          <w:szCs w:val="18"/>
        </w:rPr>
        <w:t>Imputed values were generated for a range of visitor characteristics using historical IVS records. Records were selected by matching real-time visitor profiles from the ABS overseas arrivals and departures data with the historical IVS reported profiles.</w:t>
      </w:r>
    </w:p>
  </w:footnote>
  <w:footnote w:id="7">
    <w:p w14:paraId="2B5F439B" w14:textId="24C3B95E" w:rsidR="00CF3BD7" w:rsidRDefault="00CF3BD7">
      <w:pPr>
        <w:pStyle w:val="FootnoteText"/>
      </w:pPr>
      <w:r>
        <w:rPr>
          <w:rStyle w:val="FootnoteReference"/>
        </w:rPr>
        <w:footnoteRef/>
      </w:r>
      <w:r>
        <w:t xml:space="preserve"> </w:t>
      </w:r>
      <w:r w:rsidRPr="00CF3BD7">
        <w:rPr>
          <w:sz w:val="18"/>
          <w:szCs w:val="18"/>
        </w:rPr>
        <w:t xml:space="preserve">See </w:t>
      </w:r>
      <w:hyperlink r:id="rId1" w:history="1">
        <w:r w:rsidRPr="00CF3BD7">
          <w:rPr>
            <w:rStyle w:val="Hyperlink"/>
            <w:sz w:val="18"/>
            <w:szCs w:val="18"/>
          </w:rPr>
          <w:t>Domestic Economic Conditions | Statement on Monetary Policy – August 2023 | RBA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36A1" w14:textId="77777777" w:rsidR="003A58AB" w:rsidRDefault="003A58AB" w:rsidP="007B0021">
    <w:pPr>
      <w:pStyle w:val="Header"/>
    </w:pPr>
  </w:p>
  <w:p w14:paraId="10DF7DF5"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313"/>
    <w:multiLevelType w:val="hybridMultilevel"/>
    <w:tmpl w:val="AF8AD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072F7"/>
    <w:multiLevelType w:val="hybridMultilevel"/>
    <w:tmpl w:val="C5FCECBA"/>
    <w:lvl w:ilvl="0" w:tplc="25DCAE4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11C4A0B"/>
    <w:multiLevelType w:val="hybridMultilevel"/>
    <w:tmpl w:val="9DE6F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61364F"/>
    <w:multiLevelType w:val="hybridMultilevel"/>
    <w:tmpl w:val="8382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114E9"/>
    <w:multiLevelType w:val="hybridMultilevel"/>
    <w:tmpl w:val="DD129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0467E54"/>
    <w:multiLevelType w:val="hybridMultilevel"/>
    <w:tmpl w:val="598CD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C0853"/>
    <w:multiLevelType w:val="hybridMultilevel"/>
    <w:tmpl w:val="1DBC29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CA7A2A"/>
    <w:multiLevelType w:val="hybridMultilevel"/>
    <w:tmpl w:val="04FCB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3CC4006"/>
    <w:multiLevelType w:val="hybridMultilevel"/>
    <w:tmpl w:val="E9C27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18FE783E"/>
    <w:multiLevelType w:val="hybridMultilevel"/>
    <w:tmpl w:val="8E74822E"/>
    <w:lvl w:ilvl="0" w:tplc="B184B90A">
      <w:start w:val="1"/>
      <w:numFmt w:val="bullet"/>
      <w:lvlText w:val="•"/>
      <w:lvlJc w:val="left"/>
      <w:pPr>
        <w:tabs>
          <w:tab w:val="num" w:pos="720"/>
        </w:tabs>
        <w:ind w:left="720" w:hanging="360"/>
      </w:pPr>
      <w:rPr>
        <w:rFonts w:ascii="Verdana" w:hAnsi="Verdana" w:hint="default"/>
      </w:rPr>
    </w:lvl>
    <w:lvl w:ilvl="1" w:tplc="3F5E740E" w:tentative="1">
      <w:start w:val="1"/>
      <w:numFmt w:val="bullet"/>
      <w:lvlText w:val="•"/>
      <w:lvlJc w:val="left"/>
      <w:pPr>
        <w:tabs>
          <w:tab w:val="num" w:pos="1440"/>
        </w:tabs>
        <w:ind w:left="1440" w:hanging="360"/>
      </w:pPr>
      <w:rPr>
        <w:rFonts w:ascii="Verdana" w:hAnsi="Verdana" w:hint="default"/>
      </w:rPr>
    </w:lvl>
    <w:lvl w:ilvl="2" w:tplc="AB66EB72" w:tentative="1">
      <w:start w:val="1"/>
      <w:numFmt w:val="bullet"/>
      <w:lvlText w:val="•"/>
      <w:lvlJc w:val="left"/>
      <w:pPr>
        <w:tabs>
          <w:tab w:val="num" w:pos="2160"/>
        </w:tabs>
        <w:ind w:left="2160" w:hanging="360"/>
      </w:pPr>
      <w:rPr>
        <w:rFonts w:ascii="Verdana" w:hAnsi="Verdana" w:hint="default"/>
      </w:rPr>
    </w:lvl>
    <w:lvl w:ilvl="3" w:tplc="1ABC263C" w:tentative="1">
      <w:start w:val="1"/>
      <w:numFmt w:val="bullet"/>
      <w:lvlText w:val="•"/>
      <w:lvlJc w:val="left"/>
      <w:pPr>
        <w:tabs>
          <w:tab w:val="num" w:pos="2880"/>
        </w:tabs>
        <w:ind w:left="2880" w:hanging="360"/>
      </w:pPr>
      <w:rPr>
        <w:rFonts w:ascii="Verdana" w:hAnsi="Verdana" w:hint="default"/>
      </w:rPr>
    </w:lvl>
    <w:lvl w:ilvl="4" w:tplc="246E1578" w:tentative="1">
      <w:start w:val="1"/>
      <w:numFmt w:val="bullet"/>
      <w:lvlText w:val="•"/>
      <w:lvlJc w:val="left"/>
      <w:pPr>
        <w:tabs>
          <w:tab w:val="num" w:pos="3600"/>
        </w:tabs>
        <w:ind w:left="3600" w:hanging="360"/>
      </w:pPr>
      <w:rPr>
        <w:rFonts w:ascii="Verdana" w:hAnsi="Verdana" w:hint="default"/>
      </w:rPr>
    </w:lvl>
    <w:lvl w:ilvl="5" w:tplc="FD0EA316" w:tentative="1">
      <w:start w:val="1"/>
      <w:numFmt w:val="bullet"/>
      <w:lvlText w:val="•"/>
      <w:lvlJc w:val="left"/>
      <w:pPr>
        <w:tabs>
          <w:tab w:val="num" w:pos="4320"/>
        </w:tabs>
        <w:ind w:left="4320" w:hanging="360"/>
      </w:pPr>
      <w:rPr>
        <w:rFonts w:ascii="Verdana" w:hAnsi="Verdana" w:hint="default"/>
      </w:rPr>
    </w:lvl>
    <w:lvl w:ilvl="6" w:tplc="17F42FF6" w:tentative="1">
      <w:start w:val="1"/>
      <w:numFmt w:val="bullet"/>
      <w:lvlText w:val="•"/>
      <w:lvlJc w:val="left"/>
      <w:pPr>
        <w:tabs>
          <w:tab w:val="num" w:pos="5040"/>
        </w:tabs>
        <w:ind w:left="5040" w:hanging="360"/>
      </w:pPr>
      <w:rPr>
        <w:rFonts w:ascii="Verdana" w:hAnsi="Verdana" w:hint="default"/>
      </w:rPr>
    </w:lvl>
    <w:lvl w:ilvl="7" w:tplc="3A400448" w:tentative="1">
      <w:start w:val="1"/>
      <w:numFmt w:val="bullet"/>
      <w:lvlText w:val="•"/>
      <w:lvlJc w:val="left"/>
      <w:pPr>
        <w:tabs>
          <w:tab w:val="num" w:pos="5760"/>
        </w:tabs>
        <w:ind w:left="5760" w:hanging="360"/>
      </w:pPr>
      <w:rPr>
        <w:rFonts w:ascii="Verdana" w:hAnsi="Verdana" w:hint="default"/>
      </w:rPr>
    </w:lvl>
    <w:lvl w:ilvl="8" w:tplc="8C3076E8" w:tentative="1">
      <w:start w:val="1"/>
      <w:numFmt w:val="bullet"/>
      <w:lvlText w:val="•"/>
      <w:lvlJc w:val="left"/>
      <w:pPr>
        <w:tabs>
          <w:tab w:val="num" w:pos="6480"/>
        </w:tabs>
        <w:ind w:left="6480" w:hanging="360"/>
      </w:pPr>
      <w:rPr>
        <w:rFonts w:ascii="Verdana" w:hAnsi="Verdana" w:hint="default"/>
      </w:rPr>
    </w:lvl>
  </w:abstractNum>
  <w:abstractNum w:abstractNumId="11" w15:restartNumberingAfterBreak="0">
    <w:nsid w:val="1E851B20"/>
    <w:multiLevelType w:val="hybridMultilevel"/>
    <w:tmpl w:val="A8AA0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F43914"/>
    <w:multiLevelType w:val="hybridMultilevel"/>
    <w:tmpl w:val="C7767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F1E74AC"/>
    <w:multiLevelType w:val="hybridMultilevel"/>
    <w:tmpl w:val="7624A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35B0BDE"/>
    <w:multiLevelType w:val="hybridMultilevel"/>
    <w:tmpl w:val="CA14F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8A9131E"/>
    <w:multiLevelType w:val="hybridMultilevel"/>
    <w:tmpl w:val="2FB0C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7B6B82"/>
    <w:multiLevelType w:val="hybridMultilevel"/>
    <w:tmpl w:val="2F146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64355B"/>
    <w:multiLevelType w:val="hybridMultilevel"/>
    <w:tmpl w:val="5142A6B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18" w15:restartNumberingAfterBreak="0">
    <w:nsid w:val="2E470C64"/>
    <w:multiLevelType w:val="hybridMultilevel"/>
    <w:tmpl w:val="2836F970"/>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19"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84D34"/>
    <w:multiLevelType w:val="hybridMultilevel"/>
    <w:tmpl w:val="16806C3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21" w15:restartNumberingAfterBreak="0">
    <w:nsid w:val="3A411F0C"/>
    <w:multiLevelType w:val="hybridMultilevel"/>
    <w:tmpl w:val="6DF23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557B27"/>
    <w:multiLevelType w:val="hybridMultilevel"/>
    <w:tmpl w:val="BB32F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035FCB"/>
    <w:multiLevelType w:val="hybridMultilevel"/>
    <w:tmpl w:val="7F1C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B03B02"/>
    <w:multiLevelType w:val="hybridMultilevel"/>
    <w:tmpl w:val="054E0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6"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B41702"/>
    <w:multiLevelType w:val="hybridMultilevel"/>
    <w:tmpl w:val="B5B0C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B321B5"/>
    <w:multiLevelType w:val="hybridMultilevel"/>
    <w:tmpl w:val="C17C3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9C0E42"/>
    <w:multiLevelType w:val="hybridMultilevel"/>
    <w:tmpl w:val="4F5009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AC2B5C"/>
    <w:multiLevelType w:val="hybridMultilevel"/>
    <w:tmpl w:val="221CF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083E30"/>
    <w:multiLevelType w:val="hybridMultilevel"/>
    <w:tmpl w:val="105E2A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3533A5D"/>
    <w:multiLevelType w:val="hybridMultilevel"/>
    <w:tmpl w:val="9DAC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4" w15:restartNumberingAfterBreak="0">
    <w:nsid w:val="65E54ABE"/>
    <w:multiLevelType w:val="hybridMultilevel"/>
    <w:tmpl w:val="3C04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71011C3"/>
    <w:multiLevelType w:val="hybridMultilevel"/>
    <w:tmpl w:val="55527DD0"/>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6" w15:restartNumberingAfterBreak="0">
    <w:nsid w:val="6CDE5449"/>
    <w:multiLevelType w:val="hybridMultilevel"/>
    <w:tmpl w:val="8F76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77315A93"/>
    <w:multiLevelType w:val="hybridMultilevel"/>
    <w:tmpl w:val="16028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7B22869"/>
    <w:multiLevelType w:val="hybridMultilevel"/>
    <w:tmpl w:val="09C2C25E"/>
    <w:lvl w:ilvl="0" w:tplc="26063986">
      <w:start w:val="1"/>
      <w:numFmt w:val="bullet"/>
      <w:lvlText w:val=""/>
      <w:lvlJc w:val="left"/>
      <w:pPr>
        <w:tabs>
          <w:tab w:val="num" w:pos="720"/>
        </w:tabs>
        <w:ind w:left="720" w:hanging="360"/>
      </w:pPr>
      <w:rPr>
        <w:rFonts w:ascii="Symbol" w:hAnsi="Symbol" w:hint="default"/>
      </w:rPr>
    </w:lvl>
    <w:lvl w:ilvl="1" w:tplc="54720DDE" w:tentative="1">
      <w:start w:val="1"/>
      <w:numFmt w:val="bullet"/>
      <w:lvlText w:val=""/>
      <w:lvlJc w:val="left"/>
      <w:pPr>
        <w:tabs>
          <w:tab w:val="num" w:pos="1440"/>
        </w:tabs>
        <w:ind w:left="1440" w:hanging="360"/>
      </w:pPr>
      <w:rPr>
        <w:rFonts w:ascii="Symbol" w:hAnsi="Symbol" w:hint="default"/>
      </w:rPr>
    </w:lvl>
    <w:lvl w:ilvl="2" w:tplc="61B26F36" w:tentative="1">
      <w:start w:val="1"/>
      <w:numFmt w:val="bullet"/>
      <w:lvlText w:val=""/>
      <w:lvlJc w:val="left"/>
      <w:pPr>
        <w:tabs>
          <w:tab w:val="num" w:pos="2160"/>
        </w:tabs>
        <w:ind w:left="2160" w:hanging="360"/>
      </w:pPr>
      <w:rPr>
        <w:rFonts w:ascii="Symbol" w:hAnsi="Symbol" w:hint="default"/>
      </w:rPr>
    </w:lvl>
    <w:lvl w:ilvl="3" w:tplc="ED36E30C" w:tentative="1">
      <w:start w:val="1"/>
      <w:numFmt w:val="bullet"/>
      <w:lvlText w:val=""/>
      <w:lvlJc w:val="left"/>
      <w:pPr>
        <w:tabs>
          <w:tab w:val="num" w:pos="2880"/>
        </w:tabs>
        <w:ind w:left="2880" w:hanging="360"/>
      </w:pPr>
      <w:rPr>
        <w:rFonts w:ascii="Symbol" w:hAnsi="Symbol" w:hint="default"/>
      </w:rPr>
    </w:lvl>
    <w:lvl w:ilvl="4" w:tplc="CD862BF4" w:tentative="1">
      <w:start w:val="1"/>
      <w:numFmt w:val="bullet"/>
      <w:lvlText w:val=""/>
      <w:lvlJc w:val="left"/>
      <w:pPr>
        <w:tabs>
          <w:tab w:val="num" w:pos="3600"/>
        </w:tabs>
        <w:ind w:left="3600" w:hanging="360"/>
      </w:pPr>
      <w:rPr>
        <w:rFonts w:ascii="Symbol" w:hAnsi="Symbol" w:hint="default"/>
      </w:rPr>
    </w:lvl>
    <w:lvl w:ilvl="5" w:tplc="90B603D0" w:tentative="1">
      <w:start w:val="1"/>
      <w:numFmt w:val="bullet"/>
      <w:lvlText w:val=""/>
      <w:lvlJc w:val="left"/>
      <w:pPr>
        <w:tabs>
          <w:tab w:val="num" w:pos="4320"/>
        </w:tabs>
        <w:ind w:left="4320" w:hanging="360"/>
      </w:pPr>
      <w:rPr>
        <w:rFonts w:ascii="Symbol" w:hAnsi="Symbol" w:hint="default"/>
      </w:rPr>
    </w:lvl>
    <w:lvl w:ilvl="6" w:tplc="A0042C8A" w:tentative="1">
      <w:start w:val="1"/>
      <w:numFmt w:val="bullet"/>
      <w:lvlText w:val=""/>
      <w:lvlJc w:val="left"/>
      <w:pPr>
        <w:tabs>
          <w:tab w:val="num" w:pos="5040"/>
        </w:tabs>
        <w:ind w:left="5040" w:hanging="360"/>
      </w:pPr>
      <w:rPr>
        <w:rFonts w:ascii="Symbol" w:hAnsi="Symbol" w:hint="default"/>
      </w:rPr>
    </w:lvl>
    <w:lvl w:ilvl="7" w:tplc="F586A07E" w:tentative="1">
      <w:start w:val="1"/>
      <w:numFmt w:val="bullet"/>
      <w:lvlText w:val=""/>
      <w:lvlJc w:val="left"/>
      <w:pPr>
        <w:tabs>
          <w:tab w:val="num" w:pos="5760"/>
        </w:tabs>
        <w:ind w:left="5760" w:hanging="360"/>
      </w:pPr>
      <w:rPr>
        <w:rFonts w:ascii="Symbol" w:hAnsi="Symbol" w:hint="default"/>
      </w:rPr>
    </w:lvl>
    <w:lvl w:ilvl="8" w:tplc="B426838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90E6AEE"/>
    <w:multiLevelType w:val="hybridMultilevel"/>
    <w:tmpl w:val="F15E22FE"/>
    <w:lvl w:ilvl="0" w:tplc="618A73CC">
      <w:start w:val="2023"/>
      <w:numFmt w:val="bullet"/>
      <w:lvlText w:val="-"/>
      <w:lvlJc w:val="left"/>
      <w:pPr>
        <w:ind w:left="720" w:hanging="360"/>
      </w:pPr>
      <w:rPr>
        <w:rFonts w:ascii="Verdana" w:eastAsia="Verdana"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C10FA5"/>
    <w:multiLevelType w:val="hybridMultilevel"/>
    <w:tmpl w:val="10C6FF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149639102">
    <w:abstractNumId w:val="25"/>
  </w:num>
  <w:num w:numId="2" w16cid:durableId="784662544">
    <w:abstractNumId w:val="26"/>
  </w:num>
  <w:num w:numId="3" w16cid:durableId="1442451738">
    <w:abstractNumId w:val="26"/>
    <w:lvlOverride w:ilvl="0">
      <w:startOverride w:val="1"/>
    </w:lvlOverride>
  </w:num>
  <w:num w:numId="4" w16cid:durableId="1562522304">
    <w:abstractNumId w:val="26"/>
    <w:lvlOverride w:ilvl="0">
      <w:startOverride w:val="1"/>
    </w:lvlOverride>
  </w:num>
  <w:num w:numId="5" w16cid:durableId="1125929345">
    <w:abstractNumId w:val="26"/>
    <w:lvlOverride w:ilvl="0">
      <w:startOverride w:val="1"/>
    </w:lvlOverride>
  </w:num>
  <w:num w:numId="6" w16cid:durableId="641621793">
    <w:abstractNumId w:val="19"/>
  </w:num>
  <w:num w:numId="7" w16cid:durableId="2117015349">
    <w:abstractNumId w:val="37"/>
  </w:num>
  <w:num w:numId="8" w16cid:durableId="116532335">
    <w:abstractNumId w:val="33"/>
  </w:num>
  <w:num w:numId="9" w16cid:durableId="1678850544">
    <w:abstractNumId w:val="9"/>
  </w:num>
  <w:num w:numId="10" w16cid:durableId="979458731">
    <w:abstractNumId w:val="7"/>
  </w:num>
  <w:num w:numId="11" w16cid:durableId="570194090">
    <w:abstractNumId w:val="17"/>
  </w:num>
  <w:num w:numId="12" w16cid:durableId="238029114">
    <w:abstractNumId w:val="20"/>
  </w:num>
  <w:num w:numId="13" w16cid:durableId="1934970435">
    <w:abstractNumId w:val="40"/>
  </w:num>
  <w:num w:numId="14" w16cid:durableId="1286540391">
    <w:abstractNumId w:val="14"/>
  </w:num>
  <w:num w:numId="15" w16cid:durableId="15233251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0832693">
    <w:abstractNumId w:val="18"/>
  </w:num>
  <w:num w:numId="17" w16cid:durableId="8821328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5577349">
    <w:abstractNumId w:val="1"/>
  </w:num>
  <w:num w:numId="19" w16cid:durableId="1505197193">
    <w:abstractNumId w:val="12"/>
  </w:num>
  <w:num w:numId="20" w16cid:durableId="788670035">
    <w:abstractNumId w:val="13"/>
  </w:num>
  <w:num w:numId="21" w16cid:durableId="988440572">
    <w:abstractNumId w:val="4"/>
  </w:num>
  <w:num w:numId="22" w16cid:durableId="1339193687">
    <w:abstractNumId w:val="2"/>
  </w:num>
  <w:num w:numId="23" w16cid:durableId="382605790">
    <w:abstractNumId w:val="16"/>
  </w:num>
  <w:num w:numId="24" w16cid:durableId="1290360848">
    <w:abstractNumId w:val="11"/>
  </w:num>
  <w:num w:numId="25" w16cid:durableId="749274903">
    <w:abstractNumId w:val="34"/>
  </w:num>
  <w:num w:numId="26" w16cid:durableId="2002806305">
    <w:abstractNumId w:val="21"/>
  </w:num>
  <w:num w:numId="27" w16cid:durableId="2073042095">
    <w:abstractNumId w:val="15"/>
  </w:num>
  <w:num w:numId="28" w16cid:durableId="652223585">
    <w:abstractNumId w:val="28"/>
  </w:num>
  <w:num w:numId="29" w16cid:durableId="408618476">
    <w:abstractNumId w:val="30"/>
  </w:num>
  <w:num w:numId="30" w16cid:durableId="207839774">
    <w:abstractNumId w:val="36"/>
  </w:num>
  <w:num w:numId="31" w16cid:durableId="1904102812">
    <w:abstractNumId w:val="8"/>
  </w:num>
  <w:num w:numId="32" w16cid:durableId="1489403209">
    <w:abstractNumId w:val="10"/>
  </w:num>
  <w:num w:numId="33" w16cid:durableId="729959694">
    <w:abstractNumId w:val="38"/>
  </w:num>
  <w:num w:numId="34" w16cid:durableId="181090409">
    <w:abstractNumId w:val="32"/>
  </w:num>
  <w:num w:numId="35" w16cid:durableId="2033871328">
    <w:abstractNumId w:val="0"/>
  </w:num>
  <w:num w:numId="36" w16cid:durableId="426971781">
    <w:abstractNumId w:val="24"/>
  </w:num>
  <w:num w:numId="37" w16cid:durableId="1393623047">
    <w:abstractNumId w:val="23"/>
  </w:num>
  <w:num w:numId="38" w16cid:durableId="1611936307">
    <w:abstractNumId w:val="3"/>
  </w:num>
  <w:num w:numId="39" w16cid:durableId="1446924483">
    <w:abstractNumId w:val="6"/>
  </w:num>
  <w:num w:numId="40" w16cid:durableId="2104954649">
    <w:abstractNumId w:val="29"/>
  </w:num>
  <w:num w:numId="41" w16cid:durableId="907038228">
    <w:abstractNumId w:val="5"/>
  </w:num>
  <w:num w:numId="42" w16cid:durableId="761756673">
    <w:abstractNumId w:val="39"/>
  </w:num>
  <w:num w:numId="43" w16cid:durableId="1852407667">
    <w:abstractNumId w:val="22"/>
  </w:num>
  <w:num w:numId="44" w16cid:durableId="146363082">
    <w:abstractNumId w:val="27"/>
  </w:num>
  <w:num w:numId="45" w16cid:durableId="36919076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51E"/>
    <w:rsid w:val="0000008B"/>
    <w:rsid w:val="00002459"/>
    <w:rsid w:val="00004179"/>
    <w:rsid w:val="00004485"/>
    <w:rsid w:val="00004BBB"/>
    <w:rsid w:val="00005048"/>
    <w:rsid w:val="00006186"/>
    <w:rsid w:val="00006190"/>
    <w:rsid w:val="00006313"/>
    <w:rsid w:val="00006BD2"/>
    <w:rsid w:val="00007780"/>
    <w:rsid w:val="00012020"/>
    <w:rsid w:val="00012739"/>
    <w:rsid w:val="00012EBD"/>
    <w:rsid w:val="000133E6"/>
    <w:rsid w:val="00015BD1"/>
    <w:rsid w:val="0001602B"/>
    <w:rsid w:val="0001718B"/>
    <w:rsid w:val="000218B9"/>
    <w:rsid w:val="000244D1"/>
    <w:rsid w:val="000263E7"/>
    <w:rsid w:val="000264DF"/>
    <w:rsid w:val="00026EB5"/>
    <w:rsid w:val="00026F7C"/>
    <w:rsid w:val="000271CA"/>
    <w:rsid w:val="00027564"/>
    <w:rsid w:val="0002771A"/>
    <w:rsid w:val="00030D8A"/>
    <w:rsid w:val="00031B21"/>
    <w:rsid w:val="00033461"/>
    <w:rsid w:val="0003349E"/>
    <w:rsid w:val="00034668"/>
    <w:rsid w:val="00034CE9"/>
    <w:rsid w:val="00036771"/>
    <w:rsid w:val="00036C0E"/>
    <w:rsid w:val="00041D11"/>
    <w:rsid w:val="000421F7"/>
    <w:rsid w:val="00043F24"/>
    <w:rsid w:val="00044AE9"/>
    <w:rsid w:val="0004626A"/>
    <w:rsid w:val="0004645F"/>
    <w:rsid w:val="000473E3"/>
    <w:rsid w:val="000476FF"/>
    <w:rsid w:val="00047778"/>
    <w:rsid w:val="00047979"/>
    <w:rsid w:val="000508B5"/>
    <w:rsid w:val="000512D4"/>
    <w:rsid w:val="00051D18"/>
    <w:rsid w:val="00052915"/>
    <w:rsid w:val="00053FC3"/>
    <w:rsid w:val="00055062"/>
    <w:rsid w:val="00055941"/>
    <w:rsid w:val="000566EB"/>
    <w:rsid w:val="000575FB"/>
    <w:rsid w:val="00060376"/>
    <w:rsid w:val="00061AD3"/>
    <w:rsid w:val="000624B8"/>
    <w:rsid w:val="00062517"/>
    <w:rsid w:val="00062926"/>
    <w:rsid w:val="00062BCE"/>
    <w:rsid w:val="00063230"/>
    <w:rsid w:val="0006346F"/>
    <w:rsid w:val="00063B54"/>
    <w:rsid w:val="00063F01"/>
    <w:rsid w:val="00064D5E"/>
    <w:rsid w:val="00065E2C"/>
    <w:rsid w:val="00065E4E"/>
    <w:rsid w:val="00066000"/>
    <w:rsid w:val="00066423"/>
    <w:rsid w:val="00066F55"/>
    <w:rsid w:val="00070028"/>
    <w:rsid w:val="000718CB"/>
    <w:rsid w:val="00072045"/>
    <w:rsid w:val="00072D74"/>
    <w:rsid w:val="00072E0C"/>
    <w:rsid w:val="000750CB"/>
    <w:rsid w:val="00075A5B"/>
    <w:rsid w:val="00076D9F"/>
    <w:rsid w:val="00077DF8"/>
    <w:rsid w:val="000809D5"/>
    <w:rsid w:val="00080C40"/>
    <w:rsid w:val="00081C05"/>
    <w:rsid w:val="0008244D"/>
    <w:rsid w:val="00082E1C"/>
    <w:rsid w:val="00083CF4"/>
    <w:rsid w:val="00084088"/>
    <w:rsid w:val="000840FF"/>
    <w:rsid w:val="00085BE5"/>
    <w:rsid w:val="00085C3B"/>
    <w:rsid w:val="00087D65"/>
    <w:rsid w:val="000907FB"/>
    <w:rsid w:val="000918C9"/>
    <w:rsid w:val="00091956"/>
    <w:rsid w:val="00091E7F"/>
    <w:rsid w:val="00092AD5"/>
    <w:rsid w:val="00092CC9"/>
    <w:rsid w:val="00092CE8"/>
    <w:rsid w:val="00092FA8"/>
    <w:rsid w:val="0009389E"/>
    <w:rsid w:val="00093DB7"/>
    <w:rsid w:val="000961CF"/>
    <w:rsid w:val="00096302"/>
    <w:rsid w:val="0009654A"/>
    <w:rsid w:val="0009658C"/>
    <w:rsid w:val="00096979"/>
    <w:rsid w:val="00096B8D"/>
    <w:rsid w:val="0009760D"/>
    <w:rsid w:val="00097A31"/>
    <w:rsid w:val="00097B17"/>
    <w:rsid w:val="000A0988"/>
    <w:rsid w:val="000A0AAC"/>
    <w:rsid w:val="000A21D5"/>
    <w:rsid w:val="000A2A83"/>
    <w:rsid w:val="000A2C2D"/>
    <w:rsid w:val="000A31B6"/>
    <w:rsid w:val="000A3343"/>
    <w:rsid w:val="000A3A48"/>
    <w:rsid w:val="000A3AF0"/>
    <w:rsid w:val="000A5556"/>
    <w:rsid w:val="000B03AB"/>
    <w:rsid w:val="000B1C37"/>
    <w:rsid w:val="000B3EC5"/>
    <w:rsid w:val="000B4861"/>
    <w:rsid w:val="000B66D5"/>
    <w:rsid w:val="000B712F"/>
    <w:rsid w:val="000C279B"/>
    <w:rsid w:val="000C3F00"/>
    <w:rsid w:val="000C47CC"/>
    <w:rsid w:val="000C4EB6"/>
    <w:rsid w:val="000C5214"/>
    <w:rsid w:val="000C52FF"/>
    <w:rsid w:val="000C6554"/>
    <w:rsid w:val="000C7374"/>
    <w:rsid w:val="000D07D1"/>
    <w:rsid w:val="000D1AE8"/>
    <w:rsid w:val="000D2D79"/>
    <w:rsid w:val="000D3AEA"/>
    <w:rsid w:val="000D3CD4"/>
    <w:rsid w:val="000D3DF8"/>
    <w:rsid w:val="000D44BC"/>
    <w:rsid w:val="000D5FA5"/>
    <w:rsid w:val="000D73B4"/>
    <w:rsid w:val="000D78BF"/>
    <w:rsid w:val="000D798B"/>
    <w:rsid w:val="000E00B5"/>
    <w:rsid w:val="000E084C"/>
    <w:rsid w:val="000E0A3A"/>
    <w:rsid w:val="000E1176"/>
    <w:rsid w:val="000E2241"/>
    <w:rsid w:val="000E2E38"/>
    <w:rsid w:val="000E360A"/>
    <w:rsid w:val="000E3B5E"/>
    <w:rsid w:val="000E3C57"/>
    <w:rsid w:val="000E41C6"/>
    <w:rsid w:val="000E4692"/>
    <w:rsid w:val="000E625A"/>
    <w:rsid w:val="000E6349"/>
    <w:rsid w:val="000E709F"/>
    <w:rsid w:val="000E7E86"/>
    <w:rsid w:val="000F0560"/>
    <w:rsid w:val="000F0E44"/>
    <w:rsid w:val="000F103F"/>
    <w:rsid w:val="000F22FA"/>
    <w:rsid w:val="000F2351"/>
    <w:rsid w:val="000F2D6C"/>
    <w:rsid w:val="000F32FB"/>
    <w:rsid w:val="000F5241"/>
    <w:rsid w:val="000F6E18"/>
    <w:rsid w:val="000F6EBF"/>
    <w:rsid w:val="000F7BDB"/>
    <w:rsid w:val="000F7E45"/>
    <w:rsid w:val="00100551"/>
    <w:rsid w:val="00100721"/>
    <w:rsid w:val="00100F1E"/>
    <w:rsid w:val="00101843"/>
    <w:rsid w:val="001021FF"/>
    <w:rsid w:val="0010225E"/>
    <w:rsid w:val="001036A0"/>
    <w:rsid w:val="00103B96"/>
    <w:rsid w:val="0010403A"/>
    <w:rsid w:val="00104DD3"/>
    <w:rsid w:val="001052C5"/>
    <w:rsid w:val="00107112"/>
    <w:rsid w:val="00107BB2"/>
    <w:rsid w:val="00110CC0"/>
    <w:rsid w:val="00111335"/>
    <w:rsid w:val="00111FA5"/>
    <w:rsid w:val="001125DC"/>
    <w:rsid w:val="00114648"/>
    <w:rsid w:val="00114987"/>
    <w:rsid w:val="00114F22"/>
    <w:rsid w:val="001155AD"/>
    <w:rsid w:val="00115849"/>
    <w:rsid w:val="00116CD8"/>
    <w:rsid w:val="00117092"/>
    <w:rsid w:val="00121B69"/>
    <w:rsid w:val="001226B9"/>
    <w:rsid w:val="00122D86"/>
    <w:rsid w:val="00122EF8"/>
    <w:rsid w:val="001237A7"/>
    <w:rsid w:val="0012425F"/>
    <w:rsid w:val="00124B60"/>
    <w:rsid w:val="00124D14"/>
    <w:rsid w:val="001254B2"/>
    <w:rsid w:val="00127250"/>
    <w:rsid w:val="00127C4B"/>
    <w:rsid w:val="00130D0D"/>
    <w:rsid w:val="00130FFC"/>
    <w:rsid w:val="00132E12"/>
    <w:rsid w:val="00133A30"/>
    <w:rsid w:val="00134E09"/>
    <w:rsid w:val="0013531E"/>
    <w:rsid w:val="001356F5"/>
    <w:rsid w:val="00136412"/>
    <w:rsid w:val="00136CAF"/>
    <w:rsid w:val="00136DFE"/>
    <w:rsid w:val="00136EFD"/>
    <w:rsid w:val="001378C3"/>
    <w:rsid w:val="00140197"/>
    <w:rsid w:val="00140F22"/>
    <w:rsid w:val="001411C8"/>
    <w:rsid w:val="00141847"/>
    <w:rsid w:val="00141A02"/>
    <w:rsid w:val="00141D97"/>
    <w:rsid w:val="00141DBB"/>
    <w:rsid w:val="00141E70"/>
    <w:rsid w:val="00142621"/>
    <w:rsid w:val="0014271D"/>
    <w:rsid w:val="00142773"/>
    <w:rsid w:val="001427CF"/>
    <w:rsid w:val="001428D3"/>
    <w:rsid w:val="0014294A"/>
    <w:rsid w:val="00143804"/>
    <w:rsid w:val="001439F4"/>
    <w:rsid w:val="00144B8F"/>
    <w:rsid w:val="00144D26"/>
    <w:rsid w:val="001454B6"/>
    <w:rsid w:val="001456BE"/>
    <w:rsid w:val="00145726"/>
    <w:rsid w:val="00145A7F"/>
    <w:rsid w:val="00147920"/>
    <w:rsid w:val="00147D40"/>
    <w:rsid w:val="00150728"/>
    <w:rsid w:val="00150914"/>
    <w:rsid w:val="0015171C"/>
    <w:rsid w:val="0015174B"/>
    <w:rsid w:val="00152308"/>
    <w:rsid w:val="001524FF"/>
    <w:rsid w:val="001525BA"/>
    <w:rsid w:val="001528CE"/>
    <w:rsid w:val="00153C79"/>
    <w:rsid w:val="0015438B"/>
    <w:rsid w:val="001552FD"/>
    <w:rsid w:val="00155B62"/>
    <w:rsid w:val="00155E60"/>
    <w:rsid w:val="0015714A"/>
    <w:rsid w:val="001572A1"/>
    <w:rsid w:val="00157499"/>
    <w:rsid w:val="001574E4"/>
    <w:rsid w:val="00157BE8"/>
    <w:rsid w:val="00161888"/>
    <w:rsid w:val="00163065"/>
    <w:rsid w:val="0016404C"/>
    <w:rsid w:val="00164B77"/>
    <w:rsid w:val="00165F78"/>
    <w:rsid w:val="00165F8B"/>
    <w:rsid w:val="00166103"/>
    <w:rsid w:val="001671FA"/>
    <w:rsid w:val="00167CF2"/>
    <w:rsid w:val="001702D3"/>
    <w:rsid w:val="00171EDB"/>
    <w:rsid w:val="00172013"/>
    <w:rsid w:val="001742FB"/>
    <w:rsid w:val="001748E7"/>
    <w:rsid w:val="00174CCB"/>
    <w:rsid w:val="00174DEE"/>
    <w:rsid w:val="001750AA"/>
    <w:rsid w:val="00176503"/>
    <w:rsid w:val="001768C0"/>
    <w:rsid w:val="001810C9"/>
    <w:rsid w:val="0018234E"/>
    <w:rsid w:val="001834C6"/>
    <w:rsid w:val="001834F4"/>
    <w:rsid w:val="00183702"/>
    <w:rsid w:val="00183D89"/>
    <w:rsid w:val="001844D9"/>
    <w:rsid w:val="001855C0"/>
    <w:rsid w:val="00185BD8"/>
    <w:rsid w:val="001862A3"/>
    <w:rsid w:val="0018663E"/>
    <w:rsid w:val="00187D09"/>
    <w:rsid w:val="00187F40"/>
    <w:rsid w:val="00190D5C"/>
    <w:rsid w:val="001913E9"/>
    <w:rsid w:val="00192023"/>
    <w:rsid w:val="0019306E"/>
    <w:rsid w:val="00194322"/>
    <w:rsid w:val="00195FFA"/>
    <w:rsid w:val="00196136"/>
    <w:rsid w:val="00196532"/>
    <w:rsid w:val="001974A7"/>
    <w:rsid w:val="001A05C7"/>
    <w:rsid w:val="001A13CA"/>
    <w:rsid w:val="001A1EDE"/>
    <w:rsid w:val="001A2338"/>
    <w:rsid w:val="001A24B1"/>
    <w:rsid w:val="001A379C"/>
    <w:rsid w:val="001A3E52"/>
    <w:rsid w:val="001A51BE"/>
    <w:rsid w:val="001A5DAC"/>
    <w:rsid w:val="001A606B"/>
    <w:rsid w:val="001A6101"/>
    <w:rsid w:val="001A72AA"/>
    <w:rsid w:val="001A7599"/>
    <w:rsid w:val="001A7BE4"/>
    <w:rsid w:val="001B017B"/>
    <w:rsid w:val="001B0656"/>
    <w:rsid w:val="001B071A"/>
    <w:rsid w:val="001B0900"/>
    <w:rsid w:val="001B0F6D"/>
    <w:rsid w:val="001B2E46"/>
    <w:rsid w:val="001B36A2"/>
    <w:rsid w:val="001B5916"/>
    <w:rsid w:val="001B5C4F"/>
    <w:rsid w:val="001B6A84"/>
    <w:rsid w:val="001B6CBD"/>
    <w:rsid w:val="001B6E9C"/>
    <w:rsid w:val="001B7CC6"/>
    <w:rsid w:val="001B7F13"/>
    <w:rsid w:val="001C1D6D"/>
    <w:rsid w:val="001C31DB"/>
    <w:rsid w:val="001C5A60"/>
    <w:rsid w:val="001C5AE6"/>
    <w:rsid w:val="001C5F85"/>
    <w:rsid w:val="001C64CC"/>
    <w:rsid w:val="001C6D12"/>
    <w:rsid w:val="001C6E81"/>
    <w:rsid w:val="001C7545"/>
    <w:rsid w:val="001D407B"/>
    <w:rsid w:val="001D4EB3"/>
    <w:rsid w:val="001D5471"/>
    <w:rsid w:val="001D6315"/>
    <w:rsid w:val="001D66EB"/>
    <w:rsid w:val="001D7A4F"/>
    <w:rsid w:val="001D7EF2"/>
    <w:rsid w:val="001D7F0E"/>
    <w:rsid w:val="001E0330"/>
    <w:rsid w:val="001E181E"/>
    <w:rsid w:val="001E186F"/>
    <w:rsid w:val="001E1E55"/>
    <w:rsid w:val="001E2A3A"/>
    <w:rsid w:val="001E2ABE"/>
    <w:rsid w:val="001E5D8C"/>
    <w:rsid w:val="001E63ED"/>
    <w:rsid w:val="001E6706"/>
    <w:rsid w:val="001E6ACE"/>
    <w:rsid w:val="001E7508"/>
    <w:rsid w:val="001F0328"/>
    <w:rsid w:val="001F0F47"/>
    <w:rsid w:val="001F19B2"/>
    <w:rsid w:val="001F4B0C"/>
    <w:rsid w:val="001F603E"/>
    <w:rsid w:val="001F71BE"/>
    <w:rsid w:val="0020095A"/>
    <w:rsid w:val="00201381"/>
    <w:rsid w:val="0020231E"/>
    <w:rsid w:val="00202BBE"/>
    <w:rsid w:val="00203C09"/>
    <w:rsid w:val="00204335"/>
    <w:rsid w:val="00204457"/>
    <w:rsid w:val="00204909"/>
    <w:rsid w:val="00204A5A"/>
    <w:rsid w:val="00204D5B"/>
    <w:rsid w:val="0020532D"/>
    <w:rsid w:val="002064F1"/>
    <w:rsid w:val="00207BEA"/>
    <w:rsid w:val="00212E6C"/>
    <w:rsid w:val="00213D6D"/>
    <w:rsid w:val="002145AD"/>
    <w:rsid w:val="0021474E"/>
    <w:rsid w:val="00214EEF"/>
    <w:rsid w:val="00214F26"/>
    <w:rsid w:val="0021624C"/>
    <w:rsid w:val="002166B5"/>
    <w:rsid w:val="00216786"/>
    <w:rsid w:val="00216BE2"/>
    <w:rsid w:val="00216CE6"/>
    <w:rsid w:val="00217754"/>
    <w:rsid w:val="00220A2F"/>
    <w:rsid w:val="00220FB1"/>
    <w:rsid w:val="00221B46"/>
    <w:rsid w:val="00222538"/>
    <w:rsid w:val="00222EE9"/>
    <w:rsid w:val="0022318F"/>
    <w:rsid w:val="00223563"/>
    <w:rsid w:val="00223A71"/>
    <w:rsid w:val="00224895"/>
    <w:rsid w:val="00224AED"/>
    <w:rsid w:val="0022515F"/>
    <w:rsid w:val="0022549E"/>
    <w:rsid w:val="00226752"/>
    <w:rsid w:val="0022711C"/>
    <w:rsid w:val="0022742B"/>
    <w:rsid w:val="002303DD"/>
    <w:rsid w:val="002306EB"/>
    <w:rsid w:val="002323A4"/>
    <w:rsid w:val="0023418E"/>
    <w:rsid w:val="00234AF3"/>
    <w:rsid w:val="00234BF7"/>
    <w:rsid w:val="00235A71"/>
    <w:rsid w:val="00236062"/>
    <w:rsid w:val="00236CD5"/>
    <w:rsid w:val="00236DC1"/>
    <w:rsid w:val="00237188"/>
    <w:rsid w:val="002401E2"/>
    <w:rsid w:val="00240243"/>
    <w:rsid w:val="00241052"/>
    <w:rsid w:val="00241563"/>
    <w:rsid w:val="00241AB2"/>
    <w:rsid w:val="002438F3"/>
    <w:rsid w:val="00243BB7"/>
    <w:rsid w:val="00243F5F"/>
    <w:rsid w:val="002456C7"/>
    <w:rsid w:val="00245E86"/>
    <w:rsid w:val="00246A81"/>
    <w:rsid w:val="00246AF0"/>
    <w:rsid w:val="002476CF"/>
    <w:rsid w:val="002503CB"/>
    <w:rsid w:val="002505B0"/>
    <w:rsid w:val="0025147C"/>
    <w:rsid w:val="00251702"/>
    <w:rsid w:val="00251EF5"/>
    <w:rsid w:val="00252119"/>
    <w:rsid w:val="00252C55"/>
    <w:rsid w:val="00253226"/>
    <w:rsid w:val="002535CA"/>
    <w:rsid w:val="002550A2"/>
    <w:rsid w:val="002559F1"/>
    <w:rsid w:val="00256D34"/>
    <w:rsid w:val="00256FAE"/>
    <w:rsid w:val="00257436"/>
    <w:rsid w:val="00260A68"/>
    <w:rsid w:val="00261F28"/>
    <w:rsid w:val="00263636"/>
    <w:rsid w:val="002642D9"/>
    <w:rsid w:val="0026432E"/>
    <w:rsid w:val="002644E2"/>
    <w:rsid w:val="00264B3B"/>
    <w:rsid w:val="002656EC"/>
    <w:rsid w:val="0026595F"/>
    <w:rsid w:val="00266D68"/>
    <w:rsid w:val="0027070F"/>
    <w:rsid w:val="00270A06"/>
    <w:rsid w:val="00270E88"/>
    <w:rsid w:val="00271BFD"/>
    <w:rsid w:val="0027265D"/>
    <w:rsid w:val="00273D28"/>
    <w:rsid w:val="002743C7"/>
    <w:rsid w:val="002749C0"/>
    <w:rsid w:val="002758F8"/>
    <w:rsid w:val="002759A5"/>
    <w:rsid w:val="002765D8"/>
    <w:rsid w:val="0027797A"/>
    <w:rsid w:val="00280145"/>
    <w:rsid w:val="002805C3"/>
    <w:rsid w:val="002809F7"/>
    <w:rsid w:val="00280C8E"/>
    <w:rsid w:val="0028112D"/>
    <w:rsid w:val="00281820"/>
    <w:rsid w:val="0028185D"/>
    <w:rsid w:val="00282AAC"/>
    <w:rsid w:val="00282C92"/>
    <w:rsid w:val="00282F6C"/>
    <w:rsid w:val="00283F98"/>
    <w:rsid w:val="00284081"/>
    <w:rsid w:val="002850C4"/>
    <w:rsid w:val="002862D3"/>
    <w:rsid w:val="00286307"/>
    <w:rsid w:val="0028696F"/>
    <w:rsid w:val="00287169"/>
    <w:rsid w:val="0028732F"/>
    <w:rsid w:val="00287AF8"/>
    <w:rsid w:val="0029071D"/>
    <w:rsid w:val="00290B18"/>
    <w:rsid w:val="00290C46"/>
    <w:rsid w:val="00290DA6"/>
    <w:rsid w:val="002928D9"/>
    <w:rsid w:val="00292B86"/>
    <w:rsid w:val="002938D3"/>
    <w:rsid w:val="00293C59"/>
    <w:rsid w:val="002941F6"/>
    <w:rsid w:val="00294216"/>
    <w:rsid w:val="00294C09"/>
    <w:rsid w:val="0029710F"/>
    <w:rsid w:val="002A096D"/>
    <w:rsid w:val="002A0DF6"/>
    <w:rsid w:val="002A178B"/>
    <w:rsid w:val="002A1AF5"/>
    <w:rsid w:val="002A2A22"/>
    <w:rsid w:val="002A2A51"/>
    <w:rsid w:val="002A2CF9"/>
    <w:rsid w:val="002A38D7"/>
    <w:rsid w:val="002A3F51"/>
    <w:rsid w:val="002A52D6"/>
    <w:rsid w:val="002A66AE"/>
    <w:rsid w:val="002B095F"/>
    <w:rsid w:val="002B0980"/>
    <w:rsid w:val="002B1343"/>
    <w:rsid w:val="002B148C"/>
    <w:rsid w:val="002B16F4"/>
    <w:rsid w:val="002B1976"/>
    <w:rsid w:val="002B1E24"/>
    <w:rsid w:val="002B1ECF"/>
    <w:rsid w:val="002B237D"/>
    <w:rsid w:val="002B284D"/>
    <w:rsid w:val="002B2DE5"/>
    <w:rsid w:val="002B42DB"/>
    <w:rsid w:val="002B64D2"/>
    <w:rsid w:val="002B6997"/>
    <w:rsid w:val="002B7F6B"/>
    <w:rsid w:val="002C05DF"/>
    <w:rsid w:val="002C1101"/>
    <w:rsid w:val="002C1D44"/>
    <w:rsid w:val="002C1F51"/>
    <w:rsid w:val="002C2B33"/>
    <w:rsid w:val="002C48CE"/>
    <w:rsid w:val="002C4DC0"/>
    <w:rsid w:val="002C539B"/>
    <w:rsid w:val="002C54CD"/>
    <w:rsid w:val="002C645B"/>
    <w:rsid w:val="002C64F3"/>
    <w:rsid w:val="002C7889"/>
    <w:rsid w:val="002C78E6"/>
    <w:rsid w:val="002C7E89"/>
    <w:rsid w:val="002D08C7"/>
    <w:rsid w:val="002D0C52"/>
    <w:rsid w:val="002D13CF"/>
    <w:rsid w:val="002D1AD8"/>
    <w:rsid w:val="002D1D64"/>
    <w:rsid w:val="002D1E74"/>
    <w:rsid w:val="002D1FC3"/>
    <w:rsid w:val="002D21FF"/>
    <w:rsid w:val="002D326A"/>
    <w:rsid w:val="002D37D7"/>
    <w:rsid w:val="002D54F4"/>
    <w:rsid w:val="002D5CEA"/>
    <w:rsid w:val="002E0584"/>
    <w:rsid w:val="002E1BC7"/>
    <w:rsid w:val="002E215A"/>
    <w:rsid w:val="002E309C"/>
    <w:rsid w:val="002E3465"/>
    <w:rsid w:val="002E38A2"/>
    <w:rsid w:val="002E50C4"/>
    <w:rsid w:val="002E6A7B"/>
    <w:rsid w:val="002E6CEA"/>
    <w:rsid w:val="002E76B9"/>
    <w:rsid w:val="002E7D8B"/>
    <w:rsid w:val="002E7F1A"/>
    <w:rsid w:val="002F287A"/>
    <w:rsid w:val="002F3115"/>
    <w:rsid w:val="002F3199"/>
    <w:rsid w:val="002F3998"/>
    <w:rsid w:val="002F443C"/>
    <w:rsid w:val="002F478F"/>
    <w:rsid w:val="002F6EC5"/>
    <w:rsid w:val="0030017C"/>
    <w:rsid w:val="00300242"/>
    <w:rsid w:val="00301342"/>
    <w:rsid w:val="00302FDD"/>
    <w:rsid w:val="003033AE"/>
    <w:rsid w:val="00303ECB"/>
    <w:rsid w:val="00305444"/>
    <w:rsid w:val="0030576F"/>
    <w:rsid w:val="00305E87"/>
    <w:rsid w:val="0030696E"/>
    <w:rsid w:val="00311CFC"/>
    <w:rsid w:val="00312C43"/>
    <w:rsid w:val="0031622A"/>
    <w:rsid w:val="0031652E"/>
    <w:rsid w:val="0031717D"/>
    <w:rsid w:val="00320448"/>
    <w:rsid w:val="00320581"/>
    <w:rsid w:val="00320DD5"/>
    <w:rsid w:val="00321045"/>
    <w:rsid w:val="003212AD"/>
    <w:rsid w:val="003212E6"/>
    <w:rsid w:val="00321975"/>
    <w:rsid w:val="00321E47"/>
    <w:rsid w:val="00322C39"/>
    <w:rsid w:val="0032495A"/>
    <w:rsid w:val="00324CA9"/>
    <w:rsid w:val="00325AA3"/>
    <w:rsid w:val="00326B31"/>
    <w:rsid w:val="00326B80"/>
    <w:rsid w:val="00326C3A"/>
    <w:rsid w:val="00327A80"/>
    <w:rsid w:val="00330D22"/>
    <w:rsid w:val="00331E6D"/>
    <w:rsid w:val="00332006"/>
    <w:rsid w:val="00332791"/>
    <w:rsid w:val="00332C6F"/>
    <w:rsid w:val="0033360C"/>
    <w:rsid w:val="00335996"/>
    <w:rsid w:val="003364A9"/>
    <w:rsid w:val="0033669A"/>
    <w:rsid w:val="0034128A"/>
    <w:rsid w:val="003419A9"/>
    <w:rsid w:val="003423CF"/>
    <w:rsid w:val="00342A30"/>
    <w:rsid w:val="00344F0E"/>
    <w:rsid w:val="00346087"/>
    <w:rsid w:val="00347118"/>
    <w:rsid w:val="00347165"/>
    <w:rsid w:val="003474F2"/>
    <w:rsid w:val="00347536"/>
    <w:rsid w:val="0034772D"/>
    <w:rsid w:val="00347826"/>
    <w:rsid w:val="00350F59"/>
    <w:rsid w:val="0035169F"/>
    <w:rsid w:val="00352DA8"/>
    <w:rsid w:val="0035495A"/>
    <w:rsid w:val="003558E5"/>
    <w:rsid w:val="00355E6B"/>
    <w:rsid w:val="00356335"/>
    <w:rsid w:val="003569AE"/>
    <w:rsid w:val="00356A39"/>
    <w:rsid w:val="00364613"/>
    <w:rsid w:val="0036615F"/>
    <w:rsid w:val="003663F3"/>
    <w:rsid w:val="00367F74"/>
    <w:rsid w:val="00371E36"/>
    <w:rsid w:val="003720CA"/>
    <w:rsid w:val="00372397"/>
    <w:rsid w:val="00372E1F"/>
    <w:rsid w:val="00373823"/>
    <w:rsid w:val="00373CCA"/>
    <w:rsid w:val="00374542"/>
    <w:rsid w:val="0037456B"/>
    <w:rsid w:val="0037462E"/>
    <w:rsid w:val="0037606B"/>
    <w:rsid w:val="0037678F"/>
    <w:rsid w:val="003771E2"/>
    <w:rsid w:val="00377327"/>
    <w:rsid w:val="00377C04"/>
    <w:rsid w:val="003804D1"/>
    <w:rsid w:val="003806CD"/>
    <w:rsid w:val="00380CBF"/>
    <w:rsid w:val="00382E2B"/>
    <w:rsid w:val="003832C1"/>
    <w:rsid w:val="00383B53"/>
    <w:rsid w:val="00383E17"/>
    <w:rsid w:val="00384A84"/>
    <w:rsid w:val="00384F49"/>
    <w:rsid w:val="00385431"/>
    <w:rsid w:val="0038628A"/>
    <w:rsid w:val="00386E89"/>
    <w:rsid w:val="00387AA5"/>
    <w:rsid w:val="003903FF"/>
    <w:rsid w:val="0039081A"/>
    <w:rsid w:val="00390F9A"/>
    <w:rsid w:val="003910A1"/>
    <w:rsid w:val="003913B3"/>
    <w:rsid w:val="00391CD7"/>
    <w:rsid w:val="0039230E"/>
    <w:rsid w:val="003924E6"/>
    <w:rsid w:val="00392513"/>
    <w:rsid w:val="00392F74"/>
    <w:rsid w:val="00393F2C"/>
    <w:rsid w:val="0039443A"/>
    <w:rsid w:val="00394C4F"/>
    <w:rsid w:val="00395B21"/>
    <w:rsid w:val="003977A5"/>
    <w:rsid w:val="003A0366"/>
    <w:rsid w:val="003A1802"/>
    <w:rsid w:val="003A1C08"/>
    <w:rsid w:val="003A3A69"/>
    <w:rsid w:val="003A4518"/>
    <w:rsid w:val="003A58AB"/>
    <w:rsid w:val="003A7088"/>
    <w:rsid w:val="003A7F25"/>
    <w:rsid w:val="003B0085"/>
    <w:rsid w:val="003B0210"/>
    <w:rsid w:val="003B12B1"/>
    <w:rsid w:val="003B1F7A"/>
    <w:rsid w:val="003B2658"/>
    <w:rsid w:val="003B3676"/>
    <w:rsid w:val="003B367B"/>
    <w:rsid w:val="003B3740"/>
    <w:rsid w:val="003B3B83"/>
    <w:rsid w:val="003B45A6"/>
    <w:rsid w:val="003B4972"/>
    <w:rsid w:val="003B5B3F"/>
    <w:rsid w:val="003B5CCF"/>
    <w:rsid w:val="003B6094"/>
    <w:rsid w:val="003B7F32"/>
    <w:rsid w:val="003C0386"/>
    <w:rsid w:val="003C0FE8"/>
    <w:rsid w:val="003C3B0A"/>
    <w:rsid w:val="003C5578"/>
    <w:rsid w:val="003C5E2B"/>
    <w:rsid w:val="003C66B6"/>
    <w:rsid w:val="003C7490"/>
    <w:rsid w:val="003C7687"/>
    <w:rsid w:val="003D0704"/>
    <w:rsid w:val="003D07E5"/>
    <w:rsid w:val="003D1053"/>
    <w:rsid w:val="003D1357"/>
    <w:rsid w:val="003D2354"/>
    <w:rsid w:val="003D2403"/>
    <w:rsid w:val="003D36DB"/>
    <w:rsid w:val="003D36E5"/>
    <w:rsid w:val="003D3B47"/>
    <w:rsid w:val="003D3E74"/>
    <w:rsid w:val="003D3EEF"/>
    <w:rsid w:val="003D3FFC"/>
    <w:rsid w:val="003D5CB5"/>
    <w:rsid w:val="003D65E7"/>
    <w:rsid w:val="003D6D77"/>
    <w:rsid w:val="003D72D5"/>
    <w:rsid w:val="003D73AB"/>
    <w:rsid w:val="003D772B"/>
    <w:rsid w:val="003E1ADC"/>
    <w:rsid w:val="003E1EDC"/>
    <w:rsid w:val="003E38C4"/>
    <w:rsid w:val="003E38E3"/>
    <w:rsid w:val="003E39A3"/>
    <w:rsid w:val="003E3CB3"/>
    <w:rsid w:val="003E4058"/>
    <w:rsid w:val="003E40F7"/>
    <w:rsid w:val="003E4500"/>
    <w:rsid w:val="003E4AA5"/>
    <w:rsid w:val="003E5497"/>
    <w:rsid w:val="003E57FA"/>
    <w:rsid w:val="003E69FC"/>
    <w:rsid w:val="003E6ADD"/>
    <w:rsid w:val="003E73EB"/>
    <w:rsid w:val="003E78BB"/>
    <w:rsid w:val="003F0AA2"/>
    <w:rsid w:val="003F0BD4"/>
    <w:rsid w:val="003F19B4"/>
    <w:rsid w:val="003F1B0E"/>
    <w:rsid w:val="003F22D3"/>
    <w:rsid w:val="003F25FC"/>
    <w:rsid w:val="003F38AD"/>
    <w:rsid w:val="003F4097"/>
    <w:rsid w:val="003F4344"/>
    <w:rsid w:val="003F4D5B"/>
    <w:rsid w:val="003F5102"/>
    <w:rsid w:val="003F6D12"/>
    <w:rsid w:val="003F786D"/>
    <w:rsid w:val="00400601"/>
    <w:rsid w:val="00400A83"/>
    <w:rsid w:val="00401841"/>
    <w:rsid w:val="00401E8F"/>
    <w:rsid w:val="00403012"/>
    <w:rsid w:val="00404D9B"/>
    <w:rsid w:val="0040535F"/>
    <w:rsid w:val="004059E0"/>
    <w:rsid w:val="004066F5"/>
    <w:rsid w:val="004067BC"/>
    <w:rsid w:val="00406A60"/>
    <w:rsid w:val="004100A3"/>
    <w:rsid w:val="00410C6E"/>
    <w:rsid w:val="00411694"/>
    <w:rsid w:val="004119B6"/>
    <w:rsid w:val="00412081"/>
    <w:rsid w:val="004122E0"/>
    <w:rsid w:val="00413077"/>
    <w:rsid w:val="00414084"/>
    <w:rsid w:val="004149A8"/>
    <w:rsid w:val="004149B7"/>
    <w:rsid w:val="004162B0"/>
    <w:rsid w:val="0041660D"/>
    <w:rsid w:val="0041663D"/>
    <w:rsid w:val="004167C8"/>
    <w:rsid w:val="00417AD0"/>
    <w:rsid w:val="0042063C"/>
    <w:rsid w:val="004207FD"/>
    <w:rsid w:val="004212A4"/>
    <w:rsid w:val="0042146A"/>
    <w:rsid w:val="004215D4"/>
    <w:rsid w:val="004225EE"/>
    <w:rsid w:val="00422E24"/>
    <w:rsid w:val="00424592"/>
    <w:rsid w:val="00424FC2"/>
    <w:rsid w:val="0042524D"/>
    <w:rsid w:val="00425603"/>
    <w:rsid w:val="00425C34"/>
    <w:rsid w:val="00425D04"/>
    <w:rsid w:val="004268D2"/>
    <w:rsid w:val="00426C6F"/>
    <w:rsid w:val="00426C94"/>
    <w:rsid w:val="004305EE"/>
    <w:rsid w:val="0043062E"/>
    <w:rsid w:val="004319B7"/>
    <w:rsid w:val="0043284D"/>
    <w:rsid w:val="004329EB"/>
    <w:rsid w:val="00433A59"/>
    <w:rsid w:val="004362FB"/>
    <w:rsid w:val="00437188"/>
    <w:rsid w:val="00440047"/>
    <w:rsid w:val="004402EA"/>
    <w:rsid w:val="004404DA"/>
    <w:rsid w:val="0044130A"/>
    <w:rsid w:val="004423FE"/>
    <w:rsid w:val="00442437"/>
    <w:rsid w:val="004424C5"/>
    <w:rsid w:val="004433B9"/>
    <w:rsid w:val="004442B1"/>
    <w:rsid w:val="00445B2D"/>
    <w:rsid w:val="00445DF9"/>
    <w:rsid w:val="00450053"/>
    <w:rsid w:val="0045020F"/>
    <w:rsid w:val="004503D8"/>
    <w:rsid w:val="0045057E"/>
    <w:rsid w:val="00450B99"/>
    <w:rsid w:val="00451062"/>
    <w:rsid w:val="0045111A"/>
    <w:rsid w:val="0045192E"/>
    <w:rsid w:val="00451ACE"/>
    <w:rsid w:val="00451C56"/>
    <w:rsid w:val="00451CA9"/>
    <w:rsid w:val="00453769"/>
    <w:rsid w:val="004541CE"/>
    <w:rsid w:val="00454D25"/>
    <w:rsid w:val="00456566"/>
    <w:rsid w:val="00456789"/>
    <w:rsid w:val="00456A1A"/>
    <w:rsid w:val="00456CCD"/>
    <w:rsid w:val="00457381"/>
    <w:rsid w:val="00457DB1"/>
    <w:rsid w:val="004605D7"/>
    <w:rsid w:val="00460A41"/>
    <w:rsid w:val="00460AC1"/>
    <w:rsid w:val="00460B1E"/>
    <w:rsid w:val="00461A7F"/>
    <w:rsid w:val="0046434F"/>
    <w:rsid w:val="00464E02"/>
    <w:rsid w:val="0046729A"/>
    <w:rsid w:val="00467F3C"/>
    <w:rsid w:val="004700AE"/>
    <w:rsid w:val="00473658"/>
    <w:rsid w:val="004739C3"/>
    <w:rsid w:val="00475967"/>
    <w:rsid w:val="00475A31"/>
    <w:rsid w:val="00475C50"/>
    <w:rsid w:val="004767E6"/>
    <w:rsid w:val="0047775C"/>
    <w:rsid w:val="00477A8F"/>
    <w:rsid w:val="0048094E"/>
    <w:rsid w:val="00483864"/>
    <w:rsid w:val="004839B8"/>
    <w:rsid w:val="00484FDC"/>
    <w:rsid w:val="0048525B"/>
    <w:rsid w:val="00485CB7"/>
    <w:rsid w:val="00485EAB"/>
    <w:rsid w:val="004879FE"/>
    <w:rsid w:val="004909D9"/>
    <w:rsid w:val="0049191D"/>
    <w:rsid w:val="00494853"/>
    <w:rsid w:val="00495162"/>
    <w:rsid w:val="00495520"/>
    <w:rsid w:val="004955B6"/>
    <w:rsid w:val="0049575B"/>
    <w:rsid w:val="004965C2"/>
    <w:rsid w:val="00497057"/>
    <w:rsid w:val="004A033D"/>
    <w:rsid w:val="004A2225"/>
    <w:rsid w:val="004A2320"/>
    <w:rsid w:val="004A320F"/>
    <w:rsid w:val="004A47D9"/>
    <w:rsid w:val="004A4D2B"/>
    <w:rsid w:val="004A59FB"/>
    <w:rsid w:val="004A5B65"/>
    <w:rsid w:val="004A6541"/>
    <w:rsid w:val="004A69EA"/>
    <w:rsid w:val="004A7680"/>
    <w:rsid w:val="004B0828"/>
    <w:rsid w:val="004B08E6"/>
    <w:rsid w:val="004B0A6E"/>
    <w:rsid w:val="004B1349"/>
    <w:rsid w:val="004B16C2"/>
    <w:rsid w:val="004B2062"/>
    <w:rsid w:val="004B2305"/>
    <w:rsid w:val="004C001B"/>
    <w:rsid w:val="004C0246"/>
    <w:rsid w:val="004C0F79"/>
    <w:rsid w:val="004C128E"/>
    <w:rsid w:val="004C13B4"/>
    <w:rsid w:val="004C1BA6"/>
    <w:rsid w:val="004C209C"/>
    <w:rsid w:val="004C2403"/>
    <w:rsid w:val="004C2632"/>
    <w:rsid w:val="004C34D9"/>
    <w:rsid w:val="004C37E8"/>
    <w:rsid w:val="004C3D3A"/>
    <w:rsid w:val="004C410E"/>
    <w:rsid w:val="004C6441"/>
    <w:rsid w:val="004C655F"/>
    <w:rsid w:val="004C67C1"/>
    <w:rsid w:val="004C6951"/>
    <w:rsid w:val="004C6D59"/>
    <w:rsid w:val="004C7050"/>
    <w:rsid w:val="004C72B6"/>
    <w:rsid w:val="004C7CEF"/>
    <w:rsid w:val="004D06AF"/>
    <w:rsid w:val="004D0B7F"/>
    <w:rsid w:val="004D1259"/>
    <w:rsid w:val="004D209C"/>
    <w:rsid w:val="004D2A45"/>
    <w:rsid w:val="004D35BC"/>
    <w:rsid w:val="004D38CD"/>
    <w:rsid w:val="004D46E2"/>
    <w:rsid w:val="004D512A"/>
    <w:rsid w:val="004D54A8"/>
    <w:rsid w:val="004D5875"/>
    <w:rsid w:val="004D5B53"/>
    <w:rsid w:val="004D611C"/>
    <w:rsid w:val="004D65AD"/>
    <w:rsid w:val="004D6ABB"/>
    <w:rsid w:val="004D6EF4"/>
    <w:rsid w:val="004D6F59"/>
    <w:rsid w:val="004D70CB"/>
    <w:rsid w:val="004E0566"/>
    <w:rsid w:val="004E1729"/>
    <w:rsid w:val="004E2062"/>
    <w:rsid w:val="004E2B10"/>
    <w:rsid w:val="004E2D18"/>
    <w:rsid w:val="004E34D3"/>
    <w:rsid w:val="004E34E7"/>
    <w:rsid w:val="004E3512"/>
    <w:rsid w:val="004E395A"/>
    <w:rsid w:val="004E3C9F"/>
    <w:rsid w:val="004E3EF4"/>
    <w:rsid w:val="004E5123"/>
    <w:rsid w:val="004E58CD"/>
    <w:rsid w:val="004E6283"/>
    <w:rsid w:val="004E6839"/>
    <w:rsid w:val="004E7C5A"/>
    <w:rsid w:val="004F2346"/>
    <w:rsid w:val="004F251C"/>
    <w:rsid w:val="004F270D"/>
    <w:rsid w:val="004F2A98"/>
    <w:rsid w:val="004F2F99"/>
    <w:rsid w:val="004F3863"/>
    <w:rsid w:val="004F414C"/>
    <w:rsid w:val="004F5F26"/>
    <w:rsid w:val="004F61CC"/>
    <w:rsid w:val="004F62DD"/>
    <w:rsid w:val="004F62E5"/>
    <w:rsid w:val="004F6AB8"/>
    <w:rsid w:val="004F6ED1"/>
    <w:rsid w:val="00500906"/>
    <w:rsid w:val="005012CC"/>
    <w:rsid w:val="00501469"/>
    <w:rsid w:val="005021DB"/>
    <w:rsid w:val="0050282B"/>
    <w:rsid w:val="00502EB0"/>
    <w:rsid w:val="0050322C"/>
    <w:rsid w:val="0050361E"/>
    <w:rsid w:val="005038BD"/>
    <w:rsid w:val="00504E98"/>
    <w:rsid w:val="00505495"/>
    <w:rsid w:val="00506D7C"/>
    <w:rsid w:val="0051084A"/>
    <w:rsid w:val="0051131C"/>
    <w:rsid w:val="0051132D"/>
    <w:rsid w:val="00511F91"/>
    <w:rsid w:val="0051298B"/>
    <w:rsid w:val="00513A60"/>
    <w:rsid w:val="00513D51"/>
    <w:rsid w:val="00513F82"/>
    <w:rsid w:val="00514302"/>
    <w:rsid w:val="00514D94"/>
    <w:rsid w:val="0051508A"/>
    <w:rsid w:val="00515C77"/>
    <w:rsid w:val="00515F5F"/>
    <w:rsid w:val="00516092"/>
    <w:rsid w:val="0051687E"/>
    <w:rsid w:val="005205BF"/>
    <w:rsid w:val="005212E8"/>
    <w:rsid w:val="00521F84"/>
    <w:rsid w:val="005234CE"/>
    <w:rsid w:val="00523DA0"/>
    <w:rsid w:val="0052419A"/>
    <w:rsid w:val="00524F85"/>
    <w:rsid w:val="00525E2C"/>
    <w:rsid w:val="00526A6C"/>
    <w:rsid w:val="00526B94"/>
    <w:rsid w:val="005272B1"/>
    <w:rsid w:val="00527420"/>
    <w:rsid w:val="00527B26"/>
    <w:rsid w:val="00527F57"/>
    <w:rsid w:val="005301B6"/>
    <w:rsid w:val="00530A69"/>
    <w:rsid w:val="00530E57"/>
    <w:rsid w:val="0053193F"/>
    <w:rsid w:val="00531A1A"/>
    <w:rsid w:val="005325BD"/>
    <w:rsid w:val="00532C25"/>
    <w:rsid w:val="00534C8F"/>
    <w:rsid w:val="00535168"/>
    <w:rsid w:val="0053573F"/>
    <w:rsid w:val="0053625C"/>
    <w:rsid w:val="00536698"/>
    <w:rsid w:val="00536B55"/>
    <w:rsid w:val="00536BDC"/>
    <w:rsid w:val="00536F58"/>
    <w:rsid w:val="00537406"/>
    <w:rsid w:val="0054084D"/>
    <w:rsid w:val="005414EE"/>
    <w:rsid w:val="005416FA"/>
    <w:rsid w:val="00542750"/>
    <w:rsid w:val="00542AB0"/>
    <w:rsid w:val="005456E1"/>
    <w:rsid w:val="00545757"/>
    <w:rsid w:val="00546413"/>
    <w:rsid w:val="00546F4E"/>
    <w:rsid w:val="0054738E"/>
    <w:rsid w:val="00550573"/>
    <w:rsid w:val="005514F5"/>
    <w:rsid w:val="00552881"/>
    <w:rsid w:val="00552C0B"/>
    <w:rsid w:val="00552D72"/>
    <w:rsid w:val="00553357"/>
    <w:rsid w:val="00553540"/>
    <w:rsid w:val="00553F84"/>
    <w:rsid w:val="00554CF4"/>
    <w:rsid w:val="00556669"/>
    <w:rsid w:val="005606A3"/>
    <w:rsid w:val="00560A9E"/>
    <w:rsid w:val="00561542"/>
    <w:rsid w:val="00561F1B"/>
    <w:rsid w:val="00567DA2"/>
    <w:rsid w:val="00571090"/>
    <w:rsid w:val="00571BDC"/>
    <w:rsid w:val="00572636"/>
    <w:rsid w:val="00573AB6"/>
    <w:rsid w:val="00573F6C"/>
    <w:rsid w:val="00574947"/>
    <w:rsid w:val="0057541B"/>
    <w:rsid w:val="00575476"/>
    <w:rsid w:val="00575AB9"/>
    <w:rsid w:val="005769BA"/>
    <w:rsid w:val="00577D0C"/>
    <w:rsid w:val="00577E08"/>
    <w:rsid w:val="00581596"/>
    <w:rsid w:val="0058167E"/>
    <w:rsid w:val="00581DEC"/>
    <w:rsid w:val="005835FA"/>
    <w:rsid w:val="0058405E"/>
    <w:rsid w:val="005846BC"/>
    <w:rsid w:val="00585234"/>
    <w:rsid w:val="005852A1"/>
    <w:rsid w:val="005852DF"/>
    <w:rsid w:val="00585484"/>
    <w:rsid w:val="00585E96"/>
    <w:rsid w:val="005864C8"/>
    <w:rsid w:val="00586614"/>
    <w:rsid w:val="00586E37"/>
    <w:rsid w:val="00586F8F"/>
    <w:rsid w:val="00587EC1"/>
    <w:rsid w:val="005900FB"/>
    <w:rsid w:val="005910BF"/>
    <w:rsid w:val="0059118F"/>
    <w:rsid w:val="005923C1"/>
    <w:rsid w:val="0059350E"/>
    <w:rsid w:val="005935BF"/>
    <w:rsid w:val="00593D1D"/>
    <w:rsid w:val="00593E13"/>
    <w:rsid w:val="00594FA3"/>
    <w:rsid w:val="0059619C"/>
    <w:rsid w:val="00596CCF"/>
    <w:rsid w:val="005A01FE"/>
    <w:rsid w:val="005A10D2"/>
    <w:rsid w:val="005A1EDD"/>
    <w:rsid w:val="005A30C6"/>
    <w:rsid w:val="005A355B"/>
    <w:rsid w:val="005A3FF8"/>
    <w:rsid w:val="005A40F8"/>
    <w:rsid w:val="005A51EA"/>
    <w:rsid w:val="005A6491"/>
    <w:rsid w:val="005A6AC4"/>
    <w:rsid w:val="005A6F23"/>
    <w:rsid w:val="005A73EA"/>
    <w:rsid w:val="005B0131"/>
    <w:rsid w:val="005B074B"/>
    <w:rsid w:val="005B08FA"/>
    <w:rsid w:val="005B2142"/>
    <w:rsid w:val="005B2516"/>
    <w:rsid w:val="005B2BC6"/>
    <w:rsid w:val="005B351C"/>
    <w:rsid w:val="005B3576"/>
    <w:rsid w:val="005B3BE7"/>
    <w:rsid w:val="005B406D"/>
    <w:rsid w:val="005B491D"/>
    <w:rsid w:val="005B50E9"/>
    <w:rsid w:val="005B5A23"/>
    <w:rsid w:val="005B5AFA"/>
    <w:rsid w:val="005B6D55"/>
    <w:rsid w:val="005B751D"/>
    <w:rsid w:val="005C03C2"/>
    <w:rsid w:val="005C09B0"/>
    <w:rsid w:val="005C0B9C"/>
    <w:rsid w:val="005C0D7C"/>
    <w:rsid w:val="005C0D85"/>
    <w:rsid w:val="005C0EB6"/>
    <w:rsid w:val="005C11FD"/>
    <w:rsid w:val="005C1875"/>
    <w:rsid w:val="005C223D"/>
    <w:rsid w:val="005C2D97"/>
    <w:rsid w:val="005C3959"/>
    <w:rsid w:val="005C3C6E"/>
    <w:rsid w:val="005C4806"/>
    <w:rsid w:val="005C5792"/>
    <w:rsid w:val="005C5898"/>
    <w:rsid w:val="005C63FD"/>
    <w:rsid w:val="005C6915"/>
    <w:rsid w:val="005C75E1"/>
    <w:rsid w:val="005C7C48"/>
    <w:rsid w:val="005C7FF5"/>
    <w:rsid w:val="005D003C"/>
    <w:rsid w:val="005D0BC6"/>
    <w:rsid w:val="005D19E6"/>
    <w:rsid w:val="005D1D46"/>
    <w:rsid w:val="005D2259"/>
    <w:rsid w:val="005D259F"/>
    <w:rsid w:val="005D2695"/>
    <w:rsid w:val="005D2696"/>
    <w:rsid w:val="005D2B9D"/>
    <w:rsid w:val="005D3D76"/>
    <w:rsid w:val="005D3E5E"/>
    <w:rsid w:val="005D50E2"/>
    <w:rsid w:val="005D59DD"/>
    <w:rsid w:val="005D7081"/>
    <w:rsid w:val="005D7CF0"/>
    <w:rsid w:val="005E0B61"/>
    <w:rsid w:val="005E12AB"/>
    <w:rsid w:val="005E2E7F"/>
    <w:rsid w:val="005E338E"/>
    <w:rsid w:val="005E36AA"/>
    <w:rsid w:val="005E4BBA"/>
    <w:rsid w:val="005E5013"/>
    <w:rsid w:val="005E5217"/>
    <w:rsid w:val="005E52EF"/>
    <w:rsid w:val="005E5391"/>
    <w:rsid w:val="005E72EB"/>
    <w:rsid w:val="005E765F"/>
    <w:rsid w:val="005F067B"/>
    <w:rsid w:val="005F06FD"/>
    <w:rsid w:val="005F10D8"/>
    <w:rsid w:val="005F11AE"/>
    <w:rsid w:val="005F3F13"/>
    <w:rsid w:val="005F3F8E"/>
    <w:rsid w:val="005F4763"/>
    <w:rsid w:val="005F54F5"/>
    <w:rsid w:val="005F55BD"/>
    <w:rsid w:val="005F65A7"/>
    <w:rsid w:val="005F67BB"/>
    <w:rsid w:val="005F6E35"/>
    <w:rsid w:val="00600783"/>
    <w:rsid w:val="006014A3"/>
    <w:rsid w:val="00602179"/>
    <w:rsid w:val="00603610"/>
    <w:rsid w:val="006038CA"/>
    <w:rsid w:val="00603BEF"/>
    <w:rsid w:val="006049E7"/>
    <w:rsid w:val="00604D1C"/>
    <w:rsid w:val="00605C55"/>
    <w:rsid w:val="00606DD5"/>
    <w:rsid w:val="0060793E"/>
    <w:rsid w:val="0061019E"/>
    <w:rsid w:val="006118F9"/>
    <w:rsid w:val="00612E20"/>
    <w:rsid w:val="00613128"/>
    <w:rsid w:val="00614288"/>
    <w:rsid w:val="0061506C"/>
    <w:rsid w:val="00615B6B"/>
    <w:rsid w:val="00616A6C"/>
    <w:rsid w:val="00620897"/>
    <w:rsid w:val="00620C9A"/>
    <w:rsid w:val="00620EE8"/>
    <w:rsid w:val="00621355"/>
    <w:rsid w:val="00622B8B"/>
    <w:rsid w:val="00622D2C"/>
    <w:rsid w:val="00622FE3"/>
    <w:rsid w:val="00623B50"/>
    <w:rsid w:val="0062437E"/>
    <w:rsid w:val="0062510E"/>
    <w:rsid w:val="00625CF5"/>
    <w:rsid w:val="0062683A"/>
    <w:rsid w:val="00627ABA"/>
    <w:rsid w:val="00630D74"/>
    <w:rsid w:val="00631C0C"/>
    <w:rsid w:val="0063306D"/>
    <w:rsid w:val="006354CF"/>
    <w:rsid w:val="006405D4"/>
    <w:rsid w:val="006405D9"/>
    <w:rsid w:val="00640F2D"/>
    <w:rsid w:val="006411DB"/>
    <w:rsid w:val="006426C6"/>
    <w:rsid w:val="0064301D"/>
    <w:rsid w:val="00643386"/>
    <w:rsid w:val="00643593"/>
    <w:rsid w:val="0064605A"/>
    <w:rsid w:val="006468EA"/>
    <w:rsid w:val="00647825"/>
    <w:rsid w:val="00647AC0"/>
    <w:rsid w:val="00647BC6"/>
    <w:rsid w:val="00650559"/>
    <w:rsid w:val="006510CA"/>
    <w:rsid w:val="0065148D"/>
    <w:rsid w:val="00651F45"/>
    <w:rsid w:val="00652009"/>
    <w:rsid w:val="006520F0"/>
    <w:rsid w:val="006522D4"/>
    <w:rsid w:val="006525DB"/>
    <w:rsid w:val="0065281A"/>
    <w:rsid w:val="00652D85"/>
    <w:rsid w:val="0065380C"/>
    <w:rsid w:val="0065440D"/>
    <w:rsid w:val="006546CB"/>
    <w:rsid w:val="00655050"/>
    <w:rsid w:val="006558E2"/>
    <w:rsid w:val="00655ACF"/>
    <w:rsid w:val="00656229"/>
    <w:rsid w:val="006577B8"/>
    <w:rsid w:val="00657AFE"/>
    <w:rsid w:val="00657C3E"/>
    <w:rsid w:val="00657CB1"/>
    <w:rsid w:val="00657E7F"/>
    <w:rsid w:val="00657FBA"/>
    <w:rsid w:val="0066077E"/>
    <w:rsid w:val="00660DB8"/>
    <w:rsid w:val="006615BD"/>
    <w:rsid w:val="00661D58"/>
    <w:rsid w:val="00662EB3"/>
    <w:rsid w:val="006638FE"/>
    <w:rsid w:val="006641C5"/>
    <w:rsid w:val="00664683"/>
    <w:rsid w:val="006676E9"/>
    <w:rsid w:val="00667D01"/>
    <w:rsid w:val="006723D4"/>
    <w:rsid w:val="00672B7F"/>
    <w:rsid w:val="0067470F"/>
    <w:rsid w:val="0067692B"/>
    <w:rsid w:val="00680E4A"/>
    <w:rsid w:val="00680FA7"/>
    <w:rsid w:val="006822E6"/>
    <w:rsid w:val="006823D4"/>
    <w:rsid w:val="00682E39"/>
    <w:rsid w:val="00683E10"/>
    <w:rsid w:val="00686114"/>
    <w:rsid w:val="006865BD"/>
    <w:rsid w:val="00687B10"/>
    <w:rsid w:val="00687C76"/>
    <w:rsid w:val="00687D0D"/>
    <w:rsid w:val="00690102"/>
    <w:rsid w:val="00691E3B"/>
    <w:rsid w:val="00692181"/>
    <w:rsid w:val="00694AAD"/>
    <w:rsid w:val="00694BDC"/>
    <w:rsid w:val="00695AC1"/>
    <w:rsid w:val="00696F9E"/>
    <w:rsid w:val="00697354"/>
    <w:rsid w:val="006A0F96"/>
    <w:rsid w:val="006A1F0B"/>
    <w:rsid w:val="006A242C"/>
    <w:rsid w:val="006A3352"/>
    <w:rsid w:val="006A3913"/>
    <w:rsid w:val="006A3A37"/>
    <w:rsid w:val="006A4924"/>
    <w:rsid w:val="006A5048"/>
    <w:rsid w:val="006A633C"/>
    <w:rsid w:val="006A6FC0"/>
    <w:rsid w:val="006A749B"/>
    <w:rsid w:val="006A751E"/>
    <w:rsid w:val="006A7928"/>
    <w:rsid w:val="006A79D7"/>
    <w:rsid w:val="006A7CBB"/>
    <w:rsid w:val="006B0863"/>
    <w:rsid w:val="006B0CB0"/>
    <w:rsid w:val="006B0F14"/>
    <w:rsid w:val="006B1651"/>
    <w:rsid w:val="006B17C2"/>
    <w:rsid w:val="006B1DE7"/>
    <w:rsid w:val="006B1FB6"/>
    <w:rsid w:val="006B270D"/>
    <w:rsid w:val="006B4C0B"/>
    <w:rsid w:val="006B5060"/>
    <w:rsid w:val="006B5380"/>
    <w:rsid w:val="006B5FCB"/>
    <w:rsid w:val="006B6311"/>
    <w:rsid w:val="006B66E7"/>
    <w:rsid w:val="006B77F7"/>
    <w:rsid w:val="006C05AD"/>
    <w:rsid w:val="006C09D0"/>
    <w:rsid w:val="006C2BCC"/>
    <w:rsid w:val="006C3699"/>
    <w:rsid w:val="006C4996"/>
    <w:rsid w:val="006C5E19"/>
    <w:rsid w:val="006C6220"/>
    <w:rsid w:val="006C6C60"/>
    <w:rsid w:val="006C6F74"/>
    <w:rsid w:val="006C754E"/>
    <w:rsid w:val="006C7F81"/>
    <w:rsid w:val="006D0B45"/>
    <w:rsid w:val="006D1183"/>
    <w:rsid w:val="006D3418"/>
    <w:rsid w:val="006D510D"/>
    <w:rsid w:val="006D525D"/>
    <w:rsid w:val="006D5EF8"/>
    <w:rsid w:val="006D614D"/>
    <w:rsid w:val="006D67EB"/>
    <w:rsid w:val="006D6FF6"/>
    <w:rsid w:val="006D770E"/>
    <w:rsid w:val="006E001D"/>
    <w:rsid w:val="006E13BB"/>
    <w:rsid w:val="006E2196"/>
    <w:rsid w:val="006E4CB5"/>
    <w:rsid w:val="006E50B0"/>
    <w:rsid w:val="006E5730"/>
    <w:rsid w:val="006E6299"/>
    <w:rsid w:val="006E6ACD"/>
    <w:rsid w:val="006E71E6"/>
    <w:rsid w:val="006E78D7"/>
    <w:rsid w:val="006E7F61"/>
    <w:rsid w:val="006F04E5"/>
    <w:rsid w:val="006F0D38"/>
    <w:rsid w:val="006F0F6A"/>
    <w:rsid w:val="006F1E89"/>
    <w:rsid w:val="006F1F1F"/>
    <w:rsid w:val="006F2518"/>
    <w:rsid w:val="006F3561"/>
    <w:rsid w:val="006F3BFA"/>
    <w:rsid w:val="006F3DC5"/>
    <w:rsid w:val="006F47C1"/>
    <w:rsid w:val="006F4BAE"/>
    <w:rsid w:val="006F56CD"/>
    <w:rsid w:val="006F5BD8"/>
    <w:rsid w:val="006F7525"/>
    <w:rsid w:val="00703E9B"/>
    <w:rsid w:val="00704928"/>
    <w:rsid w:val="00704D53"/>
    <w:rsid w:val="007050A1"/>
    <w:rsid w:val="007050C9"/>
    <w:rsid w:val="0070627A"/>
    <w:rsid w:val="00706427"/>
    <w:rsid w:val="00706CC5"/>
    <w:rsid w:val="00706FFB"/>
    <w:rsid w:val="007109DC"/>
    <w:rsid w:val="00711CC4"/>
    <w:rsid w:val="00712D0F"/>
    <w:rsid w:val="00713400"/>
    <w:rsid w:val="007141BB"/>
    <w:rsid w:val="007143E2"/>
    <w:rsid w:val="00715E9D"/>
    <w:rsid w:val="00720C96"/>
    <w:rsid w:val="007214B5"/>
    <w:rsid w:val="00721712"/>
    <w:rsid w:val="00721E17"/>
    <w:rsid w:val="007229D7"/>
    <w:rsid w:val="00723D80"/>
    <w:rsid w:val="007247EC"/>
    <w:rsid w:val="007255BA"/>
    <w:rsid w:val="007265C7"/>
    <w:rsid w:val="00727647"/>
    <w:rsid w:val="00727EC0"/>
    <w:rsid w:val="00730DBB"/>
    <w:rsid w:val="00731872"/>
    <w:rsid w:val="00732497"/>
    <w:rsid w:val="00733AD1"/>
    <w:rsid w:val="00733D81"/>
    <w:rsid w:val="00734DAD"/>
    <w:rsid w:val="0073590C"/>
    <w:rsid w:val="00735C0B"/>
    <w:rsid w:val="007372B6"/>
    <w:rsid w:val="007400D8"/>
    <w:rsid w:val="00740E6C"/>
    <w:rsid w:val="00741F8A"/>
    <w:rsid w:val="0074474E"/>
    <w:rsid w:val="007458C7"/>
    <w:rsid w:val="00746050"/>
    <w:rsid w:val="0074743A"/>
    <w:rsid w:val="007474E3"/>
    <w:rsid w:val="00750416"/>
    <w:rsid w:val="00750AA0"/>
    <w:rsid w:val="0075172E"/>
    <w:rsid w:val="00752750"/>
    <w:rsid w:val="007529EB"/>
    <w:rsid w:val="0075383F"/>
    <w:rsid w:val="00753DE2"/>
    <w:rsid w:val="00753F88"/>
    <w:rsid w:val="0075680D"/>
    <w:rsid w:val="00757679"/>
    <w:rsid w:val="007578D6"/>
    <w:rsid w:val="00757AAC"/>
    <w:rsid w:val="007603C9"/>
    <w:rsid w:val="00760948"/>
    <w:rsid w:val="00760B44"/>
    <w:rsid w:val="0076228B"/>
    <w:rsid w:val="00762CD3"/>
    <w:rsid w:val="007631CC"/>
    <w:rsid w:val="007642A6"/>
    <w:rsid w:val="007642F4"/>
    <w:rsid w:val="0076621E"/>
    <w:rsid w:val="007664D6"/>
    <w:rsid w:val="0076655A"/>
    <w:rsid w:val="00767DE3"/>
    <w:rsid w:val="00770E28"/>
    <w:rsid w:val="00771067"/>
    <w:rsid w:val="00771602"/>
    <w:rsid w:val="00772590"/>
    <w:rsid w:val="007726E8"/>
    <w:rsid w:val="007731B3"/>
    <w:rsid w:val="00773962"/>
    <w:rsid w:val="00773D4A"/>
    <w:rsid w:val="00774485"/>
    <w:rsid w:val="00774589"/>
    <w:rsid w:val="007747EB"/>
    <w:rsid w:val="00774FAF"/>
    <w:rsid w:val="00775789"/>
    <w:rsid w:val="007762E1"/>
    <w:rsid w:val="00776613"/>
    <w:rsid w:val="00776A9A"/>
    <w:rsid w:val="00776DAD"/>
    <w:rsid w:val="007779A4"/>
    <w:rsid w:val="0078010C"/>
    <w:rsid w:val="00780243"/>
    <w:rsid w:val="00780A17"/>
    <w:rsid w:val="00781057"/>
    <w:rsid w:val="00781D33"/>
    <w:rsid w:val="007820D9"/>
    <w:rsid w:val="007827B5"/>
    <w:rsid w:val="00782B88"/>
    <w:rsid w:val="00783896"/>
    <w:rsid w:val="0078435A"/>
    <w:rsid w:val="007854DB"/>
    <w:rsid w:val="00786142"/>
    <w:rsid w:val="007866EA"/>
    <w:rsid w:val="00786A63"/>
    <w:rsid w:val="00787996"/>
    <w:rsid w:val="0079076C"/>
    <w:rsid w:val="0079178B"/>
    <w:rsid w:val="007920F8"/>
    <w:rsid w:val="00793AFF"/>
    <w:rsid w:val="00793FD5"/>
    <w:rsid w:val="00794272"/>
    <w:rsid w:val="007947E8"/>
    <w:rsid w:val="00795D49"/>
    <w:rsid w:val="007961AD"/>
    <w:rsid w:val="007975B7"/>
    <w:rsid w:val="007A0FC3"/>
    <w:rsid w:val="007A172C"/>
    <w:rsid w:val="007A27B0"/>
    <w:rsid w:val="007A2D9F"/>
    <w:rsid w:val="007A31FB"/>
    <w:rsid w:val="007A40DF"/>
    <w:rsid w:val="007A42D3"/>
    <w:rsid w:val="007A45BB"/>
    <w:rsid w:val="007A4678"/>
    <w:rsid w:val="007A4749"/>
    <w:rsid w:val="007A48A8"/>
    <w:rsid w:val="007A66DB"/>
    <w:rsid w:val="007B0021"/>
    <w:rsid w:val="007B0149"/>
    <w:rsid w:val="007B2C8A"/>
    <w:rsid w:val="007B305D"/>
    <w:rsid w:val="007B3A9F"/>
    <w:rsid w:val="007B45D1"/>
    <w:rsid w:val="007B4DFC"/>
    <w:rsid w:val="007B5563"/>
    <w:rsid w:val="007B6627"/>
    <w:rsid w:val="007B7808"/>
    <w:rsid w:val="007C0F49"/>
    <w:rsid w:val="007C26E7"/>
    <w:rsid w:val="007C299C"/>
    <w:rsid w:val="007C2F4D"/>
    <w:rsid w:val="007C33F0"/>
    <w:rsid w:val="007C348D"/>
    <w:rsid w:val="007C350B"/>
    <w:rsid w:val="007C4086"/>
    <w:rsid w:val="007C4235"/>
    <w:rsid w:val="007C64BE"/>
    <w:rsid w:val="007C6B03"/>
    <w:rsid w:val="007C6C01"/>
    <w:rsid w:val="007C7158"/>
    <w:rsid w:val="007C7DA4"/>
    <w:rsid w:val="007C7F25"/>
    <w:rsid w:val="007D06BA"/>
    <w:rsid w:val="007D0A40"/>
    <w:rsid w:val="007D0B8A"/>
    <w:rsid w:val="007D0EB3"/>
    <w:rsid w:val="007D109B"/>
    <w:rsid w:val="007D20D3"/>
    <w:rsid w:val="007D25BB"/>
    <w:rsid w:val="007D2CE7"/>
    <w:rsid w:val="007D2D7B"/>
    <w:rsid w:val="007D384D"/>
    <w:rsid w:val="007D46C4"/>
    <w:rsid w:val="007D4C0E"/>
    <w:rsid w:val="007D5B5C"/>
    <w:rsid w:val="007D5E38"/>
    <w:rsid w:val="007D60CE"/>
    <w:rsid w:val="007D646E"/>
    <w:rsid w:val="007D742E"/>
    <w:rsid w:val="007D77D7"/>
    <w:rsid w:val="007E043B"/>
    <w:rsid w:val="007E1970"/>
    <w:rsid w:val="007E2B1E"/>
    <w:rsid w:val="007E3059"/>
    <w:rsid w:val="007E3255"/>
    <w:rsid w:val="007E3AEF"/>
    <w:rsid w:val="007E3CA8"/>
    <w:rsid w:val="007E5F00"/>
    <w:rsid w:val="007E6A7E"/>
    <w:rsid w:val="007E7626"/>
    <w:rsid w:val="007E793E"/>
    <w:rsid w:val="007E7C97"/>
    <w:rsid w:val="007E7ED1"/>
    <w:rsid w:val="007F09FC"/>
    <w:rsid w:val="007F115E"/>
    <w:rsid w:val="007F1EF0"/>
    <w:rsid w:val="007F248F"/>
    <w:rsid w:val="007F5768"/>
    <w:rsid w:val="007F6EF1"/>
    <w:rsid w:val="007F7D18"/>
    <w:rsid w:val="00802B47"/>
    <w:rsid w:val="00802CDA"/>
    <w:rsid w:val="00807888"/>
    <w:rsid w:val="00807D6E"/>
    <w:rsid w:val="00810D8A"/>
    <w:rsid w:val="0081219F"/>
    <w:rsid w:val="00812E26"/>
    <w:rsid w:val="008136EB"/>
    <w:rsid w:val="00815114"/>
    <w:rsid w:val="008162B1"/>
    <w:rsid w:val="008172D7"/>
    <w:rsid w:val="00820057"/>
    <w:rsid w:val="0082152B"/>
    <w:rsid w:val="00823007"/>
    <w:rsid w:val="00823836"/>
    <w:rsid w:val="00825623"/>
    <w:rsid w:val="0082590B"/>
    <w:rsid w:val="008269C9"/>
    <w:rsid w:val="00827CF0"/>
    <w:rsid w:val="00830796"/>
    <w:rsid w:val="00830C4F"/>
    <w:rsid w:val="00830D9F"/>
    <w:rsid w:val="00831436"/>
    <w:rsid w:val="008324AA"/>
    <w:rsid w:val="008326D2"/>
    <w:rsid w:val="008327C9"/>
    <w:rsid w:val="00832CA8"/>
    <w:rsid w:val="00833021"/>
    <w:rsid w:val="00833229"/>
    <w:rsid w:val="00833EDC"/>
    <w:rsid w:val="008344F5"/>
    <w:rsid w:val="00835957"/>
    <w:rsid w:val="008367BE"/>
    <w:rsid w:val="00836DB6"/>
    <w:rsid w:val="00837BAE"/>
    <w:rsid w:val="00837E7B"/>
    <w:rsid w:val="008407EC"/>
    <w:rsid w:val="00840E9B"/>
    <w:rsid w:val="00842AB3"/>
    <w:rsid w:val="00844224"/>
    <w:rsid w:val="008451A1"/>
    <w:rsid w:val="008451BD"/>
    <w:rsid w:val="00845AFB"/>
    <w:rsid w:val="00845B07"/>
    <w:rsid w:val="00845DC2"/>
    <w:rsid w:val="00845F06"/>
    <w:rsid w:val="00846291"/>
    <w:rsid w:val="008502B4"/>
    <w:rsid w:val="00850EC3"/>
    <w:rsid w:val="00851187"/>
    <w:rsid w:val="008514EC"/>
    <w:rsid w:val="00851670"/>
    <w:rsid w:val="008518E7"/>
    <w:rsid w:val="00852306"/>
    <w:rsid w:val="0085294B"/>
    <w:rsid w:val="00855294"/>
    <w:rsid w:val="008552B7"/>
    <w:rsid w:val="00855712"/>
    <w:rsid w:val="0085584E"/>
    <w:rsid w:val="00856B7E"/>
    <w:rsid w:val="00856D4D"/>
    <w:rsid w:val="008579E2"/>
    <w:rsid w:val="00857A0A"/>
    <w:rsid w:val="008612CB"/>
    <w:rsid w:val="008613A8"/>
    <w:rsid w:val="008614F9"/>
    <w:rsid w:val="0086271D"/>
    <w:rsid w:val="00862E61"/>
    <w:rsid w:val="00862FCF"/>
    <w:rsid w:val="00863154"/>
    <w:rsid w:val="00865233"/>
    <w:rsid w:val="00865664"/>
    <w:rsid w:val="00865C2D"/>
    <w:rsid w:val="00865C4E"/>
    <w:rsid w:val="00866311"/>
    <w:rsid w:val="008707D9"/>
    <w:rsid w:val="00871C8D"/>
    <w:rsid w:val="008729E6"/>
    <w:rsid w:val="008734B7"/>
    <w:rsid w:val="0087388E"/>
    <w:rsid w:val="0087603C"/>
    <w:rsid w:val="008763B4"/>
    <w:rsid w:val="00877120"/>
    <w:rsid w:val="008772D2"/>
    <w:rsid w:val="00877D9B"/>
    <w:rsid w:val="008816CE"/>
    <w:rsid w:val="00881EF0"/>
    <w:rsid w:val="00882A6C"/>
    <w:rsid w:val="00883731"/>
    <w:rsid w:val="0088459B"/>
    <w:rsid w:val="00884C7C"/>
    <w:rsid w:val="00885964"/>
    <w:rsid w:val="00885EF9"/>
    <w:rsid w:val="00886255"/>
    <w:rsid w:val="00886289"/>
    <w:rsid w:val="00886B43"/>
    <w:rsid w:val="00890D8C"/>
    <w:rsid w:val="008910EA"/>
    <w:rsid w:val="00891FD9"/>
    <w:rsid w:val="008934D6"/>
    <w:rsid w:val="0089367D"/>
    <w:rsid w:val="00893C8E"/>
    <w:rsid w:val="00893F25"/>
    <w:rsid w:val="008951EF"/>
    <w:rsid w:val="00895E3B"/>
    <w:rsid w:val="00896A26"/>
    <w:rsid w:val="00897919"/>
    <w:rsid w:val="008A0036"/>
    <w:rsid w:val="008A0763"/>
    <w:rsid w:val="008A0F7D"/>
    <w:rsid w:val="008A142A"/>
    <w:rsid w:val="008A451C"/>
    <w:rsid w:val="008A5DB3"/>
    <w:rsid w:val="008A63B3"/>
    <w:rsid w:val="008A6BAF"/>
    <w:rsid w:val="008A766E"/>
    <w:rsid w:val="008B0426"/>
    <w:rsid w:val="008B1442"/>
    <w:rsid w:val="008B2858"/>
    <w:rsid w:val="008B457E"/>
    <w:rsid w:val="008B4A12"/>
    <w:rsid w:val="008B6033"/>
    <w:rsid w:val="008B6DA6"/>
    <w:rsid w:val="008B7EF7"/>
    <w:rsid w:val="008C030D"/>
    <w:rsid w:val="008C03E3"/>
    <w:rsid w:val="008C0623"/>
    <w:rsid w:val="008C14C2"/>
    <w:rsid w:val="008C3357"/>
    <w:rsid w:val="008C4A27"/>
    <w:rsid w:val="008C647D"/>
    <w:rsid w:val="008C78F5"/>
    <w:rsid w:val="008D031C"/>
    <w:rsid w:val="008D2F8D"/>
    <w:rsid w:val="008D3D29"/>
    <w:rsid w:val="008D4E5F"/>
    <w:rsid w:val="008D5D71"/>
    <w:rsid w:val="008D5E34"/>
    <w:rsid w:val="008D66A7"/>
    <w:rsid w:val="008D6C75"/>
    <w:rsid w:val="008D782F"/>
    <w:rsid w:val="008D7CE6"/>
    <w:rsid w:val="008E3DE1"/>
    <w:rsid w:val="008E433F"/>
    <w:rsid w:val="008E4824"/>
    <w:rsid w:val="008E6A45"/>
    <w:rsid w:val="008E6AA3"/>
    <w:rsid w:val="008E6DAA"/>
    <w:rsid w:val="008E7844"/>
    <w:rsid w:val="008F0553"/>
    <w:rsid w:val="008F0878"/>
    <w:rsid w:val="008F2273"/>
    <w:rsid w:val="008F2812"/>
    <w:rsid w:val="008F2DBC"/>
    <w:rsid w:val="008F4FD7"/>
    <w:rsid w:val="008F526D"/>
    <w:rsid w:val="008F54D9"/>
    <w:rsid w:val="008F605A"/>
    <w:rsid w:val="008F6844"/>
    <w:rsid w:val="008F7D9F"/>
    <w:rsid w:val="00900EC8"/>
    <w:rsid w:val="00904581"/>
    <w:rsid w:val="00904B4D"/>
    <w:rsid w:val="00905147"/>
    <w:rsid w:val="009110B7"/>
    <w:rsid w:val="009114B6"/>
    <w:rsid w:val="00911A8F"/>
    <w:rsid w:val="009129D2"/>
    <w:rsid w:val="00912EFB"/>
    <w:rsid w:val="00914FAB"/>
    <w:rsid w:val="00916CF2"/>
    <w:rsid w:val="00917295"/>
    <w:rsid w:val="009176FC"/>
    <w:rsid w:val="00917E07"/>
    <w:rsid w:val="00920777"/>
    <w:rsid w:val="00921435"/>
    <w:rsid w:val="00922C66"/>
    <w:rsid w:val="00923373"/>
    <w:rsid w:val="009234C6"/>
    <w:rsid w:val="00923FED"/>
    <w:rsid w:val="0092400F"/>
    <w:rsid w:val="009242D4"/>
    <w:rsid w:val="0092440B"/>
    <w:rsid w:val="00924664"/>
    <w:rsid w:val="00924BD1"/>
    <w:rsid w:val="0092603B"/>
    <w:rsid w:val="009261C3"/>
    <w:rsid w:val="0092648B"/>
    <w:rsid w:val="00926531"/>
    <w:rsid w:val="00927458"/>
    <w:rsid w:val="009274E1"/>
    <w:rsid w:val="00927BEF"/>
    <w:rsid w:val="00931281"/>
    <w:rsid w:val="0093203C"/>
    <w:rsid w:val="0093258E"/>
    <w:rsid w:val="009327C5"/>
    <w:rsid w:val="00933D84"/>
    <w:rsid w:val="0093440A"/>
    <w:rsid w:val="009346AC"/>
    <w:rsid w:val="0093471A"/>
    <w:rsid w:val="00935000"/>
    <w:rsid w:val="00936BAE"/>
    <w:rsid w:val="00937216"/>
    <w:rsid w:val="00937EC5"/>
    <w:rsid w:val="00937EDF"/>
    <w:rsid w:val="00941590"/>
    <w:rsid w:val="009415A5"/>
    <w:rsid w:val="009431BD"/>
    <w:rsid w:val="00943497"/>
    <w:rsid w:val="0094397D"/>
    <w:rsid w:val="00943BDC"/>
    <w:rsid w:val="009441E7"/>
    <w:rsid w:val="0094463A"/>
    <w:rsid w:val="009469E7"/>
    <w:rsid w:val="00947294"/>
    <w:rsid w:val="00947E0D"/>
    <w:rsid w:val="00950435"/>
    <w:rsid w:val="0095090C"/>
    <w:rsid w:val="0095120C"/>
    <w:rsid w:val="00951286"/>
    <w:rsid w:val="00951C1E"/>
    <w:rsid w:val="00952C1F"/>
    <w:rsid w:val="0095335B"/>
    <w:rsid w:val="0095386A"/>
    <w:rsid w:val="0095387C"/>
    <w:rsid w:val="00953CAE"/>
    <w:rsid w:val="009540BB"/>
    <w:rsid w:val="009541F0"/>
    <w:rsid w:val="00954949"/>
    <w:rsid w:val="0095537A"/>
    <w:rsid w:val="00955B2A"/>
    <w:rsid w:val="00956373"/>
    <w:rsid w:val="009577A8"/>
    <w:rsid w:val="00957AAD"/>
    <w:rsid w:val="00960F8E"/>
    <w:rsid w:val="009613DE"/>
    <w:rsid w:val="009630A9"/>
    <w:rsid w:val="00963413"/>
    <w:rsid w:val="00964F81"/>
    <w:rsid w:val="0096640D"/>
    <w:rsid w:val="0096783C"/>
    <w:rsid w:val="0097072F"/>
    <w:rsid w:val="00970776"/>
    <w:rsid w:val="00972111"/>
    <w:rsid w:val="00972855"/>
    <w:rsid w:val="0097290E"/>
    <w:rsid w:val="0097383B"/>
    <w:rsid w:val="00973D44"/>
    <w:rsid w:val="00973D81"/>
    <w:rsid w:val="009751CF"/>
    <w:rsid w:val="00975586"/>
    <w:rsid w:val="00975BF3"/>
    <w:rsid w:val="00976217"/>
    <w:rsid w:val="009776F6"/>
    <w:rsid w:val="00977FED"/>
    <w:rsid w:val="00980187"/>
    <w:rsid w:val="009812EB"/>
    <w:rsid w:val="00981EC2"/>
    <w:rsid w:val="0098379B"/>
    <w:rsid w:val="00983865"/>
    <w:rsid w:val="0098418D"/>
    <w:rsid w:val="00984737"/>
    <w:rsid w:val="00984B5E"/>
    <w:rsid w:val="00984B97"/>
    <w:rsid w:val="0098586B"/>
    <w:rsid w:val="0098603E"/>
    <w:rsid w:val="009873CE"/>
    <w:rsid w:val="0098742D"/>
    <w:rsid w:val="00987C2C"/>
    <w:rsid w:val="009903BD"/>
    <w:rsid w:val="00990776"/>
    <w:rsid w:val="00990A6B"/>
    <w:rsid w:val="00992026"/>
    <w:rsid w:val="0099213E"/>
    <w:rsid w:val="00993A93"/>
    <w:rsid w:val="00993FC9"/>
    <w:rsid w:val="00994975"/>
    <w:rsid w:val="00996390"/>
    <w:rsid w:val="009966C4"/>
    <w:rsid w:val="00996B27"/>
    <w:rsid w:val="00996E98"/>
    <w:rsid w:val="0099795B"/>
    <w:rsid w:val="00997C71"/>
    <w:rsid w:val="009A138C"/>
    <w:rsid w:val="009A2110"/>
    <w:rsid w:val="009A2A15"/>
    <w:rsid w:val="009A3506"/>
    <w:rsid w:val="009A3BD0"/>
    <w:rsid w:val="009A4613"/>
    <w:rsid w:val="009A491D"/>
    <w:rsid w:val="009A50C3"/>
    <w:rsid w:val="009A6035"/>
    <w:rsid w:val="009A6747"/>
    <w:rsid w:val="009A6B37"/>
    <w:rsid w:val="009A6B48"/>
    <w:rsid w:val="009A6EDF"/>
    <w:rsid w:val="009B06AB"/>
    <w:rsid w:val="009B12AB"/>
    <w:rsid w:val="009B148A"/>
    <w:rsid w:val="009B2733"/>
    <w:rsid w:val="009B2C0E"/>
    <w:rsid w:val="009B3DC6"/>
    <w:rsid w:val="009B3FAE"/>
    <w:rsid w:val="009B4736"/>
    <w:rsid w:val="009B4A88"/>
    <w:rsid w:val="009B4DFB"/>
    <w:rsid w:val="009B5E48"/>
    <w:rsid w:val="009B7909"/>
    <w:rsid w:val="009B7DFA"/>
    <w:rsid w:val="009C0064"/>
    <w:rsid w:val="009C00F8"/>
    <w:rsid w:val="009C0577"/>
    <w:rsid w:val="009C22A1"/>
    <w:rsid w:val="009C258D"/>
    <w:rsid w:val="009C4E03"/>
    <w:rsid w:val="009C5922"/>
    <w:rsid w:val="009C5C27"/>
    <w:rsid w:val="009C63C1"/>
    <w:rsid w:val="009C63F8"/>
    <w:rsid w:val="009C6730"/>
    <w:rsid w:val="009C67DA"/>
    <w:rsid w:val="009C68AE"/>
    <w:rsid w:val="009C6CCC"/>
    <w:rsid w:val="009C7A08"/>
    <w:rsid w:val="009D0A3D"/>
    <w:rsid w:val="009D0DBC"/>
    <w:rsid w:val="009D0DEF"/>
    <w:rsid w:val="009D1027"/>
    <w:rsid w:val="009D150F"/>
    <w:rsid w:val="009D27EB"/>
    <w:rsid w:val="009D2BD8"/>
    <w:rsid w:val="009D2C06"/>
    <w:rsid w:val="009D4AFF"/>
    <w:rsid w:val="009D6B24"/>
    <w:rsid w:val="009D6B77"/>
    <w:rsid w:val="009D70B3"/>
    <w:rsid w:val="009D7C31"/>
    <w:rsid w:val="009E0427"/>
    <w:rsid w:val="009E1D4B"/>
    <w:rsid w:val="009E1F97"/>
    <w:rsid w:val="009E35CE"/>
    <w:rsid w:val="009E3AFE"/>
    <w:rsid w:val="009E424F"/>
    <w:rsid w:val="009E549A"/>
    <w:rsid w:val="009E5A27"/>
    <w:rsid w:val="009E66CF"/>
    <w:rsid w:val="009E6DB3"/>
    <w:rsid w:val="009E7457"/>
    <w:rsid w:val="009E7E42"/>
    <w:rsid w:val="009F0523"/>
    <w:rsid w:val="009F05C5"/>
    <w:rsid w:val="009F1A6A"/>
    <w:rsid w:val="009F3676"/>
    <w:rsid w:val="009F4272"/>
    <w:rsid w:val="009F4F19"/>
    <w:rsid w:val="009F4FE1"/>
    <w:rsid w:val="009F5480"/>
    <w:rsid w:val="009F6DAA"/>
    <w:rsid w:val="009F6ED5"/>
    <w:rsid w:val="009F7748"/>
    <w:rsid w:val="009F7C64"/>
    <w:rsid w:val="00A0063B"/>
    <w:rsid w:val="00A00806"/>
    <w:rsid w:val="00A022C8"/>
    <w:rsid w:val="00A02ABE"/>
    <w:rsid w:val="00A04CAA"/>
    <w:rsid w:val="00A05F7F"/>
    <w:rsid w:val="00A070E0"/>
    <w:rsid w:val="00A0743A"/>
    <w:rsid w:val="00A076BA"/>
    <w:rsid w:val="00A07AD5"/>
    <w:rsid w:val="00A07B57"/>
    <w:rsid w:val="00A101CC"/>
    <w:rsid w:val="00A102D7"/>
    <w:rsid w:val="00A1105D"/>
    <w:rsid w:val="00A11A7F"/>
    <w:rsid w:val="00A11FF7"/>
    <w:rsid w:val="00A125B4"/>
    <w:rsid w:val="00A12913"/>
    <w:rsid w:val="00A12B8A"/>
    <w:rsid w:val="00A13683"/>
    <w:rsid w:val="00A138A0"/>
    <w:rsid w:val="00A13BF6"/>
    <w:rsid w:val="00A1456F"/>
    <w:rsid w:val="00A16C6C"/>
    <w:rsid w:val="00A17A0C"/>
    <w:rsid w:val="00A218E2"/>
    <w:rsid w:val="00A2217C"/>
    <w:rsid w:val="00A23F6F"/>
    <w:rsid w:val="00A264CB"/>
    <w:rsid w:val="00A267D8"/>
    <w:rsid w:val="00A26D20"/>
    <w:rsid w:val="00A2753B"/>
    <w:rsid w:val="00A278AF"/>
    <w:rsid w:val="00A279A1"/>
    <w:rsid w:val="00A27A5E"/>
    <w:rsid w:val="00A27FEF"/>
    <w:rsid w:val="00A3056B"/>
    <w:rsid w:val="00A3094C"/>
    <w:rsid w:val="00A30CD8"/>
    <w:rsid w:val="00A31350"/>
    <w:rsid w:val="00A339CB"/>
    <w:rsid w:val="00A34294"/>
    <w:rsid w:val="00A35C60"/>
    <w:rsid w:val="00A366CD"/>
    <w:rsid w:val="00A404AF"/>
    <w:rsid w:val="00A411E7"/>
    <w:rsid w:val="00A41A3F"/>
    <w:rsid w:val="00A41D53"/>
    <w:rsid w:val="00A453F9"/>
    <w:rsid w:val="00A45EED"/>
    <w:rsid w:val="00A47151"/>
    <w:rsid w:val="00A47B7F"/>
    <w:rsid w:val="00A47F9A"/>
    <w:rsid w:val="00A506D5"/>
    <w:rsid w:val="00A508F6"/>
    <w:rsid w:val="00A5444F"/>
    <w:rsid w:val="00A54A22"/>
    <w:rsid w:val="00A55608"/>
    <w:rsid w:val="00A557DD"/>
    <w:rsid w:val="00A55A6A"/>
    <w:rsid w:val="00A55E3D"/>
    <w:rsid w:val="00A57226"/>
    <w:rsid w:val="00A57EAC"/>
    <w:rsid w:val="00A62686"/>
    <w:rsid w:val="00A62E50"/>
    <w:rsid w:val="00A63874"/>
    <w:rsid w:val="00A63C79"/>
    <w:rsid w:val="00A6487D"/>
    <w:rsid w:val="00A64AD4"/>
    <w:rsid w:val="00A64F23"/>
    <w:rsid w:val="00A65C6A"/>
    <w:rsid w:val="00A65DAD"/>
    <w:rsid w:val="00A6652D"/>
    <w:rsid w:val="00A67B78"/>
    <w:rsid w:val="00A70382"/>
    <w:rsid w:val="00A72288"/>
    <w:rsid w:val="00A74135"/>
    <w:rsid w:val="00A74A53"/>
    <w:rsid w:val="00A757B9"/>
    <w:rsid w:val="00A75B81"/>
    <w:rsid w:val="00A75FF0"/>
    <w:rsid w:val="00A80680"/>
    <w:rsid w:val="00A81DDA"/>
    <w:rsid w:val="00A824AF"/>
    <w:rsid w:val="00A82614"/>
    <w:rsid w:val="00A82962"/>
    <w:rsid w:val="00A868D7"/>
    <w:rsid w:val="00A87E9A"/>
    <w:rsid w:val="00A9024B"/>
    <w:rsid w:val="00A90852"/>
    <w:rsid w:val="00A9087A"/>
    <w:rsid w:val="00A90ABC"/>
    <w:rsid w:val="00A90FFC"/>
    <w:rsid w:val="00A91640"/>
    <w:rsid w:val="00A91642"/>
    <w:rsid w:val="00A91E74"/>
    <w:rsid w:val="00A92135"/>
    <w:rsid w:val="00A921C9"/>
    <w:rsid w:val="00A94A3A"/>
    <w:rsid w:val="00A959C8"/>
    <w:rsid w:val="00A95FB9"/>
    <w:rsid w:val="00A96597"/>
    <w:rsid w:val="00A96712"/>
    <w:rsid w:val="00AA3994"/>
    <w:rsid w:val="00AA3BBA"/>
    <w:rsid w:val="00AA3F5A"/>
    <w:rsid w:val="00AA452F"/>
    <w:rsid w:val="00AA4DF5"/>
    <w:rsid w:val="00AA545E"/>
    <w:rsid w:val="00AA579B"/>
    <w:rsid w:val="00AA5FD7"/>
    <w:rsid w:val="00AA6C40"/>
    <w:rsid w:val="00AA77E1"/>
    <w:rsid w:val="00AA7856"/>
    <w:rsid w:val="00AA7B59"/>
    <w:rsid w:val="00AB086A"/>
    <w:rsid w:val="00AB14FE"/>
    <w:rsid w:val="00AB1C67"/>
    <w:rsid w:val="00AB1D2D"/>
    <w:rsid w:val="00AB1ED6"/>
    <w:rsid w:val="00AB2AB9"/>
    <w:rsid w:val="00AB3189"/>
    <w:rsid w:val="00AB3D36"/>
    <w:rsid w:val="00AB4C3D"/>
    <w:rsid w:val="00AB4DCC"/>
    <w:rsid w:val="00AB4FC8"/>
    <w:rsid w:val="00AB5920"/>
    <w:rsid w:val="00AC0226"/>
    <w:rsid w:val="00AC0F96"/>
    <w:rsid w:val="00AC209D"/>
    <w:rsid w:val="00AC2AD8"/>
    <w:rsid w:val="00AC2DBB"/>
    <w:rsid w:val="00AC3745"/>
    <w:rsid w:val="00AC40CD"/>
    <w:rsid w:val="00AC49C4"/>
    <w:rsid w:val="00AC56C0"/>
    <w:rsid w:val="00AC6C14"/>
    <w:rsid w:val="00AD0579"/>
    <w:rsid w:val="00AD1D96"/>
    <w:rsid w:val="00AD1EB8"/>
    <w:rsid w:val="00AD2595"/>
    <w:rsid w:val="00AD2F23"/>
    <w:rsid w:val="00AD3F5A"/>
    <w:rsid w:val="00AD4F03"/>
    <w:rsid w:val="00AD537E"/>
    <w:rsid w:val="00AD6A63"/>
    <w:rsid w:val="00AD7623"/>
    <w:rsid w:val="00AD7F4B"/>
    <w:rsid w:val="00AE0AD0"/>
    <w:rsid w:val="00AE1971"/>
    <w:rsid w:val="00AE2AE8"/>
    <w:rsid w:val="00AE3D08"/>
    <w:rsid w:val="00AE3EE1"/>
    <w:rsid w:val="00AE51D3"/>
    <w:rsid w:val="00AE74D9"/>
    <w:rsid w:val="00AF341B"/>
    <w:rsid w:val="00AF3B0B"/>
    <w:rsid w:val="00AF4391"/>
    <w:rsid w:val="00AF45B0"/>
    <w:rsid w:val="00AF4D1D"/>
    <w:rsid w:val="00AF4ECA"/>
    <w:rsid w:val="00AF6FF9"/>
    <w:rsid w:val="00AF7C19"/>
    <w:rsid w:val="00B00213"/>
    <w:rsid w:val="00B004B3"/>
    <w:rsid w:val="00B0089F"/>
    <w:rsid w:val="00B01324"/>
    <w:rsid w:val="00B016F3"/>
    <w:rsid w:val="00B02804"/>
    <w:rsid w:val="00B0378B"/>
    <w:rsid w:val="00B05062"/>
    <w:rsid w:val="00B05A2D"/>
    <w:rsid w:val="00B061E0"/>
    <w:rsid w:val="00B06483"/>
    <w:rsid w:val="00B06E8A"/>
    <w:rsid w:val="00B07F30"/>
    <w:rsid w:val="00B1032F"/>
    <w:rsid w:val="00B122D1"/>
    <w:rsid w:val="00B12A0F"/>
    <w:rsid w:val="00B1362E"/>
    <w:rsid w:val="00B13CE8"/>
    <w:rsid w:val="00B13F5C"/>
    <w:rsid w:val="00B20C77"/>
    <w:rsid w:val="00B21132"/>
    <w:rsid w:val="00B22573"/>
    <w:rsid w:val="00B227E6"/>
    <w:rsid w:val="00B22B25"/>
    <w:rsid w:val="00B23274"/>
    <w:rsid w:val="00B245B9"/>
    <w:rsid w:val="00B24CF2"/>
    <w:rsid w:val="00B30E48"/>
    <w:rsid w:val="00B30E9B"/>
    <w:rsid w:val="00B32880"/>
    <w:rsid w:val="00B32933"/>
    <w:rsid w:val="00B32AE6"/>
    <w:rsid w:val="00B33269"/>
    <w:rsid w:val="00B333AD"/>
    <w:rsid w:val="00B34E25"/>
    <w:rsid w:val="00B35DDE"/>
    <w:rsid w:val="00B36463"/>
    <w:rsid w:val="00B365C3"/>
    <w:rsid w:val="00B36B4F"/>
    <w:rsid w:val="00B3751D"/>
    <w:rsid w:val="00B37A0E"/>
    <w:rsid w:val="00B41018"/>
    <w:rsid w:val="00B41144"/>
    <w:rsid w:val="00B41B65"/>
    <w:rsid w:val="00B42AD1"/>
    <w:rsid w:val="00B4347F"/>
    <w:rsid w:val="00B434CD"/>
    <w:rsid w:val="00B45CF8"/>
    <w:rsid w:val="00B46A49"/>
    <w:rsid w:val="00B4719D"/>
    <w:rsid w:val="00B474E6"/>
    <w:rsid w:val="00B4791E"/>
    <w:rsid w:val="00B47ED9"/>
    <w:rsid w:val="00B51A83"/>
    <w:rsid w:val="00B5239A"/>
    <w:rsid w:val="00B54801"/>
    <w:rsid w:val="00B555C4"/>
    <w:rsid w:val="00B55DF9"/>
    <w:rsid w:val="00B55E07"/>
    <w:rsid w:val="00B56B6B"/>
    <w:rsid w:val="00B56F9C"/>
    <w:rsid w:val="00B579F2"/>
    <w:rsid w:val="00B61253"/>
    <w:rsid w:val="00B61499"/>
    <w:rsid w:val="00B62AB0"/>
    <w:rsid w:val="00B63D18"/>
    <w:rsid w:val="00B64066"/>
    <w:rsid w:val="00B640C3"/>
    <w:rsid w:val="00B64277"/>
    <w:rsid w:val="00B64791"/>
    <w:rsid w:val="00B657BF"/>
    <w:rsid w:val="00B66C86"/>
    <w:rsid w:val="00B67B81"/>
    <w:rsid w:val="00B67E1F"/>
    <w:rsid w:val="00B70A0D"/>
    <w:rsid w:val="00B72129"/>
    <w:rsid w:val="00B722F0"/>
    <w:rsid w:val="00B73643"/>
    <w:rsid w:val="00B736E3"/>
    <w:rsid w:val="00B760CC"/>
    <w:rsid w:val="00B76586"/>
    <w:rsid w:val="00B76A93"/>
    <w:rsid w:val="00B76D37"/>
    <w:rsid w:val="00B771A5"/>
    <w:rsid w:val="00B77363"/>
    <w:rsid w:val="00B77500"/>
    <w:rsid w:val="00B77622"/>
    <w:rsid w:val="00B802D4"/>
    <w:rsid w:val="00B8142E"/>
    <w:rsid w:val="00B817B9"/>
    <w:rsid w:val="00B81AEE"/>
    <w:rsid w:val="00B8295E"/>
    <w:rsid w:val="00B82CEB"/>
    <w:rsid w:val="00B834EB"/>
    <w:rsid w:val="00B838CB"/>
    <w:rsid w:val="00B83D29"/>
    <w:rsid w:val="00B84AF8"/>
    <w:rsid w:val="00B84F0E"/>
    <w:rsid w:val="00B85D19"/>
    <w:rsid w:val="00B868E0"/>
    <w:rsid w:val="00B87B8D"/>
    <w:rsid w:val="00B87ECC"/>
    <w:rsid w:val="00B90258"/>
    <w:rsid w:val="00B906F2"/>
    <w:rsid w:val="00B935E9"/>
    <w:rsid w:val="00B9389C"/>
    <w:rsid w:val="00B93A15"/>
    <w:rsid w:val="00B93DC9"/>
    <w:rsid w:val="00B93FCD"/>
    <w:rsid w:val="00B94251"/>
    <w:rsid w:val="00B95711"/>
    <w:rsid w:val="00B95B68"/>
    <w:rsid w:val="00B96CEF"/>
    <w:rsid w:val="00BA0382"/>
    <w:rsid w:val="00BA03E6"/>
    <w:rsid w:val="00BA0E03"/>
    <w:rsid w:val="00BA2BD8"/>
    <w:rsid w:val="00BA2CD2"/>
    <w:rsid w:val="00BA3DF1"/>
    <w:rsid w:val="00BA52D9"/>
    <w:rsid w:val="00BA5807"/>
    <w:rsid w:val="00BA58C6"/>
    <w:rsid w:val="00BA5BB8"/>
    <w:rsid w:val="00BA6AEE"/>
    <w:rsid w:val="00BA6E17"/>
    <w:rsid w:val="00BA7014"/>
    <w:rsid w:val="00BA7A4A"/>
    <w:rsid w:val="00BA7C28"/>
    <w:rsid w:val="00BB0455"/>
    <w:rsid w:val="00BB0530"/>
    <w:rsid w:val="00BB16E8"/>
    <w:rsid w:val="00BB2CC0"/>
    <w:rsid w:val="00BB41C8"/>
    <w:rsid w:val="00BB571D"/>
    <w:rsid w:val="00BB637E"/>
    <w:rsid w:val="00BB7E92"/>
    <w:rsid w:val="00BC03B2"/>
    <w:rsid w:val="00BC16BF"/>
    <w:rsid w:val="00BC1747"/>
    <w:rsid w:val="00BC243B"/>
    <w:rsid w:val="00BC2BA3"/>
    <w:rsid w:val="00BC36D9"/>
    <w:rsid w:val="00BC3A2D"/>
    <w:rsid w:val="00BC3EAC"/>
    <w:rsid w:val="00BC46E1"/>
    <w:rsid w:val="00BC5042"/>
    <w:rsid w:val="00BC5C77"/>
    <w:rsid w:val="00BC668A"/>
    <w:rsid w:val="00BC7144"/>
    <w:rsid w:val="00BD3419"/>
    <w:rsid w:val="00BD38D8"/>
    <w:rsid w:val="00BD4A9B"/>
    <w:rsid w:val="00BD4F21"/>
    <w:rsid w:val="00BD666F"/>
    <w:rsid w:val="00BD7507"/>
    <w:rsid w:val="00BD7DA4"/>
    <w:rsid w:val="00BE0C75"/>
    <w:rsid w:val="00BE0DAE"/>
    <w:rsid w:val="00BE1017"/>
    <w:rsid w:val="00BE1C64"/>
    <w:rsid w:val="00BE283B"/>
    <w:rsid w:val="00BE2E1F"/>
    <w:rsid w:val="00BE33CD"/>
    <w:rsid w:val="00BE379E"/>
    <w:rsid w:val="00BE3A29"/>
    <w:rsid w:val="00BE3FF3"/>
    <w:rsid w:val="00BE46D9"/>
    <w:rsid w:val="00BE470C"/>
    <w:rsid w:val="00BE4BCA"/>
    <w:rsid w:val="00BE7E8F"/>
    <w:rsid w:val="00BF04F2"/>
    <w:rsid w:val="00BF0790"/>
    <w:rsid w:val="00BF0BCB"/>
    <w:rsid w:val="00BF0D92"/>
    <w:rsid w:val="00BF1ACA"/>
    <w:rsid w:val="00BF1CF2"/>
    <w:rsid w:val="00BF1E02"/>
    <w:rsid w:val="00BF3738"/>
    <w:rsid w:val="00BF3B82"/>
    <w:rsid w:val="00BF3D6C"/>
    <w:rsid w:val="00BF3DE4"/>
    <w:rsid w:val="00BF4A9C"/>
    <w:rsid w:val="00BF5F3D"/>
    <w:rsid w:val="00BF66F0"/>
    <w:rsid w:val="00BF6BB4"/>
    <w:rsid w:val="00BF6C67"/>
    <w:rsid w:val="00BF6E57"/>
    <w:rsid w:val="00BF6EE6"/>
    <w:rsid w:val="00C0019B"/>
    <w:rsid w:val="00C0057E"/>
    <w:rsid w:val="00C00B72"/>
    <w:rsid w:val="00C0233E"/>
    <w:rsid w:val="00C03840"/>
    <w:rsid w:val="00C04353"/>
    <w:rsid w:val="00C04607"/>
    <w:rsid w:val="00C047C9"/>
    <w:rsid w:val="00C04A17"/>
    <w:rsid w:val="00C04C99"/>
    <w:rsid w:val="00C04E80"/>
    <w:rsid w:val="00C05655"/>
    <w:rsid w:val="00C05F37"/>
    <w:rsid w:val="00C06C20"/>
    <w:rsid w:val="00C06FB4"/>
    <w:rsid w:val="00C07345"/>
    <w:rsid w:val="00C07F2B"/>
    <w:rsid w:val="00C10A1A"/>
    <w:rsid w:val="00C10D1E"/>
    <w:rsid w:val="00C11C72"/>
    <w:rsid w:val="00C12E20"/>
    <w:rsid w:val="00C12E75"/>
    <w:rsid w:val="00C12FAF"/>
    <w:rsid w:val="00C16367"/>
    <w:rsid w:val="00C16494"/>
    <w:rsid w:val="00C16C10"/>
    <w:rsid w:val="00C173EA"/>
    <w:rsid w:val="00C17A1A"/>
    <w:rsid w:val="00C17CDC"/>
    <w:rsid w:val="00C17DF6"/>
    <w:rsid w:val="00C2002A"/>
    <w:rsid w:val="00C216D7"/>
    <w:rsid w:val="00C23E16"/>
    <w:rsid w:val="00C252D0"/>
    <w:rsid w:val="00C25622"/>
    <w:rsid w:val="00C2673B"/>
    <w:rsid w:val="00C26FA0"/>
    <w:rsid w:val="00C277B5"/>
    <w:rsid w:val="00C2781B"/>
    <w:rsid w:val="00C279D9"/>
    <w:rsid w:val="00C27BF9"/>
    <w:rsid w:val="00C3010A"/>
    <w:rsid w:val="00C306CB"/>
    <w:rsid w:val="00C30A78"/>
    <w:rsid w:val="00C3141D"/>
    <w:rsid w:val="00C318E3"/>
    <w:rsid w:val="00C31988"/>
    <w:rsid w:val="00C31C8F"/>
    <w:rsid w:val="00C31E04"/>
    <w:rsid w:val="00C32D5B"/>
    <w:rsid w:val="00C334B4"/>
    <w:rsid w:val="00C350D5"/>
    <w:rsid w:val="00C35424"/>
    <w:rsid w:val="00C35BF1"/>
    <w:rsid w:val="00C3696F"/>
    <w:rsid w:val="00C36A2C"/>
    <w:rsid w:val="00C37482"/>
    <w:rsid w:val="00C37BEB"/>
    <w:rsid w:val="00C41CE2"/>
    <w:rsid w:val="00C421E1"/>
    <w:rsid w:val="00C42322"/>
    <w:rsid w:val="00C42616"/>
    <w:rsid w:val="00C429CB"/>
    <w:rsid w:val="00C42DA1"/>
    <w:rsid w:val="00C43660"/>
    <w:rsid w:val="00C4379E"/>
    <w:rsid w:val="00C438C3"/>
    <w:rsid w:val="00C440F0"/>
    <w:rsid w:val="00C44557"/>
    <w:rsid w:val="00C455DA"/>
    <w:rsid w:val="00C45E45"/>
    <w:rsid w:val="00C46978"/>
    <w:rsid w:val="00C47BF0"/>
    <w:rsid w:val="00C50306"/>
    <w:rsid w:val="00C503F0"/>
    <w:rsid w:val="00C51C8F"/>
    <w:rsid w:val="00C527E6"/>
    <w:rsid w:val="00C5322E"/>
    <w:rsid w:val="00C53272"/>
    <w:rsid w:val="00C53503"/>
    <w:rsid w:val="00C537ED"/>
    <w:rsid w:val="00C5419E"/>
    <w:rsid w:val="00C54AC3"/>
    <w:rsid w:val="00C56431"/>
    <w:rsid w:val="00C5730C"/>
    <w:rsid w:val="00C57442"/>
    <w:rsid w:val="00C57636"/>
    <w:rsid w:val="00C6034F"/>
    <w:rsid w:val="00C60766"/>
    <w:rsid w:val="00C60C8F"/>
    <w:rsid w:val="00C6192B"/>
    <w:rsid w:val="00C624C4"/>
    <w:rsid w:val="00C62AF8"/>
    <w:rsid w:val="00C62F5E"/>
    <w:rsid w:val="00C6443F"/>
    <w:rsid w:val="00C64D2D"/>
    <w:rsid w:val="00C64D8F"/>
    <w:rsid w:val="00C655C5"/>
    <w:rsid w:val="00C676FF"/>
    <w:rsid w:val="00C67B8C"/>
    <w:rsid w:val="00C70EAD"/>
    <w:rsid w:val="00C71746"/>
    <w:rsid w:val="00C719FF"/>
    <w:rsid w:val="00C71F8D"/>
    <w:rsid w:val="00C7277C"/>
    <w:rsid w:val="00C72DC2"/>
    <w:rsid w:val="00C75794"/>
    <w:rsid w:val="00C75F1E"/>
    <w:rsid w:val="00C768F0"/>
    <w:rsid w:val="00C76D00"/>
    <w:rsid w:val="00C772CF"/>
    <w:rsid w:val="00C776B2"/>
    <w:rsid w:val="00C77C29"/>
    <w:rsid w:val="00C80C13"/>
    <w:rsid w:val="00C81B20"/>
    <w:rsid w:val="00C8429B"/>
    <w:rsid w:val="00C84455"/>
    <w:rsid w:val="00C8518E"/>
    <w:rsid w:val="00C86837"/>
    <w:rsid w:val="00C86ADB"/>
    <w:rsid w:val="00C87CBD"/>
    <w:rsid w:val="00C90AF2"/>
    <w:rsid w:val="00C90E14"/>
    <w:rsid w:val="00C94422"/>
    <w:rsid w:val="00C96C2E"/>
    <w:rsid w:val="00C971D3"/>
    <w:rsid w:val="00C97832"/>
    <w:rsid w:val="00CA08E1"/>
    <w:rsid w:val="00CA0A96"/>
    <w:rsid w:val="00CA0F29"/>
    <w:rsid w:val="00CA2A73"/>
    <w:rsid w:val="00CA2B4E"/>
    <w:rsid w:val="00CA4527"/>
    <w:rsid w:val="00CA6EFC"/>
    <w:rsid w:val="00CA6FA8"/>
    <w:rsid w:val="00CB0277"/>
    <w:rsid w:val="00CB3651"/>
    <w:rsid w:val="00CB3770"/>
    <w:rsid w:val="00CB3D60"/>
    <w:rsid w:val="00CB4B26"/>
    <w:rsid w:val="00CB5704"/>
    <w:rsid w:val="00CB7F15"/>
    <w:rsid w:val="00CC0687"/>
    <w:rsid w:val="00CC0DF9"/>
    <w:rsid w:val="00CC1C88"/>
    <w:rsid w:val="00CC2970"/>
    <w:rsid w:val="00CC3FD0"/>
    <w:rsid w:val="00CC4260"/>
    <w:rsid w:val="00CC454E"/>
    <w:rsid w:val="00CC4D87"/>
    <w:rsid w:val="00CC5873"/>
    <w:rsid w:val="00CC6117"/>
    <w:rsid w:val="00CC7D34"/>
    <w:rsid w:val="00CD0CE5"/>
    <w:rsid w:val="00CD0D70"/>
    <w:rsid w:val="00CD0E51"/>
    <w:rsid w:val="00CD14DC"/>
    <w:rsid w:val="00CD1BE3"/>
    <w:rsid w:val="00CD282E"/>
    <w:rsid w:val="00CD2ED8"/>
    <w:rsid w:val="00CD2FD7"/>
    <w:rsid w:val="00CD3463"/>
    <w:rsid w:val="00CD45DA"/>
    <w:rsid w:val="00CD635E"/>
    <w:rsid w:val="00CD714D"/>
    <w:rsid w:val="00CE0D93"/>
    <w:rsid w:val="00CE141C"/>
    <w:rsid w:val="00CE3541"/>
    <w:rsid w:val="00CE67F5"/>
    <w:rsid w:val="00CE72FE"/>
    <w:rsid w:val="00CE787D"/>
    <w:rsid w:val="00CF2839"/>
    <w:rsid w:val="00CF3143"/>
    <w:rsid w:val="00CF3BD7"/>
    <w:rsid w:val="00CF41B2"/>
    <w:rsid w:val="00CF43B1"/>
    <w:rsid w:val="00CF450C"/>
    <w:rsid w:val="00CF4530"/>
    <w:rsid w:val="00CF4F9D"/>
    <w:rsid w:val="00CF50AD"/>
    <w:rsid w:val="00CF518F"/>
    <w:rsid w:val="00CF5525"/>
    <w:rsid w:val="00CF57DE"/>
    <w:rsid w:val="00CF67C3"/>
    <w:rsid w:val="00CF6DAC"/>
    <w:rsid w:val="00D001BA"/>
    <w:rsid w:val="00D00AF4"/>
    <w:rsid w:val="00D02722"/>
    <w:rsid w:val="00D02B97"/>
    <w:rsid w:val="00D033BE"/>
    <w:rsid w:val="00D03591"/>
    <w:rsid w:val="00D040E2"/>
    <w:rsid w:val="00D0499B"/>
    <w:rsid w:val="00D04E6F"/>
    <w:rsid w:val="00D0523D"/>
    <w:rsid w:val="00D05E2E"/>
    <w:rsid w:val="00D06A6E"/>
    <w:rsid w:val="00D06BFD"/>
    <w:rsid w:val="00D07FCF"/>
    <w:rsid w:val="00D10678"/>
    <w:rsid w:val="00D12BD0"/>
    <w:rsid w:val="00D149C0"/>
    <w:rsid w:val="00D15923"/>
    <w:rsid w:val="00D15B66"/>
    <w:rsid w:val="00D162FC"/>
    <w:rsid w:val="00D17568"/>
    <w:rsid w:val="00D20B83"/>
    <w:rsid w:val="00D216EA"/>
    <w:rsid w:val="00D2231F"/>
    <w:rsid w:val="00D22F97"/>
    <w:rsid w:val="00D237F0"/>
    <w:rsid w:val="00D23C2D"/>
    <w:rsid w:val="00D24DE2"/>
    <w:rsid w:val="00D254F7"/>
    <w:rsid w:val="00D257E5"/>
    <w:rsid w:val="00D25C3A"/>
    <w:rsid w:val="00D2669F"/>
    <w:rsid w:val="00D278F2"/>
    <w:rsid w:val="00D30E6E"/>
    <w:rsid w:val="00D30F49"/>
    <w:rsid w:val="00D31176"/>
    <w:rsid w:val="00D315C3"/>
    <w:rsid w:val="00D3160E"/>
    <w:rsid w:val="00D32C80"/>
    <w:rsid w:val="00D33B12"/>
    <w:rsid w:val="00D34737"/>
    <w:rsid w:val="00D352F1"/>
    <w:rsid w:val="00D3541D"/>
    <w:rsid w:val="00D3576F"/>
    <w:rsid w:val="00D35B12"/>
    <w:rsid w:val="00D35C23"/>
    <w:rsid w:val="00D36F4B"/>
    <w:rsid w:val="00D37371"/>
    <w:rsid w:val="00D40697"/>
    <w:rsid w:val="00D40B27"/>
    <w:rsid w:val="00D40CA8"/>
    <w:rsid w:val="00D411DB"/>
    <w:rsid w:val="00D4167F"/>
    <w:rsid w:val="00D431A6"/>
    <w:rsid w:val="00D43701"/>
    <w:rsid w:val="00D43C00"/>
    <w:rsid w:val="00D45791"/>
    <w:rsid w:val="00D45FF9"/>
    <w:rsid w:val="00D46F64"/>
    <w:rsid w:val="00D4735D"/>
    <w:rsid w:val="00D475A7"/>
    <w:rsid w:val="00D518A7"/>
    <w:rsid w:val="00D519C9"/>
    <w:rsid w:val="00D51AF3"/>
    <w:rsid w:val="00D52EFF"/>
    <w:rsid w:val="00D52F31"/>
    <w:rsid w:val="00D535FE"/>
    <w:rsid w:val="00D53965"/>
    <w:rsid w:val="00D540C3"/>
    <w:rsid w:val="00D54178"/>
    <w:rsid w:val="00D5424C"/>
    <w:rsid w:val="00D548B6"/>
    <w:rsid w:val="00D54FC6"/>
    <w:rsid w:val="00D56691"/>
    <w:rsid w:val="00D570DE"/>
    <w:rsid w:val="00D5772B"/>
    <w:rsid w:val="00D621E9"/>
    <w:rsid w:val="00D628A0"/>
    <w:rsid w:val="00D63D0C"/>
    <w:rsid w:val="00D63E8A"/>
    <w:rsid w:val="00D642F9"/>
    <w:rsid w:val="00D64C3A"/>
    <w:rsid w:val="00D65112"/>
    <w:rsid w:val="00D66407"/>
    <w:rsid w:val="00D708C6"/>
    <w:rsid w:val="00D71256"/>
    <w:rsid w:val="00D72893"/>
    <w:rsid w:val="00D729D9"/>
    <w:rsid w:val="00D73A9E"/>
    <w:rsid w:val="00D767B7"/>
    <w:rsid w:val="00D76AE4"/>
    <w:rsid w:val="00D7762F"/>
    <w:rsid w:val="00D777AD"/>
    <w:rsid w:val="00D8055D"/>
    <w:rsid w:val="00D80C78"/>
    <w:rsid w:val="00D818EA"/>
    <w:rsid w:val="00D82305"/>
    <w:rsid w:val="00D83142"/>
    <w:rsid w:val="00D844BE"/>
    <w:rsid w:val="00D8464C"/>
    <w:rsid w:val="00D84CEC"/>
    <w:rsid w:val="00D871C3"/>
    <w:rsid w:val="00D878C9"/>
    <w:rsid w:val="00D90162"/>
    <w:rsid w:val="00D91851"/>
    <w:rsid w:val="00D92268"/>
    <w:rsid w:val="00D92835"/>
    <w:rsid w:val="00D932AB"/>
    <w:rsid w:val="00D93830"/>
    <w:rsid w:val="00D93888"/>
    <w:rsid w:val="00D939BE"/>
    <w:rsid w:val="00D93B4A"/>
    <w:rsid w:val="00D93C98"/>
    <w:rsid w:val="00D940FF"/>
    <w:rsid w:val="00D9433D"/>
    <w:rsid w:val="00D9523D"/>
    <w:rsid w:val="00D95AC7"/>
    <w:rsid w:val="00D95D17"/>
    <w:rsid w:val="00D96351"/>
    <w:rsid w:val="00D96632"/>
    <w:rsid w:val="00D96BA1"/>
    <w:rsid w:val="00D97B01"/>
    <w:rsid w:val="00DA020E"/>
    <w:rsid w:val="00DA067E"/>
    <w:rsid w:val="00DA0AF0"/>
    <w:rsid w:val="00DA0C86"/>
    <w:rsid w:val="00DA1355"/>
    <w:rsid w:val="00DA2855"/>
    <w:rsid w:val="00DA2A93"/>
    <w:rsid w:val="00DA330F"/>
    <w:rsid w:val="00DA5EC8"/>
    <w:rsid w:val="00DA7C9D"/>
    <w:rsid w:val="00DA7FD0"/>
    <w:rsid w:val="00DB1F11"/>
    <w:rsid w:val="00DB21A7"/>
    <w:rsid w:val="00DB2293"/>
    <w:rsid w:val="00DB2C2A"/>
    <w:rsid w:val="00DB52D5"/>
    <w:rsid w:val="00DB55F8"/>
    <w:rsid w:val="00DB7AA8"/>
    <w:rsid w:val="00DB7CED"/>
    <w:rsid w:val="00DC0465"/>
    <w:rsid w:val="00DC08A6"/>
    <w:rsid w:val="00DC1254"/>
    <w:rsid w:val="00DC15D8"/>
    <w:rsid w:val="00DC19B2"/>
    <w:rsid w:val="00DC316A"/>
    <w:rsid w:val="00DC35A2"/>
    <w:rsid w:val="00DC4D7F"/>
    <w:rsid w:val="00DC6D18"/>
    <w:rsid w:val="00DD07F2"/>
    <w:rsid w:val="00DD0AF2"/>
    <w:rsid w:val="00DD0ED7"/>
    <w:rsid w:val="00DD0FB1"/>
    <w:rsid w:val="00DD10DA"/>
    <w:rsid w:val="00DD1C41"/>
    <w:rsid w:val="00DD25FB"/>
    <w:rsid w:val="00DD3173"/>
    <w:rsid w:val="00DD3818"/>
    <w:rsid w:val="00DD3C0B"/>
    <w:rsid w:val="00DD4E8A"/>
    <w:rsid w:val="00DD59E3"/>
    <w:rsid w:val="00DD5DBF"/>
    <w:rsid w:val="00DD7008"/>
    <w:rsid w:val="00DD7620"/>
    <w:rsid w:val="00DD7A5A"/>
    <w:rsid w:val="00DE108F"/>
    <w:rsid w:val="00DE1BA3"/>
    <w:rsid w:val="00DE31B4"/>
    <w:rsid w:val="00DE3591"/>
    <w:rsid w:val="00DE4B9A"/>
    <w:rsid w:val="00DE5443"/>
    <w:rsid w:val="00DE59E5"/>
    <w:rsid w:val="00DE5AAF"/>
    <w:rsid w:val="00DE6130"/>
    <w:rsid w:val="00DE6515"/>
    <w:rsid w:val="00DE6EB1"/>
    <w:rsid w:val="00DF02AA"/>
    <w:rsid w:val="00DF0503"/>
    <w:rsid w:val="00DF0C36"/>
    <w:rsid w:val="00DF0E14"/>
    <w:rsid w:val="00DF0F28"/>
    <w:rsid w:val="00DF1474"/>
    <w:rsid w:val="00DF21A8"/>
    <w:rsid w:val="00DF2C87"/>
    <w:rsid w:val="00DF5A60"/>
    <w:rsid w:val="00DF5C80"/>
    <w:rsid w:val="00DF5D3D"/>
    <w:rsid w:val="00DF5DB1"/>
    <w:rsid w:val="00DF6FE5"/>
    <w:rsid w:val="00DF7236"/>
    <w:rsid w:val="00E00330"/>
    <w:rsid w:val="00E005F7"/>
    <w:rsid w:val="00E026FA"/>
    <w:rsid w:val="00E02CEA"/>
    <w:rsid w:val="00E02E2D"/>
    <w:rsid w:val="00E034A3"/>
    <w:rsid w:val="00E045F0"/>
    <w:rsid w:val="00E05454"/>
    <w:rsid w:val="00E059D7"/>
    <w:rsid w:val="00E06125"/>
    <w:rsid w:val="00E065B7"/>
    <w:rsid w:val="00E07489"/>
    <w:rsid w:val="00E07B65"/>
    <w:rsid w:val="00E105E9"/>
    <w:rsid w:val="00E1081A"/>
    <w:rsid w:val="00E119D0"/>
    <w:rsid w:val="00E11A06"/>
    <w:rsid w:val="00E11EFF"/>
    <w:rsid w:val="00E124C3"/>
    <w:rsid w:val="00E126BE"/>
    <w:rsid w:val="00E12829"/>
    <w:rsid w:val="00E129B7"/>
    <w:rsid w:val="00E14F73"/>
    <w:rsid w:val="00E14FA7"/>
    <w:rsid w:val="00E158D6"/>
    <w:rsid w:val="00E15C94"/>
    <w:rsid w:val="00E16F87"/>
    <w:rsid w:val="00E20E6D"/>
    <w:rsid w:val="00E21184"/>
    <w:rsid w:val="00E21355"/>
    <w:rsid w:val="00E21487"/>
    <w:rsid w:val="00E2242D"/>
    <w:rsid w:val="00E22786"/>
    <w:rsid w:val="00E22E3B"/>
    <w:rsid w:val="00E23D27"/>
    <w:rsid w:val="00E24448"/>
    <w:rsid w:val="00E24D12"/>
    <w:rsid w:val="00E26422"/>
    <w:rsid w:val="00E26914"/>
    <w:rsid w:val="00E304C9"/>
    <w:rsid w:val="00E311FC"/>
    <w:rsid w:val="00E318B3"/>
    <w:rsid w:val="00E3212B"/>
    <w:rsid w:val="00E32799"/>
    <w:rsid w:val="00E33A9D"/>
    <w:rsid w:val="00E35910"/>
    <w:rsid w:val="00E36AF1"/>
    <w:rsid w:val="00E36C84"/>
    <w:rsid w:val="00E41292"/>
    <w:rsid w:val="00E41DC1"/>
    <w:rsid w:val="00E47D71"/>
    <w:rsid w:val="00E50BB1"/>
    <w:rsid w:val="00E51794"/>
    <w:rsid w:val="00E5271D"/>
    <w:rsid w:val="00E531FD"/>
    <w:rsid w:val="00E533F2"/>
    <w:rsid w:val="00E53B2C"/>
    <w:rsid w:val="00E55542"/>
    <w:rsid w:val="00E55F9F"/>
    <w:rsid w:val="00E571BB"/>
    <w:rsid w:val="00E572BC"/>
    <w:rsid w:val="00E5769D"/>
    <w:rsid w:val="00E57FA7"/>
    <w:rsid w:val="00E60661"/>
    <w:rsid w:val="00E60959"/>
    <w:rsid w:val="00E620FA"/>
    <w:rsid w:val="00E62C1D"/>
    <w:rsid w:val="00E62F64"/>
    <w:rsid w:val="00E63017"/>
    <w:rsid w:val="00E6339E"/>
    <w:rsid w:val="00E63434"/>
    <w:rsid w:val="00E64A4E"/>
    <w:rsid w:val="00E653D3"/>
    <w:rsid w:val="00E65E9D"/>
    <w:rsid w:val="00E65F4D"/>
    <w:rsid w:val="00E70FE6"/>
    <w:rsid w:val="00E7131B"/>
    <w:rsid w:val="00E719CB"/>
    <w:rsid w:val="00E71B09"/>
    <w:rsid w:val="00E71CB0"/>
    <w:rsid w:val="00E72756"/>
    <w:rsid w:val="00E72BB5"/>
    <w:rsid w:val="00E72DBE"/>
    <w:rsid w:val="00E733A8"/>
    <w:rsid w:val="00E73C09"/>
    <w:rsid w:val="00E73F04"/>
    <w:rsid w:val="00E753EB"/>
    <w:rsid w:val="00E75558"/>
    <w:rsid w:val="00E7738E"/>
    <w:rsid w:val="00E775B4"/>
    <w:rsid w:val="00E77ED1"/>
    <w:rsid w:val="00E80F1D"/>
    <w:rsid w:val="00E8208D"/>
    <w:rsid w:val="00E830BF"/>
    <w:rsid w:val="00E843AF"/>
    <w:rsid w:val="00E84B9B"/>
    <w:rsid w:val="00E851A6"/>
    <w:rsid w:val="00E8536E"/>
    <w:rsid w:val="00E87269"/>
    <w:rsid w:val="00E87291"/>
    <w:rsid w:val="00E901B0"/>
    <w:rsid w:val="00E902C6"/>
    <w:rsid w:val="00E90756"/>
    <w:rsid w:val="00E90993"/>
    <w:rsid w:val="00E909BD"/>
    <w:rsid w:val="00E910CB"/>
    <w:rsid w:val="00E913A1"/>
    <w:rsid w:val="00E92A34"/>
    <w:rsid w:val="00E93496"/>
    <w:rsid w:val="00E9494C"/>
    <w:rsid w:val="00E94F44"/>
    <w:rsid w:val="00E955C4"/>
    <w:rsid w:val="00E979FA"/>
    <w:rsid w:val="00E97CAF"/>
    <w:rsid w:val="00EA093F"/>
    <w:rsid w:val="00EA09A4"/>
    <w:rsid w:val="00EA0D31"/>
    <w:rsid w:val="00EA1945"/>
    <w:rsid w:val="00EA2AE3"/>
    <w:rsid w:val="00EA3895"/>
    <w:rsid w:val="00EA3EAC"/>
    <w:rsid w:val="00EA4240"/>
    <w:rsid w:val="00EA4A7C"/>
    <w:rsid w:val="00EA60BD"/>
    <w:rsid w:val="00EA6359"/>
    <w:rsid w:val="00EA6546"/>
    <w:rsid w:val="00EA6DCA"/>
    <w:rsid w:val="00EA6F6F"/>
    <w:rsid w:val="00EB2562"/>
    <w:rsid w:val="00EB25EF"/>
    <w:rsid w:val="00EB39CC"/>
    <w:rsid w:val="00EB4CE7"/>
    <w:rsid w:val="00EB5DC8"/>
    <w:rsid w:val="00EB79DB"/>
    <w:rsid w:val="00EB7A3D"/>
    <w:rsid w:val="00EC0E2A"/>
    <w:rsid w:val="00EC0F65"/>
    <w:rsid w:val="00EC1248"/>
    <w:rsid w:val="00EC1CC5"/>
    <w:rsid w:val="00EC306F"/>
    <w:rsid w:val="00EC3111"/>
    <w:rsid w:val="00EC36B7"/>
    <w:rsid w:val="00EC464A"/>
    <w:rsid w:val="00EC4F44"/>
    <w:rsid w:val="00EC524C"/>
    <w:rsid w:val="00EC566F"/>
    <w:rsid w:val="00EC62BF"/>
    <w:rsid w:val="00EC6C95"/>
    <w:rsid w:val="00EC6D33"/>
    <w:rsid w:val="00EC6D8F"/>
    <w:rsid w:val="00EC6DEA"/>
    <w:rsid w:val="00EC73E9"/>
    <w:rsid w:val="00EC7E24"/>
    <w:rsid w:val="00ED0E73"/>
    <w:rsid w:val="00ED1773"/>
    <w:rsid w:val="00ED2466"/>
    <w:rsid w:val="00ED3103"/>
    <w:rsid w:val="00ED40BF"/>
    <w:rsid w:val="00ED4916"/>
    <w:rsid w:val="00ED5F2C"/>
    <w:rsid w:val="00ED751A"/>
    <w:rsid w:val="00ED7960"/>
    <w:rsid w:val="00ED7A65"/>
    <w:rsid w:val="00EE02D2"/>
    <w:rsid w:val="00EE05FC"/>
    <w:rsid w:val="00EE3103"/>
    <w:rsid w:val="00EE3112"/>
    <w:rsid w:val="00EE3204"/>
    <w:rsid w:val="00EE32DE"/>
    <w:rsid w:val="00EE3867"/>
    <w:rsid w:val="00EE3BA1"/>
    <w:rsid w:val="00EE4027"/>
    <w:rsid w:val="00EE41D0"/>
    <w:rsid w:val="00EE4A0B"/>
    <w:rsid w:val="00EE527E"/>
    <w:rsid w:val="00EE5414"/>
    <w:rsid w:val="00EE7004"/>
    <w:rsid w:val="00EF03F3"/>
    <w:rsid w:val="00EF0BDF"/>
    <w:rsid w:val="00EF0EDA"/>
    <w:rsid w:val="00EF1963"/>
    <w:rsid w:val="00EF1A7C"/>
    <w:rsid w:val="00EF29C8"/>
    <w:rsid w:val="00EF3117"/>
    <w:rsid w:val="00EF3CC2"/>
    <w:rsid w:val="00EF45E7"/>
    <w:rsid w:val="00EF54C9"/>
    <w:rsid w:val="00F00654"/>
    <w:rsid w:val="00F007D8"/>
    <w:rsid w:val="00F00F3A"/>
    <w:rsid w:val="00F0159C"/>
    <w:rsid w:val="00F01E94"/>
    <w:rsid w:val="00F032AB"/>
    <w:rsid w:val="00F037DE"/>
    <w:rsid w:val="00F0451E"/>
    <w:rsid w:val="00F054FF"/>
    <w:rsid w:val="00F05F6A"/>
    <w:rsid w:val="00F0737A"/>
    <w:rsid w:val="00F07488"/>
    <w:rsid w:val="00F07E5E"/>
    <w:rsid w:val="00F11AF6"/>
    <w:rsid w:val="00F12BA8"/>
    <w:rsid w:val="00F13783"/>
    <w:rsid w:val="00F13F57"/>
    <w:rsid w:val="00F15676"/>
    <w:rsid w:val="00F1617B"/>
    <w:rsid w:val="00F17748"/>
    <w:rsid w:val="00F17BF5"/>
    <w:rsid w:val="00F20A67"/>
    <w:rsid w:val="00F21F51"/>
    <w:rsid w:val="00F229D1"/>
    <w:rsid w:val="00F234FE"/>
    <w:rsid w:val="00F23FEC"/>
    <w:rsid w:val="00F2438E"/>
    <w:rsid w:val="00F277E2"/>
    <w:rsid w:val="00F27BCF"/>
    <w:rsid w:val="00F27E2A"/>
    <w:rsid w:val="00F31335"/>
    <w:rsid w:val="00F318CA"/>
    <w:rsid w:val="00F31A93"/>
    <w:rsid w:val="00F3371F"/>
    <w:rsid w:val="00F3381B"/>
    <w:rsid w:val="00F3536E"/>
    <w:rsid w:val="00F361B4"/>
    <w:rsid w:val="00F37A5A"/>
    <w:rsid w:val="00F40C8D"/>
    <w:rsid w:val="00F41B60"/>
    <w:rsid w:val="00F41C15"/>
    <w:rsid w:val="00F42282"/>
    <w:rsid w:val="00F438D4"/>
    <w:rsid w:val="00F44047"/>
    <w:rsid w:val="00F442CA"/>
    <w:rsid w:val="00F45A2B"/>
    <w:rsid w:val="00F45D3A"/>
    <w:rsid w:val="00F460CB"/>
    <w:rsid w:val="00F469FC"/>
    <w:rsid w:val="00F4737C"/>
    <w:rsid w:val="00F476FB"/>
    <w:rsid w:val="00F47788"/>
    <w:rsid w:val="00F4778E"/>
    <w:rsid w:val="00F47EB1"/>
    <w:rsid w:val="00F52C11"/>
    <w:rsid w:val="00F53118"/>
    <w:rsid w:val="00F53851"/>
    <w:rsid w:val="00F54246"/>
    <w:rsid w:val="00F551C1"/>
    <w:rsid w:val="00F55A56"/>
    <w:rsid w:val="00F569E8"/>
    <w:rsid w:val="00F56A8F"/>
    <w:rsid w:val="00F57AB3"/>
    <w:rsid w:val="00F57F70"/>
    <w:rsid w:val="00F608E0"/>
    <w:rsid w:val="00F60A78"/>
    <w:rsid w:val="00F61A62"/>
    <w:rsid w:val="00F61EB3"/>
    <w:rsid w:val="00F6224F"/>
    <w:rsid w:val="00F6240F"/>
    <w:rsid w:val="00F626DE"/>
    <w:rsid w:val="00F62AB0"/>
    <w:rsid w:val="00F63F1B"/>
    <w:rsid w:val="00F643E9"/>
    <w:rsid w:val="00F660C3"/>
    <w:rsid w:val="00F660F2"/>
    <w:rsid w:val="00F66AF2"/>
    <w:rsid w:val="00F66C30"/>
    <w:rsid w:val="00F67C6F"/>
    <w:rsid w:val="00F702A3"/>
    <w:rsid w:val="00F70C8B"/>
    <w:rsid w:val="00F72595"/>
    <w:rsid w:val="00F72BF3"/>
    <w:rsid w:val="00F74F1B"/>
    <w:rsid w:val="00F75340"/>
    <w:rsid w:val="00F75EED"/>
    <w:rsid w:val="00F7660F"/>
    <w:rsid w:val="00F800A3"/>
    <w:rsid w:val="00F80E32"/>
    <w:rsid w:val="00F818D8"/>
    <w:rsid w:val="00F82233"/>
    <w:rsid w:val="00F82411"/>
    <w:rsid w:val="00F829EE"/>
    <w:rsid w:val="00F82B30"/>
    <w:rsid w:val="00F83BBA"/>
    <w:rsid w:val="00F83EA8"/>
    <w:rsid w:val="00F85096"/>
    <w:rsid w:val="00F853EB"/>
    <w:rsid w:val="00F856EC"/>
    <w:rsid w:val="00F85A20"/>
    <w:rsid w:val="00F86787"/>
    <w:rsid w:val="00F86BD0"/>
    <w:rsid w:val="00F87ADC"/>
    <w:rsid w:val="00F911A8"/>
    <w:rsid w:val="00F917E9"/>
    <w:rsid w:val="00F940EE"/>
    <w:rsid w:val="00F9563B"/>
    <w:rsid w:val="00F95940"/>
    <w:rsid w:val="00F96B19"/>
    <w:rsid w:val="00F97766"/>
    <w:rsid w:val="00F97F0F"/>
    <w:rsid w:val="00FA0F60"/>
    <w:rsid w:val="00FA23AC"/>
    <w:rsid w:val="00FA269D"/>
    <w:rsid w:val="00FA29B1"/>
    <w:rsid w:val="00FA2DE3"/>
    <w:rsid w:val="00FA40F4"/>
    <w:rsid w:val="00FA46CA"/>
    <w:rsid w:val="00FA4C81"/>
    <w:rsid w:val="00FA5BC7"/>
    <w:rsid w:val="00FA5E32"/>
    <w:rsid w:val="00FA68B3"/>
    <w:rsid w:val="00FA7332"/>
    <w:rsid w:val="00FB0D88"/>
    <w:rsid w:val="00FB3FEF"/>
    <w:rsid w:val="00FB41FD"/>
    <w:rsid w:val="00FB484C"/>
    <w:rsid w:val="00FB4D4D"/>
    <w:rsid w:val="00FB59EF"/>
    <w:rsid w:val="00FB5B24"/>
    <w:rsid w:val="00FB5C72"/>
    <w:rsid w:val="00FB606A"/>
    <w:rsid w:val="00FB61CC"/>
    <w:rsid w:val="00FB634E"/>
    <w:rsid w:val="00FB6E8C"/>
    <w:rsid w:val="00FB7C11"/>
    <w:rsid w:val="00FC1799"/>
    <w:rsid w:val="00FC1ABB"/>
    <w:rsid w:val="00FC1C50"/>
    <w:rsid w:val="00FC223E"/>
    <w:rsid w:val="00FC387E"/>
    <w:rsid w:val="00FC4132"/>
    <w:rsid w:val="00FC47E0"/>
    <w:rsid w:val="00FC500B"/>
    <w:rsid w:val="00FC6CEA"/>
    <w:rsid w:val="00FC74B9"/>
    <w:rsid w:val="00FD002E"/>
    <w:rsid w:val="00FD061D"/>
    <w:rsid w:val="00FD0765"/>
    <w:rsid w:val="00FD07E5"/>
    <w:rsid w:val="00FD1512"/>
    <w:rsid w:val="00FD40C2"/>
    <w:rsid w:val="00FD4D7F"/>
    <w:rsid w:val="00FD4E7D"/>
    <w:rsid w:val="00FD6299"/>
    <w:rsid w:val="00FD6375"/>
    <w:rsid w:val="00FD6619"/>
    <w:rsid w:val="00FD66A6"/>
    <w:rsid w:val="00FD6F93"/>
    <w:rsid w:val="00FD7102"/>
    <w:rsid w:val="00FE0134"/>
    <w:rsid w:val="00FE01F4"/>
    <w:rsid w:val="00FE14ED"/>
    <w:rsid w:val="00FE1737"/>
    <w:rsid w:val="00FE1A95"/>
    <w:rsid w:val="00FE32C4"/>
    <w:rsid w:val="00FE3D18"/>
    <w:rsid w:val="00FE52B7"/>
    <w:rsid w:val="00FE6135"/>
    <w:rsid w:val="00FE6D7B"/>
    <w:rsid w:val="00FE79DF"/>
    <w:rsid w:val="00FF0505"/>
    <w:rsid w:val="00FF05DF"/>
    <w:rsid w:val="00FF1035"/>
    <w:rsid w:val="00FF1E0B"/>
    <w:rsid w:val="00FF4426"/>
    <w:rsid w:val="00FF4861"/>
    <w:rsid w:val="00FF5291"/>
    <w:rsid w:val="00FF546F"/>
    <w:rsid w:val="00FF5F0E"/>
    <w:rsid w:val="00FF6B55"/>
    <w:rsid w:val="00FF71F6"/>
    <w:rsid w:val="00FF7F28"/>
    <w:rsid w:val="028E3B9B"/>
    <w:rsid w:val="03901C09"/>
    <w:rsid w:val="03F3DF3B"/>
    <w:rsid w:val="15B96BBD"/>
    <w:rsid w:val="17BEB609"/>
    <w:rsid w:val="1A02D258"/>
    <w:rsid w:val="25221A45"/>
    <w:rsid w:val="289F7496"/>
    <w:rsid w:val="2A2525C8"/>
    <w:rsid w:val="2EF5E1B7"/>
    <w:rsid w:val="2F9793B7"/>
    <w:rsid w:val="33319B1D"/>
    <w:rsid w:val="34EBA643"/>
    <w:rsid w:val="35CEF156"/>
    <w:rsid w:val="3DE72D35"/>
    <w:rsid w:val="3F4AAB0D"/>
    <w:rsid w:val="40A32F71"/>
    <w:rsid w:val="42F9B8D9"/>
    <w:rsid w:val="48B678A6"/>
    <w:rsid w:val="4B5E9348"/>
    <w:rsid w:val="4CA54904"/>
    <w:rsid w:val="5176AD85"/>
    <w:rsid w:val="5C170035"/>
    <w:rsid w:val="5FF18952"/>
    <w:rsid w:val="61987DEF"/>
    <w:rsid w:val="6435E0F5"/>
    <w:rsid w:val="688728AC"/>
    <w:rsid w:val="6B04114F"/>
    <w:rsid w:val="6C9E00C2"/>
    <w:rsid w:val="6ECFE1B1"/>
    <w:rsid w:val="716CEDAC"/>
    <w:rsid w:val="738A18BB"/>
    <w:rsid w:val="780B571F"/>
    <w:rsid w:val="7C1C8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81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F49"/>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qFormat/>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B637E"/>
    <w:pPr>
      <w:spacing w:after="0" w:line="240" w:lineRule="auto"/>
    </w:pPr>
    <w:rPr>
      <w:rFonts w:ascii="Verdana" w:hAnsi="Verdana"/>
      <w:color w:val="000000" w:themeColor="text1"/>
      <w:sz w:val="20"/>
      <w:szCs w:val="20"/>
    </w:rPr>
  </w:style>
  <w:style w:type="paragraph" w:customStyle="1" w:styleId="Default">
    <w:name w:val="Default"/>
    <w:rsid w:val="00F0451E"/>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F0451E"/>
    <w:pPr>
      <w:spacing w:line="141" w:lineRule="atLeast"/>
    </w:pPr>
    <w:rPr>
      <w:rFonts w:ascii="AU Sans BETA Text Medium" w:hAnsi="AU Sans BETA Text Medium" w:cstheme="minorBidi"/>
      <w:color w:val="auto"/>
    </w:rPr>
  </w:style>
  <w:style w:type="paragraph" w:styleId="TOC1">
    <w:name w:val="toc 1"/>
    <w:basedOn w:val="Normal"/>
    <w:next w:val="Normal"/>
    <w:autoRedefine/>
    <w:uiPriority w:val="39"/>
    <w:unhideWhenUsed/>
    <w:rsid w:val="00F0451E"/>
    <w:pPr>
      <w:spacing w:before="0" w:after="100" w:line="256" w:lineRule="auto"/>
    </w:pPr>
    <w:rPr>
      <w:rFonts w:asciiTheme="minorHAnsi" w:hAnsiTheme="minorHAnsi"/>
      <w:color w:val="auto"/>
      <w:sz w:val="22"/>
      <w:szCs w:val="22"/>
    </w:rPr>
  </w:style>
  <w:style w:type="paragraph" w:styleId="TOC2">
    <w:name w:val="toc 2"/>
    <w:basedOn w:val="Normal"/>
    <w:next w:val="Normal"/>
    <w:autoRedefine/>
    <w:uiPriority w:val="39"/>
    <w:unhideWhenUsed/>
    <w:rsid w:val="00F0451E"/>
    <w:pPr>
      <w:tabs>
        <w:tab w:val="right" w:leader="dot" w:pos="9957"/>
      </w:tabs>
      <w:spacing w:before="0" w:after="100" w:line="256" w:lineRule="auto"/>
      <w:ind w:left="220"/>
    </w:pPr>
    <w:rPr>
      <w:rFonts w:asciiTheme="minorHAnsi" w:hAnsiTheme="minorHAnsi"/>
      <w:color w:val="auto"/>
      <w:sz w:val="22"/>
      <w:szCs w:val="22"/>
    </w:rPr>
  </w:style>
  <w:style w:type="paragraph" w:styleId="TOC3">
    <w:name w:val="toc 3"/>
    <w:basedOn w:val="Normal"/>
    <w:next w:val="Normal"/>
    <w:autoRedefine/>
    <w:uiPriority w:val="39"/>
    <w:unhideWhenUsed/>
    <w:rsid w:val="00F0451E"/>
    <w:pPr>
      <w:tabs>
        <w:tab w:val="right" w:leader="dot" w:pos="9957"/>
      </w:tabs>
      <w:spacing w:before="0" w:after="100" w:line="256" w:lineRule="auto"/>
      <w:ind w:left="440"/>
    </w:pPr>
    <w:rPr>
      <w:rFonts w:asciiTheme="minorHAnsi" w:hAnsiTheme="minorHAnsi"/>
      <w:color w:val="auto"/>
      <w:sz w:val="22"/>
      <w:szCs w:val="22"/>
    </w:rPr>
  </w:style>
  <w:style w:type="character" w:styleId="FootnoteReference">
    <w:name w:val="footnote reference"/>
    <w:basedOn w:val="DefaultParagraphFont"/>
    <w:uiPriority w:val="99"/>
    <w:semiHidden/>
    <w:unhideWhenUsed/>
    <w:rsid w:val="00F0451E"/>
    <w:rPr>
      <w:vertAlign w:val="superscript"/>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7D5B5C"/>
    <w:rPr>
      <w:rFonts w:ascii="Verdana" w:hAnsi="Verdana"/>
      <w:color w:val="000000" w:themeColor="text1"/>
      <w:sz w:val="20"/>
      <w:szCs w:val="20"/>
    </w:rPr>
  </w:style>
  <w:style w:type="character" w:styleId="UnresolvedMention">
    <w:name w:val="Unresolved Mention"/>
    <w:basedOn w:val="DefaultParagraphFont"/>
    <w:uiPriority w:val="99"/>
    <w:semiHidden/>
    <w:unhideWhenUsed/>
    <w:rsid w:val="005A73EA"/>
    <w:rPr>
      <w:color w:val="605E5C"/>
      <w:shd w:val="clear" w:color="auto" w:fill="E1DFDD"/>
    </w:rPr>
  </w:style>
  <w:style w:type="paragraph" w:styleId="Caption">
    <w:name w:val="caption"/>
    <w:basedOn w:val="Normal"/>
    <w:next w:val="Normal"/>
    <w:uiPriority w:val="35"/>
    <w:unhideWhenUsed/>
    <w:qFormat/>
    <w:rsid w:val="00413077"/>
    <w:pPr>
      <w:spacing w:before="0" w:line="240" w:lineRule="auto"/>
    </w:pPr>
    <w:rPr>
      <w:i/>
      <w:iCs/>
      <w:color w:val="2E1A47" w:themeColor="text2"/>
      <w:sz w:val="18"/>
      <w:szCs w:val="18"/>
    </w:rPr>
  </w:style>
  <w:style w:type="paragraph" w:styleId="FootnoteText">
    <w:name w:val="footnote text"/>
    <w:basedOn w:val="Normal"/>
    <w:link w:val="FootnoteTextChar"/>
    <w:uiPriority w:val="99"/>
    <w:semiHidden/>
    <w:unhideWhenUsed/>
    <w:rsid w:val="00F032AB"/>
    <w:pPr>
      <w:spacing w:before="0" w:after="0" w:line="240" w:lineRule="auto"/>
    </w:pPr>
  </w:style>
  <w:style w:type="character" w:customStyle="1" w:styleId="FootnoteTextChar">
    <w:name w:val="Footnote Text Char"/>
    <w:basedOn w:val="DefaultParagraphFont"/>
    <w:link w:val="FootnoteText"/>
    <w:uiPriority w:val="99"/>
    <w:semiHidden/>
    <w:rsid w:val="00F032AB"/>
    <w:rPr>
      <w:rFonts w:ascii="Verdana" w:hAnsi="Verdana"/>
      <w:color w:val="000000" w:themeColor="text1"/>
      <w:sz w:val="20"/>
      <w:szCs w:val="20"/>
    </w:rPr>
  </w:style>
  <w:style w:type="character" w:customStyle="1" w:styleId="normaltextrun">
    <w:name w:val="normaltextrun"/>
    <w:basedOn w:val="DefaultParagraphFont"/>
    <w:rsid w:val="00622D2C"/>
  </w:style>
  <w:style w:type="paragraph" w:customStyle="1" w:styleId="paragraph">
    <w:name w:val="paragraph"/>
    <w:basedOn w:val="Normal"/>
    <w:rsid w:val="00FC413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FC4132"/>
  </w:style>
  <w:style w:type="character" w:customStyle="1" w:styleId="cf11">
    <w:name w:val="cf11"/>
    <w:basedOn w:val="DefaultParagraphFont"/>
    <w:rsid w:val="003913B3"/>
    <w:rPr>
      <w:rFonts w:ascii="Segoe UI" w:hAnsi="Segoe UI" w:cs="Segoe UI" w:hint="default"/>
      <w:sz w:val="18"/>
      <w:szCs w:val="18"/>
    </w:rPr>
  </w:style>
  <w:style w:type="paragraph" w:styleId="NormalWeb">
    <w:name w:val="Normal (Web)"/>
    <w:basedOn w:val="Normal"/>
    <w:uiPriority w:val="99"/>
    <w:semiHidden/>
    <w:unhideWhenUsed/>
    <w:rsid w:val="0059350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4603">
      <w:bodyDiv w:val="1"/>
      <w:marLeft w:val="0"/>
      <w:marRight w:val="0"/>
      <w:marTop w:val="0"/>
      <w:marBottom w:val="0"/>
      <w:divBdr>
        <w:top w:val="none" w:sz="0" w:space="0" w:color="auto"/>
        <w:left w:val="none" w:sz="0" w:space="0" w:color="auto"/>
        <w:bottom w:val="none" w:sz="0" w:space="0" w:color="auto"/>
        <w:right w:val="none" w:sz="0" w:space="0" w:color="auto"/>
      </w:divBdr>
    </w:div>
    <w:div w:id="140585858">
      <w:bodyDiv w:val="1"/>
      <w:marLeft w:val="0"/>
      <w:marRight w:val="0"/>
      <w:marTop w:val="0"/>
      <w:marBottom w:val="0"/>
      <w:divBdr>
        <w:top w:val="none" w:sz="0" w:space="0" w:color="auto"/>
        <w:left w:val="none" w:sz="0" w:space="0" w:color="auto"/>
        <w:bottom w:val="none" w:sz="0" w:space="0" w:color="auto"/>
        <w:right w:val="none" w:sz="0" w:space="0" w:color="auto"/>
      </w:divBdr>
    </w:div>
    <w:div w:id="218711450">
      <w:bodyDiv w:val="1"/>
      <w:marLeft w:val="0"/>
      <w:marRight w:val="0"/>
      <w:marTop w:val="0"/>
      <w:marBottom w:val="0"/>
      <w:divBdr>
        <w:top w:val="none" w:sz="0" w:space="0" w:color="auto"/>
        <w:left w:val="none" w:sz="0" w:space="0" w:color="auto"/>
        <w:bottom w:val="none" w:sz="0" w:space="0" w:color="auto"/>
        <w:right w:val="none" w:sz="0" w:space="0" w:color="auto"/>
      </w:divBdr>
    </w:div>
    <w:div w:id="231619864">
      <w:bodyDiv w:val="1"/>
      <w:marLeft w:val="0"/>
      <w:marRight w:val="0"/>
      <w:marTop w:val="0"/>
      <w:marBottom w:val="0"/>
      <w:divBdr>
        <w:top w:val="none" w:sz="0" w:space="0" w:color="auto"/>
        <w:left w:val="none" w:sz="0" w:space="0" w:color="auto"/>
        <w:bottom w:val="none" w:sz="0" w:space="0" w:color="auto"/>
        <w:right w:val="none" w:sz="0" w:space="0" w:color="auto"/>
      </w:divBdr>
    </w:div>
    <w:div w:id="270010565">
      <w:bodyDiv w:val="1"/>
      <w:marLeft w:val="0"/>
      <w:marRight w:val="0"/>
      <w:marTop w:val="0"/>
      <w:marBottom w:val="0"/>
      <w:divBdr>
        <w:top w:val="none" w:sz="0" w:space="0" w:color="auto"/>
        <w:left w:val="none" w:sz="0" w:space="0" w:color="auto"/>
        <w:bottom w:val="none" w:sz="0" w:space="0" w:color="auto"/>
        <w:right w:val="none" w:sz="0" w:space="0" w:color="auto"/>
      </w:divBdr>
    </w:div>
    <w:div w:id="382411873">
      <w:bodyDiv w:val="1"/>
      <w:marLeft w:val="0"/>
      <w:marRight w:val="0"/>
      <w:marTop w:val="0"/>
      <w:marBottom w:val="0"/>
      <w:divBdr>
        <w:top w:val="none" w:sz="0" w:space="0" w:color="auto"/>
        <w:left w:val="none" w:sz="0" w:space="0" w:color="auto"/>
        <w:bottom w:val="none" w:sz="0" w:space="0" w:color="auto"/>
        <w:right w:val="none" w:sz="0" w:space="0" w:color="auto"/>
      </w:divBdr>
    </w:div>
    <w:div w:id="509831928">
      <w:bodyDiv w:val="1"/>
      <w:marLeft w:val="0"/>
      <w:marRight w:val="0"/>
      <w:marTop w:val="0"/>
      <w:marBottom w:val="0"/>
      <w:divBdr>
        <w:top w:val="none" w:sz="0" w:space="0" w:color="auto"/>
        <w:left w:val="none" w:sz="0" w:space="0" w:color="auto"/>
        <w:bottom w:val="none" w:sz="0" w:space="0" w:color="auto"/>
        <w:right w:val="none" w:sz="0" w:space="0" w:color="auto"/>
      </w:divBdr>
    </w:div>
    <w:div w:id="523055291">
      <w:bodyDiv w:val="1"/>
      <w:marLeft w:val="0"/>
      <w:marRight w:val="0"/>
      <w:marTop w:val="0"/>
      <w:marBottom w:val="0"/>
      <w:divBdr>
        <w:top w:val="none" w:sz="0" w:space="0" w:color="auto"/>
        <w:left w:val="none" w:sz="0" w:space="0" w:color="auto"/>
        <w:bottom w:val="none" w:sz="0" w:space="0" w:color="auto"/>
        <w:right w:val="none" w:sz="0" w:space="0" w:color="auto"/>
      </w:divBdr>
      <w:divsChild>
        <w:div w:id="82804463">
          <w:marLeft w:val="432"/>
          <w:marRight w:val="0"/>
          <w:marTop w:val="0"/>
          <w:marBottom w:val="160"/>
          <w:divBdr>
            <w:top w:val="none" w:sz="0" w:space="0" w:color="auto"/>
            <w:left w:val="none" w:sz="0" w:space="0" w:color="auto"/>
            <w:bottom w:val="none" w:sz="0" w:space="0" w:color="auto"/>
            <w:right w:val="none" w:sz="0" w:space="0" w:color="auto"/>
          </w:divBdr>
        </w:div>
        <w:div w:id="1347094945">
          <w:marLeft w:val="432"/>
          <w:marRight w:val="0"/>
          <w:marTop w:val="0"/>
          <w:marBottom w:val="160"/>
          <w:divBdr>
            <w:top w:val="none" w:sz="0" w:space="0" w:color="auto"/>
            <w:left w:val="none" w:sz="0" w:space="0" w:color="auto"/>
            <w:bottom w:val="none" w:sz="0" w:space="0" w:color="auto"/>
            <w:right w:val="none" w:sz="0" w:space="0" w:color="auto"/>
          </w:divBdr>
        </w:div>
        <w:div w:id="1705323880">
          <w:marLeft w:val="432"/>
          <w:marRight w:val="0"/>
          <w:marTop w:val="0"/>
          <w:marBottom w:val="160"/>
          <w:divBdr>
            <w:top w:val="none" w:sz="0" w:space="0" w:color="auto"/>
            <w:left w:val="none" w:sz="0" w:space="0" w:color="auto"/>
            <w:bottom w:val="none" w:sz="0" w:space="0" w:color="auto"/>
            <w:right w:val="none" w:sz="0" w:space="0" w:color="auto"/>
          </w:divBdr>
        </w:div>
        <w:div w:id="1999579863">
          <w:marLeft w:val="432"/>
          <w:marRight w:val="0"/>
          <w:marTop w:val="0"/>
          <w:marBottom w:val="160"/>
          <w:divBdr>
            <w:top w:val="none" w:sz="0" w:space="0" w:color="auto"/>
            <w:left w:val="none" w:sz="0" w:space="0" w:color="auto"/>
            <w:bottom w:val="none" w:sz="0" w:space="0" w:color="auto"/>
            <w:right w:val="none" w:sz="0" w:space="0" w:color="auto"/>
          </w:divBdr>
        </w:div>
      </w:divsChild>
    </w:div>
    <w:div w:id="588588806">
      <w:bodyDiv w:val="1"/>
      <w:marLeft w:val="0"/>
      <w:marRight w:val="0"/>
      <w:marTop w:val="0"/>
      <w:marBottom w:val="0"/>
      <w:divBdr>
        <w:top w:val="none" w:sz="0" w:space="0" w:color="auto"/>
        <w:left w:val="none" w:sz="0" w:space="0" w:color="auto"/>
        <w:bottom w:val="none" w:sz="0" w:space="0" w:color="auto"/>
        <w:right w:val="none" w:sz="0" w:space="0" w:color="auto"/>
      </w:divBdr>
    </w:div>
    <w:div w:id="654332592">
      <w:bodyDiv w:val="1"/>
      <w:marLeft w:val="0"/>
      <w:marRight w:val="0"/>
      <w:marTop w:val="0"/>
      <w:marBottom w:val="0"/>
      <w:divBdr>
        <w:top w:val="none" w:sz="0" w:space="0" w:color="auto"/>
        <w:left w:val="none" w:sz="0" w:space="0" w:color="auto"/>
        <w:bottom w:val="none" w:sz="0" w:space="0" w:color="auto"/>
        <w:right w:val="none" w:sz="0" w:space="0" w:color="auto"/>
      </w:divBdr>
      <w:divsChild>
        <w:div w:id="583607263">
          <w:marLeft w:val="547"/>
          <w:marRight w:val="0"/>
          <w:marTop w:val="0"/>
          <w:marBottom w:val="200"/>
          <w:divBdr>
            <w:top w:val="none" w:sz="0" w:space="0" w:color="auto"/>
            <w:left w:val="none" w:sz="0" w:space="0" w:color="auto"/>
            <w:bottom w:val="none" w:sz="0" w:space="0" w:color="auto"/>
            <w:right w:val="none" w:sz="0" w:space="0" w:color="auto"/>
          </w:divBdr>
        </w:div>
      </w:divsChild>
    </w:div>
    <w:div w:id="670372762">
      <w:bodyDiv w:val="1"/>
      <w:marLeft w:val="0"/>
      <w:marRight w:val="0"/>
      <w:marTop w:val="0"/>
      <w:marBottom w:val="0"/>
      <w:divBdr>
        <w:top w:val="none" w:sz="0" w:space="0" w:color="auto"/>
        <w:left w:val="none" w:sz="0" w:space="0" w:color="auto"/>
        <w:bottom w:val="none" w:sz="0" w:space="0" w:color="auto"/>
        <w:right w:val="none" w:sz="0" w:space="0" w:color="auto"/>
      </w:divBdr>
    </w:div>
    <w:div w:id="704254817">
      <w:bodyDiv w:val="1"/>
      <w:marLeft w:val="0"/>
      <w:marRight w:val="0"/>
      <w:marTop w:val="0"/>
      <w:marBottom w:val="0"/>
      <w:divBdr>
        <w:top w:val="none" w:sz="0" w:space="0" w:color="auto"/>
        <w:left w:val="none" w:sz="0" w:space="0" w:color="auto"/>
        <w:bottom w:val="none" w:sz="0" w:space="0" w:color="auto"/>
        <w:right w:val="none" w:sz="0" w:space="0" w:color="auto"/>
      </w:divBdr>
      <w:divsChild>
        <w:div w:id="758647556">
          <w:marLeft w:val="0"/>
          <w:marRight w:val="0"/>
          <w:marTop w:val="0"/>
          <w:marBottom w:val="0"/>
          <w:divBdr>
            <w:top w:val="none" w:sz="0" w:space="0" w:color="auto"/>
            <w:left w:val="none" w:sz="0" w:space="0" w:color="auto"/>
            <w:bottom w:val="none" w:sz="0" w:space="0" w:color="auto"/>
            <w:right w:val="none" w:sz="0" w:space="0" w:color="auto"/>
          </w:divBdr>
        </w:div>
        <w:div w:id="1161769915">
          <w:marLeft w:val="0"/>
          <w:marRight w:val="0"/>
          <w:marTop w:val="0"/>
          <w:marBottom w:val="0"/>
          <w:divBdr>
            <w:top w:val="none" w:sz="0" w:space="0" w:color="auto"/>
            <w:left w:val="none" w:sz="0" w:space="0" w:color="auto"/>
            <w:bottom w:val="none" w:sz="0" w:space="0" w:color="auto"/>
            <w:right w:val="none" w:sz="0" w:space="0" w:color="auto"/>
          </w:divBdr>
        </w:div>
      </w:divsChild>
    </w:div>
    <w:div w:id="763264850">
      <w:bodyDiv w:val="1"/>
      <w:marLeft w:val="0"/>
      <w:marRight w:val="0"/>
      <w:marTop w:val="0"/>
      <w:marBottom w:val="0"/>
      <w:divBdr>
        <w:top w:val="none" w:sz="0" w:space="0" w:color="auto"/>
        <w:left w:val="none" w:sz="0" w:space="0" w:color="auto"/>
        <w:bottom w:val="none" w:sz="0" w:space="0" w:color="auto"/>
        <w:right w:val="none" w:sz="0" w:space="0" w:color="auto"/>
      </w:divBdr>
    </w:div>
    <w:div w:id="921524873">
      <w:bodyDiv w:val="1"/>
      <w:marLeft w:val="0"/>
      <w:marRight w:val="0"/>
      <w:marTop w:val="0"/>
      <w:marBottom w:val="0"/>
      <w:divBdr>
        <w:top w:val="none" w:sz="0" w:space="0" w:color="auto"/>
        <w:left w:val="none" w:sz="0" w:space="0" w:color="auto"/>
        <w:bottom w:val="none" w:sz="0" w:space="0" w:color="auto"/>
        <w:right w:val="none" w:sz="0" w:space="0" w:color="auto"/>
      </w:divBdr>
    </w:div>
    <w:div w:id="1078017565">
      <w:bodyDiv w:val="1"/>
      <w:marLeft w:val="0"/>
      <w:marRight w:val="0"/>
      <w:marTop w:val="0"/>
      <w:marBottom w:val="0"/>
      <w:divBdr>
        <w:top w:val="none" w:sz="0" w:space="0" w:color="auto"/>
        <w:left w:val="none" w:sz="0" w:space="0" w:color="auto"/>
        <w:bottom w:val="none" w:sz="0" w:space="0" w:color="auto"/>
        <w:right w:val="none" w:sz="0" w:space="0" w:color="auto"/>
      </w:divBdr>
    </w:div>
    <w:div w:id="1157645291">
      <w:bodyDiv w:val="1"/>
      <w:marLeft w:val="0"/>
      <w:marRight w:val="0"/>
      <w:marTop w:val="0"/>
      <w:marBottom w:val="0"/>
      <w:divBdr>
        <w:top w:val="none" w:sz="0" w:space="0" w:color="auto"/>
        <w:left w:val="none" w:sz="0" w:space="0" w:color="auto"/>
        <w:bottom w:val="none" w:sz="0" w:space="0" w:color="auto"/>
        <w:right w:val="none" w:sz="0" w:space="0" w:color="auto"/>
      </w:divBdr>
    </w:div>
    <w:div w:id="1256981403">
      <w:bodyDiv w:val="1"/>
      <w:marLeft w:val="0"/>
      <w:marRight w:val="0"/>
      <w:marTop w:val="0"/>
      <w:marBottom w:val="0"/>
      <w:divBdr>
        <w:top w:val="none" w:sz="0" w:space="0" w:color="auto"/>
        <w:left w:val="none" w:sz="0" w:space="0" w:color="auto"/>
        <w:bottom w:val="none" w:sz="0" w:space="0" w:color="auto"/>
        <w:right w:val="none" w:sz="0" w:space="0" w:color="auto"/>
      </w:divBdr>
    </w:div>
    <w:div w:id="1438520834">
      <w:bodyDiv w:val="1"/>
      <w:marLeft w:val="0"/>
      <w:marRight w:val="0"/>
      <w:marTop w:val="0"/>
      <w:marBottom w:val="0"/>
      <w:divBdr>
        <w:top w:val="none" w:sz="0" w:space="0" w:color="auto"/>
        <w:left w:val="none" w:sz="0" w:space="0" w:color="auto"/>
        <w:bottom w:val="none" w:sz="0" w:space="0" w:color="auto"/>
        <w:right w:val="none" w:sz="0" w:space="0" w:color="auto"/>
      </w:divBdr>
    </w:div>
    <w:div w:id="1446390907">
      <w:bodyDiv w:val="1"/>
      <w:marLeft w:val="0"/>
      <w:marRight w:val="0"/>
      <w:marTop w:val="0"/>
      <w:marBottom w:val="0"/>
      <w:divBdr>
        <w:top w:val="none" w:sz="0" w:space="0" w:color="auto"/>
        <w:left w:val="none" w:sz="0" w:space="0" w:color="auto"/>
        <w:bottom w:val="none" w:sz="0" w:space="0" w:color="auto"/>
        <w:right w:val="none" w:sz="0" w:space="0" w:color="auto"/>
      </w:divBdr>
    </w:div>
    <w:div w:id="1458522737">
      <w:bodyDiv w:val="1"/>
      <w:marLeft w:val="0"/>
      <w:marRight w:val="0"/>
      <w:marTop w:val="0"/>
      <w:marBottom w:val="0"/>
      <w:divBdr>
        <w:top w:val="none" w:sz="0" w:space="0" w:color="auto"/>
        <w:left w:val="none" w:sz="0" w:space="0" w:color="auto"/>
        <w:bottom w:val="none" w:sz="0" w:space="0" w:color="auto"/>
        <w:right w:val="none" w:sz="0" w:space="0" w:color="auto"/>
      </w:divBdr>
    </w:div>
    <w:div w:id="1496457735">
      <w:bodyDiv w:val="1"/>
      <w:marLeft w:val="0"/>
      <w:marRight w:val="0"/>
      <w:marTop w:val="0"/>
      <w:marBottom w:val="0"/>
      <w:divBdr>
        <w:top w:val="none" w:sz="0" w:space="0" w:color="auto"/>
        <w:left w:val="none" w:sz="0" w:space="0" w:color="auto"/>
        <w:bottom w:val="none" w:sz="0" w:space="0" w:color="auto"/>
        <w:right w:val="none" w:sz="0" w:space="0" w:color="auto"/>
      </w:divBdr>
    </w:div>
    <w:div w:id="1520777504">
      <w:bodyDiv w:val="1"/>
      <w:marLeft w:val="0"/>
      <w:marRight w:val="0"/>
      <w:marTop w:val="0"/>
      <w:marBottom w:val="0"/>
      <w:divBdr>
        <w:top w:val="none" w:sz="0" w:space="0" w:color="auto"/>
        <w:left w:val="none" w:sz="0" w:space="0" w:color="auto"/>
        <w:bottom w:val="none" w:sz="0" w:space="0" w:color="auto"/>
        <w:right w:val="none" w:sz="0" w:space="0" w:color="auto"/>
      </w:divBdr>
    </w:div>
    <w:div w:id="1531265212">
      <w:bodyDiv w:val="1"/>
      <w:marLeft w:val="0"/>
      <w:marRight w:val="0"/>
      <w:marTop w:val="0"/>
      <w:marBottom w:val="0"/>
      <w:divBdr>
        <w:top w:val="none" w:sz="0" w:space="0" w:color="auto"/>
        <w:left w:val="none" w:sz="0" w:space="0" w:color="auto"/>
        <w:bottom w:val="none" w:sz="0" w:space="0" w:color="auto"/>
        <w:right w:val="none" w:sz="0" w:space="0" w:color="auto"/>
      </w:divBdr>
    </w:div>
    <w:div w:id="1637904466">
      <w:bodyDiv w:val="1"/>
      <w:marLeft w:val="0"/>
      <w:marRight w:val="0"/>
      <w:marTop w:val="0"/>
      <w:marBottom w:val="0"/>
      <w:divBdr>
        <w:top w:val="none" w:sz="0" w:space="0" w:color="auto"/>
        <w:left w:val="none" w:sz="0" w:space="0" w:color="auto"/>
        <w:bottom w:val="none" w:sz="0" w:space="0" w:color="auto"/>
        <w:right w:val="none" w:sz="0" w:space="0" w:color="auto"/>
      </w:divBdr>
    </w:div>
    <w:div w:id="1706516569">
      <w:bodyDiv w:val="1"/>
      <w:marLeft w:val="0"/>
      <w:marRight w:val="0"/>
      <w:marTop w:val="0"/>
      <w:marBottom w:val="0"/>
      <w:divBdr>
        <w:top w:val="none" w:sz="0" w:space="0" w:color="auto"/>
        <w:left w:val="none" w:sz="0" w:space="0" w:color="auto"/>
        <w:bottom w:val="none" w:sz="0" w:space="0" w:color="auto"/>
        <w:right w:val="none" w:sz="0" w:space="0" w:color="auto"/>
      </w:divBdr>
    </w:div>
    <w:div w:id="1721590576">
      <w:bodyDiv w:val="1"/>
      <w:marLeft w:val="0"/>
      <w:marRight w:val="0"/>
      <w:marTop w:val="0"/>
      <w:marBottom w:val="0"/>
      <w:divBdr>
        <w:top w:val="none" w:sz="0" w:space="0" w:color="auto"/>
        <w:left w:val="none" w:sz="0" w:space="0" w:color="auto"/>
        <w:bottom w:val="none" w:sz="0" w:space="0" w:color="auto"/>
        <w:right w:val="none" w:sz="0" w:space="0" w:color="auto"/>
      </w:divBdr>
    </w:div>
    <w:div w:id="1726484226">
      <w:bodyDiv w:val="1"/>
      <w:marLeft w:val="0"/>
      <w:marRight w:val="0"/>
      <w:marTop w:val="0"/>
      <w:marBottom w:val="0"/>
      <w:divBdr>
        <w:top w:val="none" w:sz="0" w:space="0" w:color="auto"/>
        <w:left w:val="none" w:sz="0" w:space="0" w:color="auto"/>
        <w:bottom w:val="none" w:sz="0" w:space="0" w:color="auto"/>
        <w:right w:val="none" w:sz="0" w:space="0" w:color="auto"/>
      </w:divBdr>
    </w:div>
    <w:div w:id="1802846247">
      <w:bodyDiv w:val="1"/>
      <w:marLeft w:val="0"/>
      <w:marRight w:val="0"/>
      <w:marTop w:val="0"/>
      <w:marBottom w:val="0"/>
      <w:divBdr>
        <w:top w:val="none" w:sz="0" w:space="0" w:color="auto"/>
        <w:left w:val="none" w:sz="0" w:space="0" w:color="auto"/>
        <w:bottom w:val="none" w:sz="0" w:space="0" w:color="auto"/>
        <w:right w:val="none" w:sz="0" w:space="0" w:color="auto"/>
      </w:divBdr>
    </w:div>
    <w:div w:id="1913349841">
      <w:bodyDiv w:val="1"/>
      <w:marLeft w:val="0"/>
      <w:marRight w:val="0"/>
      <w:marTop w:val="0"/>
      <w:marBottom w:val="0"/>
      <w:divBdr>
        <w:top w:val="none" w:sz="0" w:space="0" w:color="auto"/>
        <w:left w:val="none" w:sz="0" w:space="0" w:color="auto"/>
        <w:bottom w:val="none" w:sz="0" w:space="0" w:color="auto"/>
        <w:right w:val="none" w:sz="0" w:space="0" w:color="auto"/>
      </w:divBdr>
    </w:div>
    <w:div w:id="213772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tourism.research@tra.gov.au" TargetMode="External"/><Relationship Id="rId26" Type="http://schemas.openxmlformats.org/officeDocument/2006/relationships/hyperlink" Target="https://www.dfat.gov.au/countries-economies-and-regions/southeast-asia/invested-australias-southeast-asia-economic-strategy-2040/chapter-8-visitor-economy" TargetMode="External"/><Relationship Id="rId39" Type="http://schemas.openxmlformats.org/officeDocument/2006/relationships/image" Target="media/image19.emf"/><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yperlink" Target="https://www.austrade.gov.au/news/publications/thrive-2030-strategy" TargetMode="External"/><Relationship Id="rId50" Type="http://schemas.openxmlformats.org/officeDocument/2006/relationships/hyperlink" Target="https://www.bitre.gov.au/publications/ongoing/international_airlines-operated_flights_seats"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ra.gov.au" TargetMode="External"/><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yperlink" Target="https://www.tourism.australia.com/en/insights/tourism-statistics/aviation-statistics.html" TargetMode="External"/><Relationship Id="rId5" Type="http://schemas.openxmlformats.org/officeDocument/2006/relationships/numbering" Target="numbering.xml"/><Relationship Id="rId19" Type="http://schemas.openxmlformats.org/officeDocument/2006/relationships/hyperlink" Target="mailto:advisory@austrad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hyperlink" Target="https://www.infrastructure.gov.au/sites/default/files/documents/growth-potential-foreign-airlines-northern-summer2023-april2023.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nfrastructure.gov.au/infrastructure-transport-vehicles/aviation/international-aviation/air-services-agreements-arrangements/international-airlines-timetable-summar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tra.gov.au/" TargetMode="External"/><Relationship Id="rId25" Type="http://schemas.openxmlformats.org/officeDocument/2006/relationships/image" Target="media/image7.emf"/><Relationship Id="rId33" Type="http://schemas.openxmlformats.org/officeDocument/2006/relationships/hyperlink" Target="https://www.tra.gov.au/en/economic-analysis/tourism-investment-monitor" TargetMode="External"/><Relationship Id="rId38" Type="http://schemas.openxmlformats.org/officeDocument/2006/relationships/image" Target="media/image18.emf"/><Relationship Id="rId46" Type="http://schemas.openxmlformats.org/officeDocument/2006/relationships/hyperlink" Target="https://www.eiu.com/n/about/" TargetMode="External"/><Relationship Id="rId20" Type="http://schemas.openxmlformats.org/officeDocument/2006/relationships/hyperlink" Target="file:///C:/Users/corrine-rose/AppData/Local/Microsoft/Windows/INetCache/Content.Outlook/2Z3XW8LL/pmc.gov.au/%20government/commonwealth-coat-arms" TargetMode="External"/><Relationship Id="rId41" Type="http://schemas.openxmlformats.org/officeDocument/2006/relationships/image" Target="media/image21.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ourism.research@tra.gov.au" TargetMode="External"/><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image" Target="media/image16.emf"/><Relationship Id="rId49" Type="http://schemas.openxmlformats.org/officeDocument/2006/relationships/hyperlink" Target="https://www.bitre.gov.au/publications/ongoing/international_airline_activity-time_serie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hyperlink" Target="https://population.gov.au/data-and-forecasts/projectio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ba.gov.au/publications/smp/2023/aug/domestic-economic-condi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5" ma:contentTypeDescription="Create a new document." ma:contentTypeScope="" ma:versionID="5c456c72d5c189541344abdb541e109e">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da6eff90089ed4bc310797854a541f73"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3.xml><?xml version="1.0" encoding="utf-8"?>
<ds:datastoreItem xmlns:ds="http://schemas.openxmlformats.org/officeDocument/2006/customXml" ds:itemID="{356054D5-F4A5-4AF9-840D-C7F960E89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E75B8-1135-4512-93FA-FCDD832F13E7}">
  <ds:schemaRefs>
    <ds:schemaRef ds:uri="932d29ee-28c9-41bc-b9e4-7f2eba331d28"/>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http://purl.org/dc/elements/1.1/"/>
    <ds:schemaRef ds:uri="84193d32-96af-42bb-9a8d-e389b6b013dc"/>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0</TotalTime>
  <Pages>38</Pages>
  <Words>10594</Words>
  <Characters>60391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70844</CharactersWithSpaces>
  <SharedDoc>false</SharedDoc>
  <HLinks>
    <vt:vector size="210" baseType="variant">
      <vt:variant>
        <vt:i4>6225936</vt:i4>
      </vt:variant>
      <vt:variant>
        <vt:i4>156</vt:i4>
      </vt:variant>
      <vt:variant>
        <vt:i4>0</vt:i4>
      </vt:variant>
      <vt:variant>
        <vt:i4>5</vt:i4>
      </vt:variant>
      <vt:variant>
        <vt:lpwstr>https://www.tourism.australia.com/en/insights/tourism-statistics/aviation-statistics.html</vt:lpwstr>
      </vt:variant>
      <vt:variant>
        <vt:lpwstr/>
      </vt:variant>
      <vt:variant>
        <vt:i4>5373983</vt:i4>
      </vt:variant>
      <vt:variant>
        <vt:i4>153</vt:i4>
      </vt:variant>
      <vt:variant>
        <vt:i4>0</vt:i4>
      </vt:variant>
      <vt:variant>
        <vt:i4>5</vt:i4>
      </vt:variant>
      <vt:variant>
        <vt:lpwstr>https://population.gov.au/data-and-forecasts/projections</vt:lpwstr>
      </vt:variant>
      <vt:variant>
        <vt:lpwstr/>
      </vt:variant>
      <vt:variant>
        <vt:i4>786449</vt:i4>
      </vt:variant>
      <vt:variant>
        <vt:i4>150</vt:i4>
      </vt:variant>
      <vt:variant>
        <vt:i4>0</vt:i4>
      </vt:variant>
      <vt:variant>
        <vt:i4>5</vt:i4>
      </vt:variant>
      <vt:variant>
        <vt:lpwstr>https://www.infrastructure.gov.au/infrastructure-transport-vehicles/aviation/international-aviation/air-services-agreements-arrangements/international-airlines-timetable-summary</vt:lpwstr>
      </vt:variant>
      <vt:variant>
        <vt:lpwstr/>
      </vt:variant>
      <vt:variant>
        <vt:i4>196667</vt:i4>
      </vt:variant>
      <vt:variant>
        <vt:i4>147</vt:i4>
      </vt:variant>
      <vt:variant>
        <vt:i4>0</vt:i4>
      </vt:variant>
      <vt:variant>
        <vt:i4>5</vt:i4>
      </vt:variant>
      <vt:variant>
        <vt:lpwstr>https://www.bitre.gov.au/publications/ongoing/international_airlines-operated_flights_seats</vt:lpwstr>
      </vt:variant>
      <vt:variant>
        <vt:lpwstr/>
      </vt:variant>
      <vt:variant>
        <vt:i4>7077968</vt:i4>
      </vt:variant>
      <vt:variant>
        <vt:i4>144</vt:i4>
      </vt:variant>
      <vt:variant>
        <vt:i4>0</vt:i4>
      </vt:variant>
      <vt:variant>
        <vt:i4>5</vt:i4>
      </vt:variant>
      <vt:variant>
        <vt:lpwstr>https://www.bitre.gov.au/publications/ongoing/international_airline_activity-time_series</vt:lpwstr>
      </vt:variant>
      <vt:variant>
        <vt:lpwstr/>
      </vt:variant>
      <vt:variant>
        <vt:i4>2883647</vt:i4>
      </vt:variant>
      <vt:variant>
        <vt:i4>141</vt:i4>
      </vt:variant>
      <vt:variant>
        <vt:i4>0</vt:i4>
      </vt:variant>
      <vt:variant>
        <vt:i4>5</vt:i4>
      </vt:variant>
      <vt:variant>
        <vt:lpwstr>https://www.infrastructure.gov.au/sites/default/files/documents/growth-potential-foreign-airlines-northern-summer2023-april2023.pdf</vt:lpwstr>
      </vt:variant>
      <vt:variant>
        <vt:lpwstr/>
      </vt:variant>
      <vt:variant>
        <vt:i4>7012432</vt:i4>
      </vt:variant>
      <vt:variant>
        <vt:i4>138</vt:i4>
      </vt:variant>
      <vt:variant>
        <vt:i4>0</vt:i4>
      </vt:variant>
      <vt:variant>
        <vt:i4>5</vt:i4>
      </vt:variant>
      <vt:variant>
        <vt:lpwstr>https://www.bitre.gov.au/publications/ongoing/domestic_airline_activity-time_series</vt:lpwstr>
      </vt:variant>
      <vt:variant>
        <vt:lpwstr/>
      </vt:variant>
      <vt:variant>
        <vt:i4>7798837</vt:i4>
      </vt:variant>
      <vt:variant>
        <vt:i4>135</vt:i4>
      </vt:variant>
      <vt:variant>
        <vt:i4>0</vt:i4>
      </vt:variant>
      <vt:variant>
        <vt:i4>5</vt:i4>
      </vt:variant>
      <vt:variant>
        <vt:lpwstr>https://www.austrade.gov.au/news/publications/thrive-2030-strategy</vt:lpwstr>
      </vt:variant>
      <vt:variant>
        <vt:lpwstr/>
      </vt:variant>
      <vt:variant>
        <vt:i4>5767242</vt:i4>
      </vt:variant>
      <vt:variant>
        <vt:i4>132</vt:i4>
      </vt:variant>
      <vt:variant>
        <vt:i4>0</vt:i4>
      </vt:variant>
      <vt:variant>
        <vt:i4>5</vt:i4>
      </vt:variant>
      <vt:variant>
        <vt:lpwstr>https://www.eiu.com/n/about/</vt:lpwstr>
      </vt:variant>
      <vt:variant>
        <vt:lpwstr/>
      </vt:variant>
      <vt:variant>
        <vt:i4>3473471</vt:i4>
      </vt:variant>
      <vt:variant>
        <vt:i4>129</vt:i4>
      </vt:variant>
      <vt:variant>
        <vt:i4>0</vt:i4>
      </vt:variant>
      <vt:variant>
        <vt:i4>5</vt:i4>
      </vt:variant>
      <vt:variant>
        <vt:lpwstr>https://www.dfat.gov.au/countries-economies-and-regions/southeast-asia/invested-australias-southeast-asia-economic-strategy-2040/chapter-8-visitor-economy</vt:lpwstr>
      </vt:variant>
      <vt:variant>
        <vt:lpwstr/>
      </vt:variant>
      <vt:variant>
        <vt:i4>1507391</vt:i4>
      </vt:variant>
      <vt:variant>
        <vt:i4>122</vt:i4>
      </vt:variant>
      <vt:variant>
        <vt:i4>0</vt:i4>
      </vt:variant>
      <vt:variant>
        <vt:i4>5</vt:i4>
      </vt:variant>
      <vt:variant>
        <vt:lpwstr/>
      </vt:variant>
      <vt:variant>
        <vt:lpwstr>_Toc148174117</vt:lpwstr>
      </vt:variant>
      <vt:variant>
        <vt:i4>1507391</vt:i4>
      </vt:variant>
      <vt:variant>
        <vt:i4>116</vt:i4>
      </vt:variant>
      <vt:variant>
        <vt:i4>0</vt:i4>
      </vt:variant>
      <vt:variant>
        <vt:i4>5</vt:i4>
      </vt:variant>
      <vt:variant>
        <vt:lpwstr/>
      </vt:variant>
      <vt:variant>
        <vt:lpwstr>_Toc148174116</vt:lpwstr>
      </vt:variant>
      <vt:variant>
        <vt:i4>1507391</vt:i4>
      </vt:variant>
      <vt:variant>
        <vt:i4>110</vt:i4>
      </vt:variant>
      <vt:variant>
        <vt:i4>0</vt:i4>
      </vt:variant>
      <vt:variant>
        <vt:i4>5</vt:i4>
      </vt:variant>
      <vt:variant>
        <vt:lpwstr/>
      </vt:variant>
      <vt:variant>
        <vt:lpwstr>_Toc148174115</vt:lpwstr>
      </vt:variant>
      <vt:variant>
        <vt:i4>1507391</vt:i4>
      </vt:variant>
      <vt:variant>
        <vt:i4>104</vt:i4>
      </vt:variant>
      <vt:variant>
        <vt:i4>0</vt:i4>
      </vt:variant>
      <vt:variant>
        <vt:i4>5</vt:i4>
      </vt:variant>
      <vt:variant>
        <vt:lpwstr/>
      </vt:variant>
      <vt:variant>
        <vt:lpwstr>_Toc148174114</vt:lpwstr>
      </vt:variant>
      <vt:variant>
        <vt:i4>1507391</vt:i4>
      </vt:variant>
      <vt:variant>
        <vt:i4>98</vt:i4>
      </vt:variant>
      <vt:variant>
        <vt:i4>0</vt:i4>
      </vt:variant>
      <vt:variant>
        <vt:i4>5</vt:i4>
      </vt:variant>
      <vt:variant>
        <vt:lpwstr/>
      </vt:variant>
      <vt:variant>
        <vt:lpwstr>_Toc148174113</vt:lpwstr>
      </vt:variant>
      <vt:variant>
        <vt:i4>1507391</vt:i4>
      </vt:variant>
      <vt:variant>
        <vt:i4>92</vt:i4>
      </vt:variant>
      <vt:variant>
        <vt:i4>0</vt:i4>
      </vt:variant>
      <vt:variant>
        <vt:i4>5</vt:i4>
      </vt:variant>
      <vt:variant>
        <vt:lpwstr/>
      </vt:variant>
      <vt:variant>
        <vt:lpwstr>_Toc148174112</vt:lpwstr>
      </vt:variant>
      <vt:variant>
        <vt:i4>1507391</vt:i4>
      </vt:variant>
      <vt:variant>
        <vt:i4>86</vt:i4>
      </vt:variant>
      <vt:variant>
        <vt:i4>0</vt:i4>
      </vt:variant>
      <vt:variant>
        <vt:i4>5</vt:i4>
      </vt:variant>
      <vt:variant>
        <vt:lpwstr/>
      </vt:variant>
      <vt:variant>
        <vt:lpwstr>_Toc148174111</vt:lpwstr>
      </vt:variant>
      <vt:variant>
        <vt:i4>1507391</vt:i4>
      </vt:variant>
      <vt:variant>
        <vt:i4>80</vt:i4>
      </vt:variant>
      <vt:variant>
        <vt:i4>0</vt:i4>
      </vt:variant>
      <vt:variant>
        <vt:i4>5</vt:i4>
      </vt:variant>
      <vt:variant>
        <vt:lpwstr/>
      </vt:variant>
      <vt:variant>
        <vt:lpwstr>_Toc148174110</vt:lpwstr>
      </vt:variant>
      <vt:variant>
        <vt:i4>1441855</vt:i4>
      </vt:variant>
      <vt:variant>
        <vt:i4>74</vt:i4>
      </vt:variant>
      <vt:variant>
        <vt:i4>0</vt:i4>
      </vt:variant>
      <vt:variant>
        <vt:i4>5</vt:i4>
      </vt:variant>
      <vt:variant>
        <vt:lpwstr/>
      </vt:variant>
      <vt:variant>
        <vt:lpwstr>_Toc148174109</vt:lpwstr>
      </vt:variant>
      <vt:variant>
        <vt:i4>1441855</vt:i4>
      </vt:variant>
      <vt:variant>
        <vt:i4>68</vt:i4>
      </vt:variant>
      <vt:variant>
        <vt:i4>0</vt:i4>
      </vt:variant>
      <vt:variant>
        <vt:i4>5</vt:i4>
      </vt:variant>
      <vt:variant>
        <vt:lpwstr/>
      </vt:variant>
      <vt:variant>
        <vt:lpwstr>_Toc148174108</vt:lpwstr>
      </vt:variant>
      <vt:variant>
        <vt:i4>1441855</vt:i4>
      </vt:variant>
      <vt:variant>
        <vt:i4>62</vt:i4>
      </vt:variant>
      <vt:variant>
        <vt:i4>0</vt:i4>
      </vt:variant>
      <vt:variant>
        <vt:i4>5</vt:i4>
      </vt:variant>
      <vt:variant>
        <vt:lpwstr/>
      </vt:variant>
      <vt:variant>
        <vt:lpwstr>_Toc148174107</vt:lpwstr>
      </vt:variant>
      <vt:variant>
        <vt:i4>1441855</vt:i4>
      </vt:variant>
      <vt:variant>
        <vt:i4>56</vt:i4>
      </vt:variant>
      <vt:variant>
        <vt:i4>0</vt:i4>
      </vt:variant>
      <vt:variant>
        <vt:i4>5</vt:i4>
      </vt:variant>
      <vt:variant>
        <vt:lpwstr/>
      </vt:variant>
      <vt:variant>
        <vt:lpwstr>_Toc148174106</vt:lpwstr>
      </vt:variant>
      <vt:variant>
        <vt:i4>1441855</vt:i4>
      </vt:variant>
      <vt:variant>
        <vt:i4>50</vt:i4>
      </vt:variant>
      <vt:variant>
        <vt:i4>0</vt:i4>
      </vt:variant>
      <vt:variant>
        <vt:i4>5</vt:i4>
      </vt:variant>
      <vt:variant>
        <vt:lpwstr/>
      </vt:variant>
      <vt:variant>
        <vt:lpwstr>_Toc148174105</vt:lpwstr>
      </vt:variant>
      <vt:variant>
        <vt:i4>1441855</vt:i4>
      </vt:variant>
      <vt:variant>
        <vt:i4>44</vt:i4>
      </vt:variant>
      <vt:variant>
        <vt:i4>0</vt:i4>
      </vt:variant>
      <vt:variant>
        <vt:i4>5</vt:i4>
      </vt:variant>
      <vt:variant>
        <vt:lpwstr/>
      </vt:variant>
      <vt:variant>
        <vt:lpwstr>_Toc148174104</vt:lpwstr>
      </vt:variant>
      <vt:variant>
        <vt:i4>1441855</vt:i4>
      </vt:variant>
      <vt:variant>
        <vt:i4>38</vt:i4>
      </vt:variant>
      <vt:variant>
        <vt:i4>0</vt:i4>
      </vt:variant>
      <vt:variant>
        <vt:i4>5</vt:i4>
      </vt:variant>
      <vt:variant>
        <vt:lpwstr/>
      </vt:variant>
      <vt:variant>
        <vt:lpwstr>_Toc148174103</vt:lpwstr>
      </vt:variant>
      <vt:variant>
        <vt:i4>1441855</vt:i4>
      </vt:variant>
      <vt:variant>
        <vt:i4>32</vt:i4>
      </vt:variant>
      <vt:variant>
        <vt:i4>0</vt:i4>
      </vt:variant>
      <vt:variant>
        <vt:i4>5</vt:i4>
      </vt:variant>
      <vt:variant>
        <vt:lpwstr/>
      </vt:variant>
      <vt:variant>
        <vt:lpwstr>_Toc148174102</vt:lpwstr>
      </vt:variant>
      <vt:variant>
        <vt:i4>1441855</vt:i4>
      </vt:variant>
      <vt:variant>
        <vt:i4>26</vt:i4>
      </vt:variant>
      <vt:variant>
        <vt:i4>0</vt:i4>
      </vt:variant>
      <vt:variant>
        <vt:i4>5</vt:i4>
      </vt:variant>
      <vt:variant>
        <vt:lpwstr/>
      </vt:variant>
      <vt:variant>
        <vt:lpwstr>_Toc148174101</vt:lpwstr>
      </vt:variant>
      <vt:variant>
        <vt:i4>1441855</vt:i4>
      </vt:variant>
      <vt:variant>
        <vt:i4>20</vt:i4>
      </vt:variant>
      <vt:variant>
        <vt:i4>0</vt:i4>
      </vt:variant>
      <vt:variant>
        <vt:i4>5</vt:i4>
      </vt:variant>
      <vt:variant>
        <vt:lpwstr/>
      </vt:variant>
      <vt:variant>
        <vt:lpwstr>_Toc148174100</vt:lpwstr>
      </vt:variant>
      <vt:variant>
        <vt:i4>4915212</vt:i4>
      </vt:variant>
      <vt:variant>
        <vt:i4>15</vt:i4>
      </vt:variant>
      <vt:variant>
        <vt:i4>0</vt:i4>
      </vt:variant>
      <vt:variant>
        <vt:i4>5</vt:i4>
      </vt:variant>
      <vt:variant>
        <vt:lpwstr>C:\Users\corrine-rose\AppData\Local\Microsoft\Windows\INetCache\Content.Outlook\2Z3XW8LL\pmc.gov.au\ government\commonwealth-coat-arms</vt:lpwstr>
      </vt:variant>
      <vt:variant>
        <vt:lpwstr/>
      </vt:variant>
      <vt:variant>
        <vt:i4>4259898</vt:i4>
      </vt:variant>
      <vt:variant>
        <vt:i4>12</vt:i4>
      </vt:variant>
      <vt:variant>
        <vt:i4>0</vt:i4>
      </vt:variant>
      <vt:variant>
        <vt:i4>5</vt:i4>
      </vt:variant>
      <vt:variant>
        <vt:lpwstr>mailto:advisory@austrade.gov.au</vt:lpwstr>
      </vt:variant>
      <vt:variant>
        <vt:lpwstr/>
      </vt:variant>
      <vt:variant>
        <vt:i4>4980853</vt:i4>
      </vt:variant>
      <vt:variant>
        <vt:i4>9</vt:i4>
      </vt:variant>
      <vt:variant>
        <vt:i4>0</vt:i4>
      </vt:variant>
      <vt:variant>
        <vt:i4>5</vt:i4>
      </vt:variant>
      <vt:variant>
        <vt:lpwstr>mailto:tourism.research@tra.gov.au</vt:lpwstr>
      </vt:variant>
      <vt:variant>
        <vt:lpwstr/>
      </vt:variant>
      <vt:variant>
        <vt:i4>2097189</vt:i4>
      </vt:variant>
      <vt:variant>
        <vt:i4>6</vt:i4>
      </vt:variant>
      <vt:variant>
        <vt:i4>0</vt:i4>
      </vt:variant>
      <vt:variant>
        <vt:i4>5</vt:i4>
      </vt:variant>
      <vt:variant>
        <vt:lpwstr>https://www.tra.gov.au/</vt:lpwstr>
      </vt:variant>
      <vt:variant>
        <vt:lpwstr/>
      </vt:variant>
      <vt:variant>
        <vt:i4>6357048</vt:i4>
      </vt:variant>
      <vt:variant>
        <vt:i4>3</vt:i4>
      </vt:variant>
      <vt:variant>
        <vt:i4>0</vt:i4>
      </vt:variant>
      <vt:variant>
        <vt:i4>5</vt:i4>
      </vt:variant>
      <vt:variant>
        <vt:lpwstr>http://www.tra.gov.au/</vt:lpwstr>
      </vt:variant>
      <vt:variant>
        <vt:lpwstr/>
      </vt:variant>
      <vt:variant>
        <vt:i4>4980853</vt:i4>
      </vt:variant>
      <vt:variant>
        <vt:i4>0</vt:i4>
      </vt:variant>
      <vt:variant>
        <vt:i4>0</vt:i4>
      </vt:variant>
      <vt:variant>
        <vt:i4>5</vt:i4>
      </vt:variant>
      <vt:variant>
        <vt:lpwstr>mailto:tourism.research@tra.gov.au</vt:lpwstr>
      </vt:variant>
      <vt:variant>
        <vt:lpwstr/>
      </vt:variant>
      <vt:variant>
        <vt:i4>2949170</vt:i4>
      </vt:variant>
      <vt:variant>
        <vt:i4>0</vt:i4>
      </vt:variant>
      <vt:variant>
        <vt:i4>0</vt:i4>
      </vt:variant>
      <vt:variant>
        <vt:i4>5</vt:i4>
      </vt:variant>
      <vt:variant>
        <vt:lpwstr>https://www.rba.gov.au/publications/smp/2023/aug/domestic-economic-conditions.html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Tourism Forecasts for Australia 2023 to 2028</dc:title>
  <dc:subject/>
  <dc:creator/>
  <cp:keywords/>
  <dc:description/>
  <cp:lastModifiedBy/>
  <cp:revision>2</cp:revision>
  <dcterms:created xsi:type="dcterms:W3CDTF">2023-08-11T13:24:00Z</dcterms:created>
  <dcterms:modified xsi:type="dcterms:W3CDTF">2023-11-28T00:05:00Z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