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F97F6" w14:textId="77777777" w:rsidR="00C06814" w:rsidRPr="004D59D7" w:rsidRDefault="00C06814" w:rsidP="004D59D7">
      <w:pPr>
        <w:spacing w:afterLines="200" w:after="480"/>
        <w:rPr>
          <w:rFonts w:asciiTheme="minorHAnsi" w:hAnsiTheme="minorHAnsi"/>
          <w:b/>
          <w:bCs/>
        </w:rPr>
      </w:pPr>
    </w:p>
    <w:p w14:paraId="47695BF8" w14:textId="77777777" w:rsidR="00C06814" w:rsidRPr="004D59D7" w:rsidRDefault="00C06814" w:rsidP="004D59D7">
      <w:pPr>
        <w:spacing w:afterLines="200" w:after="480"/>
        <w:rPr>
          <w:rFonts w:asciiTheme="minorHAnsi" w:hAnsiTheme="minorHAnsi"/>
          <w:b/>
          <w:bCs/>
        </w:rPr>
      </w:pPr>
    </w:p>
    <w:p w14:paraId="7C85A1FE" w14:textId="77777777" w:rsidR="00C06814" w:rsidRPr="004D59D7" w:rsidRDefault="00C06814" w:rsidP="004D59D7">
      <w:pPr>
        <w:spacing w:afterLines="200" w:after="480"/>
        <w:rPr>
          <w:rFonts w:asciiTheme="minorHAnsi" w:hAnsiTheme="minorHAnsi"/>
          <w:b/>
          <w:bCs/>
        </w:rPr>
      </w:pPr>
    </w:p>
    <w:p w14:paraId="5ED474A6" w14:textId="77777777" w:rsidR="00062167" w:rsidRPr="004D59D7" w:rsidRDefault="00062167" w:rsidP="004D59D7">
      <w:pPr>
        <w:pStyle w:val="Title"/>
        <w:spacing w:before="200" w:afterLines="200" w:after="480" w:line="300" w:lineRule="atLeast"/>
        <w:rPr>
          <w:rFonts w:asciiTheme="minorHAnsi" w:eastAsiaTheme="minorEastAsia" w:hAnsiTheme="minorHAnsi"/>
          <w:b w:val="0"/>
          <w:bCs w:val="0"/>
          <w:color w:val="FFFFFF" w:themeColor="background1"/>
          <w:sz w:val="20"/>
          <w:szCs w:val="20"/>
          <w:lang w:eastAsia="zh-CN"/>
        </w:rPr>
      </w:pPr>
    </w:p>
    <w:p w14:paraId="293D55B7" w14:textId="3B55C57C" w:rsidR="006A2B0B" w:rsidRPr="00323309" w:rsidRDefault="006A2B0B">
      <w:pPr>
        <w:pStyle w:val="Coverpage-header"/>
      </w:pPr>
      <w:r w:rsidRPr="00323309">
        <w:t xml:space="preserve">Travellers with </w:t>
      </w:r>
      <w:r w:rsidR="00BA604D">
        <w:t>accessibility needs</w:t>
      </w:r>
      <w:r w:rsidRPr="00323309">
        <w:t xml:space="preserve"> in Australi</w:t>
      </w:r>
      <w:r w:rsidR="00062167" w:rsidRPr="00323309">
        <w:t>a</w:t>
      </w:r>
    </w:p>
    <w:p w14:paraId="4BCD2218" w14:textId="77777777" w:rsidR="006A2B0B" w:rsidRPr="004D59D7" w:rsidRDefault="006A2B0B" w:rsidP="004D59D7">
      <w:pPr>
        <w:spacing w:afterLines="200" w:after="480"/>
        <w:rPr>
          <w:rFonts w:asciiTheme="minorHAnsi" w:hAnsiTheme="minorHAnsi"/>
        </w:rPr>
      </w:pPr>
    </w:p>
    <w:p w14:paraId="3D8030F0" w14:textId="77777777" w:rsidR="00CA7518" w:rsidRPr="004D59D7" w:rsidRDefault="00CA7518" w:rsidP="004D59D7">
      <w:pPr>
        <w:spacing w:afterLines="200" w:after="480"/>
        <w:rPr>
          <w:rFonts w:asciiTheme="minorHAnsi" w:hAnsiTheme="minorHAnsi"/>
          <w:b/>
          <w:bCs/>
          <w:color w:val="FFFFFF" w:themeColor="background1"/>
        </w:rPr>
      </w:pPr>
    </w:p>
    <w:p w14:paraId="6987E5F8" w14:textId="58606523" w:rsidR="00FC1A96" w:rsidRPr="00F708B1" w:rsidRDefault="00FC1A96" w:rsidP="00FC1A96">
      <w:pPr>
        <w:pStyle w:val="Coverpage-subtitleanddate"/>
        <w:spacing w:afterLines="200" w:after="480" w:line="300" w:lineRule="atLeast"/>
        <w:rPr>
          <w:noProof/>
        </w:rPr>
      </w:pPr>
      <w:r>
        <w:rPr>
          <w:noProof/>
        </w:rPr>
        <w:t>May 2024</w:t>
      </w:r>
    </w:p>
    <w:p w14:paraId="45E3101D" w14:textId="77777777" w:rsidR="00CA7518" w:rsidRPr="004D59D7" w:rsidRDefault="00CA7518" w:rsidP="004D59D7">
      <w:pPr>
        <w:spacing w:afterLines="200" w:after="480"/>
        <w:rPr>
          <w:rFonts w:asciiTheme="minorHAnsi" w:hAnsiTheme="minorHAnsi"/>
          <w:b/>
          <w:bCs/>
          <w:color w:val="FFFFFF" w:themeColor="background1"/>
        </w:rPr>
      </w:pPr>
    </w:p>
    <w:p w14:paraId="3F75B516" w14:textId="77777777" w:rsidR="00CA7518" w:rsidRPr="004D59D7" w:rsidRDefault="00CA7518" w:rsidP="004D59D7">
      <w:pPr>
        <w:spacing w:afterLines="200" w:after="480"/>
        <w:rPr>
          <w:rFonts w:asciiTheme="minorHAnsi" w:hAnsiTheme="minorHAnsi"/>
          <w:b/>
          <w:bCs/>
          <w:color w:val="FFFFFF" w:themeColor="background1"/>
        </w:rPr>
      </w:pPr>
    </w:p>
    <w:p w14:paraId="111A8992" w14:textId="09FB9F57" w:rsidR="003161CD" w:rsidRPr="004D59D7" w:rsidRDefault="00C06814" w:rsidP="004D59D7">
      <w:pPr>
        <w:spacing w:afterLines="200" w:after="480"/>
        <w:rPr>
          <w:rFonts w:asciiTheme="minorHAnsi" w:hAnsiTheme="minorHAnsi"/>
          <w:b/>
          <w:bCs/>
          <w:color w:val="FFFFFF" w:themeColor="background1"/>
        </w:rPr>
      </w:pPr>
      <w:r w:rsidRPr="004D59D7">
        <w:rPr>
          <w:rFonts w:asciiTheme="minorHAnsi" w:hAnsiTheme="minorHAnsi"/>
          <w:noProof/>
          <w:color w:val="FFFFFF" w:themeColor="background1"/>
        </w:rPr>
        <mc:AlternateContent>
          <mc:Choice Requires="wpg">
            <w:drawing>
              <wp:anchor distT="0" distB="0" distL="114300" distR="114300" simplePos="0" relativeHeight="251723264" behindDoc="1" locked="1" layoutInCell="1" allowOverlap="1" wp14:anchorId="4887D862" wp14:editId="39CB2823">
                <wp:simplePos x="0" y="0"/>
                <wp:positionH relativeFrom="margin">
                  <wp:align>center</wp:align>
                </wp:positionH>
                <wp:positionV relativeFrom="margin">
                  <wp:posOffset>-898525</wp:posOffset>
                </wp:positionV>
                <wp:extent cx="7026910" cy="10223500"/>
                <wp:effectExtent l="0" t="0" r="2540" b="6350"/>
                <wp:wrapNone/>
                <wp:docPr id="1463459039" name="Group 1463459039" descr="Front cover page in purple featuring Austrade logo in top right and pollination graphic device. "/>
                <wp:cNvGraphicFramePr/>
                <a:graphic xmlns:a="http://schemas.openxmlformats.org/drawingml/2006/main">
                  <a:graphicData uri="http://schemas.microsoft.com/office/word/2010/wordprocessingGroup">
                    <wpg:wgp>
                      <wpg:cNvGrpSpPr/>
                      <wpg:grpSpPr>
                        <a:xfrm>
                          <a:off x="0" y="0"/>
                          <a:ext cx="7026910" cy="10223500"/>
                          <a:chOff x="0" y="0"/>
                          <a:chExt cx="7028180" cy="10223500"/>
                        </a:xfrm>
                      </wpg:grpSpPr>
                      <pic:pic xmlns:pic="http://schemas.openxmlformats.org/drawingml/2006/picture">
                        <pic:nvPicPr>
                          <pic:cNvPr id="20" name="Picture 20"/>
                          <pic:cNvPicPr>
                            <a:picLocks noChangeAspect="1"/>
                          </pic:cNvPicPr>
                        </pic:nvPicPr>
                        <pic:blipFill>
                          <a:blip r:embed="rId11"/>
                          <a:srcRect l="1920" r="1920"/>
                          <a:stretch>
                            <a:fillRect/>
                          </a:stretch>
                        </pic:blipFill>
                        <pic:spPr bwMode="auto">
                          <a:xfrm>
                            <a:off x="0" y="0"/>
                            <a:ext cx="7028180" cy="10223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Graphic 17"/>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457200" y="438150"/>
                            <a:ext cx="3178175" cy="503555"/>
                          </a:xfrm>
                          <a:prstGeom prst="rect">
                            <a:avLst/>
                          </a:prstGeom>
                        </pic:spPr>
                      </pic:pic>
                      <pic:pic xmlns:pic="http://schemas.openxmlformats.org/drawingml/2006/picture">
                        <pic:nvPicPr>
                          <pic:cNvPr id="18" name="Picture 18" descr="A close up of a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6657975"/>
                            <a:ext cx="7028180" cy="1930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62A1965" id="Group 1463459039" o:spid="_x0000_s1026" alt="Front cover page in purple featuring Austrade logo in top right and pollination graphic device. " style="position:absolute;margin-left:0;margin-top:-70.75pt;width:553.3pt;height:805pt;z-index:-251593216;mso-position-horizontal:center;mso-position-horizontal-relative:margin;mso-position-vertical-relative:margin;mso-width-relative:margin;mso-height-relative:margin" coordsize="70281,10223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70281;height:10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">
                  <v:imagedata r:id="rId15" o:title="" cropleft="1258f" cropright="1258f"/>
                </v:shape>
                <v:shape id="Graphic 17" o:spid="_x0000_s1028" type="#_x0000_t75" style="position:absolute;left:4572;top:4381;width:31781;height:5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">
                  <v:imagedata r:id="rId16" o:title=""/>
                </v:shape>
                <v:shape id="Picture 18" o:spid="_x0000_s1029" type="#_x0000_t75" alt="A close up of a logo&#10;&#10;Description automatically generated" style="position:absolute;top:66579;width:70281;height:19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">
                  <v:imagedata r:id="rId17" o:title="A close up of a logo&#10;&#10;Description automatically generated"/>
                </v:shape>
                <w10:wrap anchorx="margin" anchory="margin"/>
                <w10:anchorlock/>
              </v:group>
            </w:pict>
          </mc:Fallback>
        </mc:AlternateContent>
      </w:r>
    </w:p>
    <w:p w14:paraId="63F1FEF0" w14:textId="77777777" w:rsidR="003161CD" w:rsidRPr="004D59D7" w:rsidRDefault="003161CD" w:rsidP="004D59D7">
      <w:pPr>
        <w:spacing w:afterLines="200" w:after="480"/>
        <w:rPr>
          <w:rFonts w:asciiTheme="minorHAnsi" w:hAnsiTheme="minorHAnsi"/>
          <w:b/>
          <w:bCs/>
        </w:rPr>
      </w:pPr>
      <w:r w:rsidRPr="004D59D7">
        <w:rPr>
          <w:rFonts w:asciiTheme="minorHAnsi" w:hAnsiTheme="minorHAnsi"/>
          <w:b/>
          <w:bCs/>
        </w:rPr>
        <w:br w:type="page"/>
      </w:r>
    </w:p>
    <w:p w14:paraId="497A9EEE" w14:textId="77777777" w:rsidR="00181861" w:rsidRDefault="00181861" w:rsidP="00181861">
      <w:pPr>
        <w:spacing w:before="0" w:after="120" w:line="252" w:lineRule="auto"/>
      </w:pPr>
      <w:bookmarkStart w:id="0" w:name="_Hlk164246726"/>
      <w:r>
        <w:lastRenderedPageBreak/>
        <w:t>Acknowledgements</w:t>
      </w:r>
    </w:p>
    <w:p w14:paraId="002FE7D5" w14:textId="51C71139" w:rsidR="00181861" w:rsidRDefault="00181861" w:rsidP="00181861">
      <w:pPr>
        <w:spacing w:before="0" w:after="120" w:line="252" w:lineRule="auto"/>
      </w:pPr>
      <w:r>
        <w:t xml:space="preserve">This work should be attributed as </w:t>
      </w:r>
      <w:r w:rsidR="005531AA" w:rsidRPr="005531AA">
        <w:t xml:space="preserve">Travellers with </w:t>
      </w:r>
      <w:r w:rsidR="00BA604D">
        <w:t>accessibility needs</w:t>
      </w:r>
      <w:r w:rsidR="005531AA" w:rsidRPr="005531AA">
        <w:t xml:space="preserve"> in Australia</w:t>
      </w:r>
      <w:r w:rsidR="00476921">
        <w:t>,</w:t>
      </w:r>
    </w:p>
    <w:p w14:paraId="48DD81E9" w14:textId="77777777" w:rsidR="00181861" w:rsidRDefault="00181861" w:rsidP="00181861">
      <w:pPr>
        <w:spacing w:before="0" w:after="120" w:line="252" w:lineRule="auto"/>
      </w:pPr>
      <w:r>
        <w:t>Tourism Research Australia, Austrade, Canberra.</w:t>
      </w:r>
    </w:p>
    <w:p w14:paraId="74CDB5F0" w14:textId="77777777" w:rsidR="00181861" w:rsidRDefault="00181861" w:rsidP="00181861">
      <w:pPr>
        <w:spacing w:before="0" w:after="120" w:line="252" w:lineRule="auto"/>
      </w:pPr>
      <w:r>
        <w:t>This report is available at https://www.tra.gov.au/</w:t>
      </w:r>
    </w:p>
    <w:p w14:paraId="12C9AECD" w14:textId="77777777" w:rsidR="00181861" w:rsidRDefault="00181861" w:rsidP="00181861">
      <w:pPr>
        <w:spacing w:before="0" w:after="120" w:line="252" w:lineRule="auto"/>
      </w:pPr>
      <w:r>
        <w:t>Further enquiries are welcome at tourism.research@tra.gov.au</w:t>
      </w:r>
    </w:p>
    <w:p w14:paraId="5E43B6A1" w14:textId="77777777" w:rsidR="00181861" w:rsidRDefault="00181861" w:rsidP="00181861">
      <w:pPr>
        <w:spacing w:before="0" w:after="120" w:line="252" w:lineRule="auto"/>
      </w:pPr>
    </w:p>
    <w:p w14:paraId="66C21541" w14:textId="77777777" w:rsidR="00181861" w:rsidRDefault="00181861" w:rsidP="00181861">
      <w:pPr>
        <w:spacing w:before="0" w:after="120" w:line="252" w:lineRule="auto"/>
      </w:pPr>
      <w:r>
        <w:t>Disclaimer</w:t>
      </w:r>
    </w:p>
    <w:p w14:paraId="3EB6457D" w14:textId="77777777" w:rsidR="00181861" w:rsidRDefault="00181861" w:rsidP="00181861">
      <w:pPr>
        <w:spacing w:before="0" w:after="120" w:line="252" w:lineRule="auto"/>
      </w:pPr>
      <w:r>
        <w:t>This report has been prepared by the Commonwealth of Australia represented by the Australian Trade and Investment Commission (Austrade). The report is a general overview and is not intended to provide exhaustive coverage of the topic. The information is made available on the understanding that the Commonwealth of Australia is not providing professional advice.</w:t>
      </w:r>
    </w:p>
    <w:p w14:paraId="7194B54F" w14:textId="77777777" w:rsidR="00181861" w:rsidRDefault="00181861" w:rsidP="00181861">
      <w:pPr>
        <w:spacing w:before="0" w:after="120" w:line="252" w:lineRule="auto"/>
      </w:pPr>
      <w:r>
        <w:t>While care has been taken to ensure the information in this report is accurate, the Commonwealth does not accept any liability for any loss arising from reliance on the information, or from any error or omission, in the report.</w:t>
      </w:r>
    </w:p>
    <w:p w14:paraId="70FC7CED" w14:textId="002E4588" w:rsidR="00181861" w:rsidRDefault="00181861" w:rsidP="00181861">
      <w:pPr>
        <w:spacing w:before="0" w:after="120" w:line="252" w:lineRule="auto"/>
      </w:pPr>
      <w:r>
        <w:t>Any person relying on this information does so at their own risk. The Commonwealth recommends the person exercise their own skill and care, including obtaining professional advice, in relation to their use of the information for their purposes. The Commonwealth does not endorse any company or activity referred to in the report and does not accept responsibility for any losses suffered in connection with any company or its activities.</w:t>
      </w:r>
    </w:p>
    <w:p w14:paraId="21517939" w14:textId="77777777" w:rsidR="00181861" w:rsidRDefault="00181861" w:rsidP="00181861">
      <w:pPr>
        <w:spacing w:before="0" w:after="120" w:line="252" w:lineRule="auto"/>
      </w:pPr>
    </w:p>
    <w:p w14:paraId="4DA4538D" w14:textId="77777777" w:rsidR="00181861" w:rsidRDefault="00181861" w:rsidP="00181861">
      <w:pPr>
        <w:spacing w:before="0" w:after="120" w:line="252" w:lineRule="auto"/>
      </w:pPr>
      <w:r>
        <w:t>Copyright © Commonwealth of Australia 2024</w:t>
      </w:r>
    </w:p>
    <w:p w14:paraId="34262BE1" w14:textId="77777777" w:rsidR="00181861" w:rsidRDefault="00181861" w:rsidP="00181861">
      <w:pPr>
        <w:spacing w:before="0" w:after="120" w:line="252" w:lineRule="auto"/>
      </w:pPr>
      <w:r>
        <w:t>The material in this document is licensed under a Creative Commons Attribution – 4.0 International licence, with the exception of:</w:t>
      </w:r>
    </w:p>
    <w:p w14:paraId="376E208B" w14:textId="77777777" w:rsidR="00181861" w:rsidRDefault="00181861" w:rsidP="00181861">
      <w:pPr>
        <w:spacing w:before="0" w:after="120" w:line="252" w:lineRule="auto"/>
      </w:pPr>
      <w:r>
        <w:t>• the Commonwealth Coat of Arms</w:t>
      </w:r>
    </w:p>
    <w:p w14:paraId="16E34B1E" w14:textId="77777777" w:rsidR="00181861" w:rsidRDefault="00181861" w:rsidP="00181861">
      <w:pPr>
        <w:spacing w:before="0" w:after="120" w:line="252" w:lineRule="auto"/>
      </w:pPr>
      <w:r>
        <w:t>• the Australian Trade and Investment Commission’s logo</w:t>
      </w:r>
    </w:p>
    <w:p w14:paraId="28C5707A" w14:textId="77777777" w:rsidR="00181861" w:rsidRDefault="00181861" w:rsidP="00181861">
      <w:pPr>
        <w:spacing w:before="0" w:after="120" w:line="252" w:lineRule="auto"/>
      </w:pPr>
      <w:r>
        <w:t>• any third party material</w:t>
      </w:r>
    </w:p>
    <w:p w14:paraId="3978C319" w14:textId="77777777" w:rsidR="00181861" w:rsidRDefault="00181861" w:rsidP="00181861">
      <w:pPr>
        <w:spacing w:before="0" w:after="120" w:line="252" w:lineRule="auto"/>
      </w:pPr>
      <w:r>
        <w:t>• any material protected by a trade mark</w:t>
      </w:r>
    </w:p>
    <w:p w14:paraId="68E17A8F" w14:textId="77777777" w:rsidR="00181861" w:rsidRDefault="00181861" w:rsidP="00181861">
      <w:pPr>
        <w:spacing w:before="0" w:after="120" w:line="252" w:lineRule="auto"/>
      </w:pPr>
      <w:r>
        <w:t>• any images and photographs.</w:t>
      </w:r>
    </w:p>
    <w:p w14:paraId="2D27B00B" w14:textId="77777777" w:rsidR="00181861" w:rsidRDefault="00181861" w:rsidP="00181861">
      <w:pPr>
        <w:spacing w:before="0" w:after="120" w:line="252" w:lineRule="auto"/>
      </w:pPr>
      <w:r>
        <w:t>More information on this CC BY licence is set out at the creative commons website: https://creativecommons.org/licenses/by/4.0/legalcode.</w:t>
      </w:r>
    </w:p>
    <w:p w14:paraId="669965A5" w14:textId="77777777" w:rsidR="00181861" w:rsidRDefault="00181861" w:rsidP="00181861">
      <w:pPr>
        <w:spacing w:before="0" w:after="120" w:line="252" w:lineRule="auto"/>
      </w:pPr>
    </w:p>
    <w:p w14:paraId="25DD4801" w14:textId="77777777" w:rsidR="00181861" w:rsidRDefault="00181861" w:rsidP="00181861">
      <w:pPr>
        <w:spacing w:before="0" w:after="120" w:line="252" w:lineRule="auto"/>
      </w:pPr>
      <w:r>
        <w:t>Attribution</w:t>
      </w:r>
    </w:p>
    <w:p w14:paraId="352018C5" w14:textId="77777777" w:rsidR="00181861" w:rsidRDefault="00181861" w:rsidP="00181861">
      <w:pPr>
        <w:spacing w:before="0" w:after="120" w:line="252" w:lineRule="auto"/>
      </w:pPr>
      <w:r>
        <w:t>Before reusing any part of this document, including reproduction, public display, public performance, distribution, dissemination, communication, or importation, you must comply with the Attribution requirements under the CC BY licence. Enquiries about this licence and any use of this document can be sent to: advisory@austrade.gov.au.</w:t>
      </w:r>
    </w:p>
    <w:bookmarkEnd w:id="0"/>
    <w:p w14:paraId="4CA6061E" w14:textId="77777777" w:rsidR="00181861" w:rsidRDefault="00181861" w:rsidP="00942A96">
      <w:pPr>
        <w:pStyle w:val="TOCHeading"/>
        <w:spacing w:before="200" w:afterLines="200" w:after="480" w:line="300" w:lineRule="atLeast"/>
        <w:rPr>
          <w:sz w:val="20"/>
          <w:szCs w:val="20"/>
        </w:rPr>
      </w:pPr>
    </w:p>
    <w:sdt>
      <w:sdtPr>
        <w:rPr>
          <w:rFonts w:ascii="Verdana" w:hAnsi="Verdana"/>
          <w:color w:val="000000" w:themeColor="text1"/>
          <w:sz w:val="20"/>
          <w:szCs w:val="20"/>
        </w:rPr>
        <w:id w:val="1445721791"/>
        <w:docPartObj>
          <w:docPartGallery w:val="Table of Contents"/>
          <w:docPartUnique/>
        </w:docPartObj>
      </w:sdtPr>
      <w:sdtEndPr>
        <w:rPr>
          <w:b/>
          <w:bCs/>
          <w:noProof/>
        </w:rPr>
      </w:sdtEndPr>
      <w:sdtContent>
        <w:p w14:paraId="6463B6D7" w14:textId="02494BDF" w:rsidR="00B06623" w:rsidRPr="009772AE" w:rsidRDefault="00B06623" w:rsidP="007100D3">
          <w:pPr>
            <w:pStyle w:val="TOCHeading"/>
            <w:spacing w:before="200" w:after="360" w:line="300" w:lineRule="atLeast"/>
          </w:pPr>
          <w:r w:rsidRPr="009772AE">
            <w:t>Contents</w:t>
          </w:r>
        </w:p>
        <w:p w14:paraId="70E58821" w14:textId="3776BE35" w:rsidR="00BD1275" w:rsidRDefault="00B06623">
          <w:pPr>
            <w:pStyle w:val="TOC2"/>
            <w:rPr>
              <w:rFonts w:eastAsiaTheme="minorEastAsia"/>
              <w:kern w:val="2"/>
              <w:sz w:val="22"/>
              <w:lang w:eastAsia="en-AU"/>
              <w14:ligatures w14:val="standardContextual"/>
            </w:rPr>
          </w:pPr>
          <w:r w:rsidRPr="004D59D7">
            <w:rPr>
              <w:szCs w:val="20"/>
            </w:rPr>
            <w:fldChar w:fldCharType="begin"/>
          </w:r>
          <w:r w:rsidRPr="00942A96">
            <w:rPr>
              <w:szCs w:val="20"/>
            </w:rPr>
            <w:instrText xml:space="preserve"> TOC \o "1-3" \h \z \u </w:instrText>
          </w:r>
          <w:r w:rsidRPr="004D59D7">
            <w:rPr>
              <w:szCs w:val="20"/>
            </w:rPr>
            <w:fldChar w:fldCharType="separate"/>
          </w:r>
          <w:hyperlink w:anchor="_Toc166673410" w:history="1">
            <w:r w:rsidR="00BD1275" w:rsidRPr="00D54BB6">
              <w:rPr>
                <w:rStyle w:val="Hyperlink"/>
              </w:rPr>
              <w:t>About this report</w:t>
            </w:r>
            <w:r w:rsidR="00BD1275">
              <w:rPr>
                <w:webHidden/>
              </w:rPr>
              <w:tab/>
            </w:r>
            <w:r w:rsidR="00BD1275">
              <w:rPr>
                <w:webHidden/>
              </w:rPr>
              <w:fldChar w:fldCharType="begin"/>
            </w:r>
            <w:r w:rsidR="00BD1275">
              <w:rPr>
                <w:webHidden/>
              </w:rPr>
              <w:instrText xml:space="preserve"> PAGEREF _Toc166673410 \h </w:instrText>
            </w:r>
            <w:r w:rsidR="00BD1275">
              <w:rPr>
                <w:webHidden/>
              </w:rPr>
            </w:r>
            <w:r w:rsidR="00BD1275">
              <w:rPr>
                <w:webHidden/>
              </w:rPr>
              <w:fldChar w:fldCharType="separate"/>
            </w:r>
            <w:r w:rsidR="00BD1275">
              <w:rPr>
                <w:webHidden/>
              </w:rPr>
              <w:t>4</w:t>
            </w:r>
            <w:r w:rsidR="00BD1275">
              <w:rPr>
                <w:webHidden/>
              </w:rPr>
              <w:fldChar w:fldCharType="end"/>
            </w:r>
          </w:hyperlink>
        </w:p>
        <w:p w14:paraId="30A4401E" w14:textId="2F4A5BDD" w:rsidR="00BD1275" w:rsidRDefault="00D66759">
          <w:pPr>
            <w:pStyle w:val="TOC2"/>
            <w:rPr>
              <w:rFonts w:eastAsiaTheme="minorEastAsia"/>
              <w:kern w:val="2"/>
              <w:sz w:val="22"/>
              <w:lang w:eastAsia="en-AU"/>
              <w14:ligatures w14:val="standardContextual"/>
            </w:rPr>
          </w:pPr>
          <w:hyperlink w:anchor="_Toc166673411" w:history="1">
            <w:r w:rsidR="00BD1275" w:rsidRPr="00D54BB6">
              <w:rPr>
                <w:rStyle w:val="Hyperlink"/>
              </w:rPr>
              <w:t>Introduction and summary</w:t>
            </w:r>
            <w:r w:rsidR="00BD1275">
              <w:rPr>
                <w:webHidden/>
              </w:rPr>
              <w:tab/>
            </w:r>
            <w:r w:rsidR="00BD1275">
              <w:rPr>
                <w:webHidden/>
              </w:rPr>
              <w:fldChar w:fldCharType="begin"/>
            </w:r>
            <w:r w:rsidR="00BD1275">
              <w:rPr>
                <w:webHidden/>
              </w:rPr>
              <w:instrText xml:space="preserve"> PAGEREF _Toc166673411 \h </w:instrText>
            </w:r>
            <w:r w:rsidR="00BD1275">
              <w:rPr>
                <w:webHidden/>
              </w:rPr>
            </w:r>
            <w:r w:rsidR="00BD1275">
              <w:rPr>
                <w:webHidden/>
              </w:rPr>
              <w:fldChar w:fldCharType="separate"/>
            </w:r>
            <w:r w:rsidR="00BD1275">
              <w:rPr>
                <w:webHidden/>
              </w:rPr>
              <w:t>4</w:t>
            </w:r>
            <w:r w:rsidR="00BD1275">
              <w:rPr>
                <w:webHidden/>
              </w:rPr>
              <w:fldChar w:fldCharType="end"/>
            </w:r>
          </w:hyperlink>
        </w:p>
        <w:p w14:paraId="283C888E" w14:textId="214F019C" w:rsidR="00BD1275" w:rsidRDefault="00D66759">
          <w:pPr>
            <w:pStyle w:val="TOC2"/>
            <w:rPr>
              <w:rFonts w:eastAsiaTheme="minorEastAsia"/>
              <w:kern w:val="2"/>
              <w:sz w:val="22"/>
              <w:lang w:eastAsia="en-AU"/>
              <w14:ligatures w14:val="standardContextual"/>
            </w:rPr>
          </w:pPr>
          <w:hyperlink w:anchor="_Toc166673412" w:history="1">
            <w:r w:rsidR="00BD1275" w:rsidRPr="00D54BB6">
              <w:rPr>
                <w:rStyle w:val="Hyperlink"/>
              </w:rPr>
              <w:t>1. Size and Scope of the market</w:t>
            </w:r>
            <w:r w:rsidR="00BD1275">
              <w:rPr>
                <w:webHidden/>
              </w:rPr>
              <w:tab/>
            </w:r>
            <w:r w:rsidR="00BD1275">
              <w:rPr>
                <w:webHidden/>
              </w:rPr>
              <w:fldChar w:fldCharType="begin"/>
            </w:r>
            <w:r w:rsidR="00BD1275">
              <w:rPr>
                <w:webHidden/>
              </w:rPr>
              <w:instrText xml:space="preserve"> PAGEREF _Toc166673412 \h </w:instrText>
            </w:r>
            <w:r w:rsidR="00BD1275">
              <w:rPr>
                <w:webHidden/>
              </w:rPr>
            </w:r>
            <w:r w:rsidR="00BD1275">
              <w:rPr>
                <w:webHidden/>
              </w:rPr>
              <w:fldChar w:fldCharType="separate"/>
            </w:r>
            <w:r w:rsidR="00BD1275">
              <w:rPr>
                <w:webHidden/>
              </w:rPr>
              <w:t>8</w:t>
            </w:r>
            <w:r w:rsidR="00BD1275">
              <w:rPr>
                <w:webHidden/>
              </w:rPr>
              <w:fldChar w:fldCharType="end"/>
            </w:r>
          </w:hyperlink>
        </w:p>
        <w:p w14:paraId="354F7844" w14:textId="61508DA1" w:rsidR="00BD1275" w:rsidRDefault="00D66759">
          <w:pPr>
            <w:pStyle w:val="TOC2"/>
            <w:rPr>
              <w:rFonts w:eastAsiaTheme="minorEastAsia"/>
              <w:kern w:val="2"/>
              <w:sz w:val="22"/>
              <w:lang w:eastAsia="en-AU"/>
              <w14:ligatures w14:val="standardContextual"/>
            </w:rPr>
          </w:pPr>
          <w:hyperlink w:anchor="_Toc166673413" w:history="1">
            <w:r w:rsidR="00BD1275" w:rsidRPr="00D54BB6">
              <w:rPr>
                <w:rStyle w:val="Hyperlink"/>
              </w:rPr>
              <w:t xml:space="preserve">2. Spending profile of travellers with </w:t>
            </w:r>
            <w:r w:rsidR="00BA604D">
              <w:rPr>
                <w:rStyle w:val="Hyperlink"/>
              </w:rPr>
              <w:t>accessibility needs</w:t>
            </w:r>
            <w:r w:rsidR="00BD1275">
              <w:rPr>
                <w:webHidden/>
              </w:rPr>
              <w:tab/>
            </w:r>
            <w:r w:rsidR="00BD1275">
              <w:rPr>
                <w:webHidden/>
              </w:rPr>
              <w:fldChar w:fldCharType="begin"/>
            </w:r>
            <w:r w:rsidR="00BD1275">
              <w:rPr>
                <w:webHidden/>
              </w:rPr>
              <w:instrText xml:space="preserve"> PAGEREF _Toc166673413 \h </w:instrText>
            </w:r>
            <w:r w:rsidR="00BD1275">
              <w:rPr>
                <w:webHidden/>
              </w:rPr>
            </w:r>
            <w:r w:rsidR="00BD1275">
              <w:rPr>
                <w:webHidden/>
              </w:rPr>
              <w:fldChar w:fldCharType="separate"/>
            </w:r>
            <w:r w:rsidR="00BD1275">
              <w:rPr>
                <w:webHidden/>
              </w:rPr>
              <w:t>12</w:t>
            </w:r>
            <w:r w:rsidR="00BD1275">
              <w:rPr>
                <w:webHidden/>
              </w:rPr>
              <w:fldChar w:fldCharType="end"/>
            </w:r>
          </w:hyperlink>
        </w:p>
        <w:p w14:paraId="44C5A9E3" w14:textId="080911FC" w:rsidR="00BD1275" w:rsidRDefault="00D66759">
          <w:pPr>
            <w:pStyle w:val="TOC2"/>
            <w:rPr>
              <w:rFonts w:eastAsiaTheme="minorEastAsia"/>
              <w:kern w:val="2"/>
              <w:sz w:val="22"/>
              <w:lang w:eastAsia="en-AU"/>
              <w14:ligatures w14:val="standardContextual"/>
            </w:rPr>
          </w:pPr>
          <w:hyperlink w:anchor="_Toc166673414" w:history="1">
            <w:r w:rsidR="00BD1275" w:rsidRPr="00D54BB6">
              <w:rPr>
                <w:rStyle w:val="Hyperlink"/>
              </w:rPr>
              <w:t>3. Characteristics of travellers with accessibility needs</w:t>
            </w:r>
            <w:r w:rsidR="00BD1275">
              <w:rPr>
                <w:webHidden/>
              </w:rPr>
              <w:tab/>
            </w:r>
            <w:r w:rsidR="00BD1275">
              <w:rPr>
                <w:webHidden/>
              </w:rPr>
              <w:fldChar w:fldCharType="begin"/>
            </w:r>
            <w:r w:rsidR="00BD1275">
              <w:rPr>
                <w:webHidden/>
              </w:rPr>
              <w:instrText xml:space="preserve"> PAGEREF _Toc166673414 \h </w:instrText>
            </w:r>
            <w:r w:rsidR="00BD1275">
              <w:rPr>
                <w:webHidden/>
              </w:rPr>
            </w:r>
            <w:r w:rsidR="00BD1275">
              <w:rPr>
                <w:webHidden/>
              </w:rPr>
              <w:fldChar w:fldCharType="separate"/>
            </w:r>
            <w:r w:rsidR="00BD1275">
              <w:rPr>
                <w:webHidden/>
              </w:rPr>
              <w:t>15</w:t>
            </w:r>
            <w:r w:rsidR="00BD1275">
              <w:rPr>
                <w:webHidden/>
              </w:rPr>
              <w:fldChar w:fldCharType="end"/>
            </w:r>
          </w:hyperlink>
        </w:p>
        <w:p w14:paraId="6E13337E" w14:textId="47E7106C" w:rsidR="00BD1275" w:rsidRDefault="00D66759">
          <w:pPr>
            <w:pStyle w:val="TOC2"/>
            <w:rPr>
              <w:rFonts w:eastAsiaTheme="minorEastAsia"/>
              <w:kern w:val="2"/>
              <w:sz w:val="22"/>
              <w:lang w:eastAsia="en-AU"/>
              <w14:ligatures w14:val="standardContextual"/>
            </w:rPr>
          </w:pPr>
          <w:hyperlink w:anchor="_Toc166673415" w:history="1">
            <w:r w:rsidR="00BD1275" w:rsidRPr="00D54BB6">
              <w:rPr>
                <w:rStyle w:val="Hyperlink"/>
              </w:rPr>
              <w:t>4. Reasons for Travel and activities</w:t>
            </w:r>
            <w:r w:rsidR="00BD1275">
              <w:rPr>
                <w:webHidden/>
              </w:rPr>
              <w:tab/>
            </w:r>
            <w:r w:rsidR="00BD1275">
              <w:rPr>
                <w:webHidden/>
              </w:rPr>
              <w:fldChar w:fldCharType="begin"/>
            </w:r>
            <w:r w:rsidR="00BD1275">
              <w:rPr>
                <w:webHidden/>
              </w:rPr>
              <w:instrText xml:space="preserve"> PAGEREF _Toc166673415 \h </w:instrText>
            </w:r>
            <w:r w:rsidR="00BD1275">
              <w:rPr>
                <w:webHidden/>
              </w:rPr>
            </w:r>
            <w:r w:rsidR="00BD1275">
              <w:rPr>
                <w:webHidden/>
              </w:rPr>
              <w:fldChar w:fldCharType="separate"/>
            </w:r>
            <w:r w:rsidR="00BD1275">
              <w:rPr>
                <w:webHidden/>
              </w:rPr>
              <w:t>17</w:t>
            </w:r>
            <w:r w:rsidR="00BD1275">
              <w:rPr>
                <w:webHidden/>
              </w:rPr>
              <w:fldChar w:fldCharType="end"/>
            </w:r>
          </w:hyperlink>
        </w:p>
        <w:p w14:paraId="71AB544B" w14:textId="74BEF6F7" w:rsidR="00BD1275" w:rsidRDefault="00D66759">
          <w:pPr>
            <w:pStyle w:val="TOC2"/>
            <w:rPr>
              <w:rFonts w:eastAsiaTheme="minorEastAsia"/>
              <w:kern w:val="2"/>
              <w:sz w:val="22"/>
              <w:lang w:eastAsia="en-AU"/>
              <w14:ligatures w14:val="standardContextual"/>
            </w:rPr>
          </w:pPr>
          <w:hyperlink w:anchor="_Toc166673416" w:history="1">
            <w:r w:rsidR="00BD1275" w:rsidRPr="00D54BB6">
              <w:rPr>
                <w:rStyle w:val="Hyperlink"/>
              </w:rPr>
              <w:t>5. Accommodation and travel party types of overnight travellers</w:t>
            </w:r>
            <w:r w:rsidR="00BD1275">
              <w:rPr>
                <w:webHidden/>
              </w:rPr>
              <w:tab/>
            </w:r>
            <w:r w:rsidR="00BD1275">
              <w:rPr>
                <w:webHidden/>
              </w:rPr>
              <w:fldChar w:fldCharType="begin"/>
            </w:r>
            <w:r w:rsidR="00BD1275">
              <w:rPr>
                <w:webHidden/>
              </w:rPr>
              <w:instrText xml:space="preserve"> PAGEREF _Toc166673416 \h </w:instrText>
            </w:r>
            <w:r w:rsidR="00BD1275">
              <w:rPr>
                <w:webHidden/>
              </w:rPr>
            </w:r>
            <w:r w:rsidR="00BD1275">
              <w:rPr>
                <w:webHidden/>
              </w:rPr>
              <w:fldChar w:fldCharType="separate"/>
            </w:r>
            <w:r w:rsidR="00BD1275">
              <w:rPr>
                <w:webHidden/>
              </w:rPr>
              <w:t>19</w:t>
            </w:r>
            <w:r w:rsidR="00BD1275">
              <w:rPr>
                <w:webHidden/>
              </w:rPr>
              <w:fldChar w:fldCharType="end"/>
            </w:r>
          </w:hyperlink>
        </w:p>
        <w:p w14:paraId="54CDB443" w14:textId="59F09F34" w:rsidR="00BD1275" w:rsidRDefault="00D66759">
          <w:pPr>
            <w:pStyle w:val="TOC2"/>
            <w:rPr>
              <w:rFonts w:eastAsiaTheme="minorEastAsia"/>
              <w:kern w:val="2"/>
              <w:sz w:val="22"/>
              <w:lang w:eastAsia="en-AU"/>
              <w14:ligatures w14:val="standardContextual"/>
            </w:rPr>
          </w:pPr>
          <w:hyperlink w:anchor="_Toc166673417" w:history="1">
            <w:r w:rsidR="00BD1275" w:rsidRPr="00D54BB6">
              <w:rPr>
                <w:rStyle w:val="Hyperlink"/>
              </w:rPr>
              <w:t>Data sources</w:t>
            </w:r>
            <w:r w:rsidR="00BD1275">
              <w:rPr>
                <w:webHidden/>
              </w:rPr>
              <w:tab/>
            </w:r>
            <w:r w:rsidR="00BD1275">
              <w:rPr>
                <w:webHidden/>
              </w:rPr>
              <w:fldChar w:fldCharType="begin"/>
            </w:r>
            <w:r w:rsidR="00BD1275">
              <w:rPr>
                <w:webHidden/>
              </w:rPr>
              <w:instrText xml:space="preserve"> PAGEREF _Toc166673417 \h </w:instrText>
            </w:r>
            <w:r w:rsidR="00BD1275">
              <w:rPr>
                <w:webHidden/>
              </w:rPr>
            </w:r>
            <w:r w:rsidR="00BD1275">
              <w:rPr>
                <w:webHidden/>
              </w:rPr>
              <w:fldChar w:fldCharType="separate"/>
            </w:r>
            <w:r w:rsidR="00BD1275">
              <w:rPr>
                <w:webHidden/>
              </w:rPr>
              <w:t>22</w:t>
            </w:r>
            <w:r w:rsidR="00BD1275">
              <w:rPr>
                <w:webHidden/>
              </w:rPr>
              <w:fldChar w:fldCharType="end"/>
            </w:r>
          </w:hyperlink>
        </w:p>
        <w:p w14:paraId="72894148" w14:textId="5F7106BA" w:rsidR="00BD1275" w:rsidRDefault="00D66759">
          <w:pPr>
            <w:pStyle w:val="TOC2"/>
            <w:rPr>
              <w:rFonts w:eastAsiaTheme="minorEastAsia"/>
              <w:kern w:val="2"/>
              <w:sz w:val="22"/>
              <w:lang w:eastAsia="en-AU"/>
              <w14:ligatures w14:val="standardContextual"/>
            </w:rPr>
          </w:pPr>
          <w:hyperlink w:anchor="_Toc166673418" w:history="1">
            <w:r w:rsidR="00BD1275" w:rsidRPr="00D54BB6">
              <w:rPr>
                <w:rStyle w:val="Hyperlink"/>
              </w:rPr>
              <w:t>Appendix 1: Methodology and Definitions</w:t>
            </w:r>
            <w:r w:rsidR="00BD1275">
              <w:rPr>
                <w:webHidden/>
              </w:rPr>
              <w:tab/>
            </w:r>
            <w:r w:rsidR="00BD1275">
              <w:rPr>
                <w:webHidden/>
              </w:rPr>
              <w:fldChar w:fldCharType="begin"/>
            </w:r>
            <w:r w:rsidR="00BD1275">
              <w:rPr>
                <w:webHidden/>
              </w:rPr>
              <w:instrText xml:space="preserve"> PAGEREF _Toc166673418 \h </w:instrText>
            </w:r>
            <w:r w:rsidR="00BD1275">
              <w:rPr>
                <w:webHidden/>
              </w:rPr>
            </w:r>
            <w:r w:rsidR="00BD1275">
              <w:rPr>
                <w:webHidden/>
              </w:rPr>
              <w:fldChar w:fldCharType="separate"/>
            </w:r>
            <w:r w:rsidR="00BD1275">
              <w:rPr>
                <w:webHidden/>
              </w:rPr>
              <w:t>23</w:t>
            </w:r>
            <w:r w:rsidR="00BD1275">
              <w:rPr>
                <w:webHidden/>
              </w:rPr>
              <w:fldChar w:fldCharType="end"/>
            </w:r>
          </w:hyperlink>
        </w:p>
        <w:p w14:paraId="169A6A49" w14:textId="6CDB4B6D" w:rsidR="00BD1275" w:rsidRDefault="00D66759">
          <w:pPr>
            <w:pStyle w:val="TOC2"/>
            <w:rPr>
              <w:rFonts w:eastAsiaTheme="minorEastAsia"/>
              <w:kern w:val="2"/>
              <w:sz w:val="22"/>
              <w:lang w:eastAsia="en-AU"/>
              <w14:ligatures w14:val="standardContextual"/>
            </w:rPr>
          </w:pPr>
          <w:hyperlink w:anchor="_Toc166673419" w:history="1">
            <w:r w:rsidR="00BD1275" w:rsidRPr="00D54BB6">
              <w:rPr>
                <w:rStyle w:val="Hyperlink"/>
              </w:rPr>
              <w:t>Appendix 2: Disability Supplementary Questions from 2023 National Visitors Survey</w:t>
            </w:r>
            <w:r w:rsidR="00BD1275">
              <w:rPr>
                <w:webHidden/>
              </w:rPr>
              <w:tab/>
            </w:r>
            <w:r w:rsidR="00BD1275">
              <w:rPr>
                <w:webHidden/>
              </w:rPr>
              <w:fldChar w:fldCharType="begin"/>
            </w:r>
            <w:r w:rsidR="00BD1275">
              <w:rPr>
                <w:webHidden/>
              </w:rPr>
              <w:instrText xml:space="preserve"> PAGEREF _Toc166673419 \h </w:instrText>
            </w:r>
            <w:r w:rsidR="00BD1275">
              <w:rPr>
                <w:webHidden/>
              </w:rPr>
            </w:r>
            <w:r w:rsidR="00BD1275">
              <w:rPr>
                <w:webHidden/>
              </w:rPr>
              <w:fldChar w:fldCharType="separate"/>
            </w:r>
            <w:r w:rsidR="00BD1275">
              <w:rPr>
                <w:webHidden/>
              </w:rPr>
              <w:t>24</w:t>
            </w:r>
            <w:r w:rsidR="00BD1275">
              <w:rPr>
                <w:webHidden/>
              </w:rPr>
              <w:fldChar w:fldCharType="end"/>
            </w:r>
          </w:hyperlink>
        </w:p>
        <w:p w14:paraId="3CEC2133" w14:textId="483E5E33" w:rsidR="00BD1275" w:rsidRDefault="00D66759">
          <w:pPr>
            <w:pStyle w:val="TOC2"/>
            <w:rPr>
              <w:rFonts w:eastAsiaTheme="minorEastAsia"/>
              <w:kern w:val="2"/>
              <w:sz w:val="22"/>
              <w:lang w:eastAsia="en-AU"/>
              <w14:ligatures w14:val="standardContextual"/>
            </w:rPr>
          </w:pPr>
          <w:hyperlink w:anchor="_Toc166673420" w:history="1">
            <w:r w:rsidR="00BD1275" w:rsidRPr="00D54BB6">
              <w:rPr>
                <w:rStyle w:val="Hyperlink"/>
              </w:rPr>
              <w:t>Appendix 3: Data tables</w:t>
            </w:r>
            <w:r w:rsidR="00BD1275">
              <w:rPr>
                <w:webHidden/>
              </w:rPr>
              <w:tab/>
            </w:r>
            <w:r w:rsidR="00BD1275">
              <w:rPr>
                <w:webHidden/>
              </w:rPr>
              <w:fldChar w:fldCharType="begin"/>
            </w:r>
            <w:r w:rsidR="00BD1275">
              <w:rPr>
                <w:webHidden/>
              </w:rPr>
              <w:instrText xml:space="preserve"> PAGEREF _Toc166673420 \h </w:instrText>
            </w:r>
            <w:r w:rsidR="00BD1275">
              <w:rPr>
                <w:webHidden/>
              </w:rPr>
            </w:r>
            <w:r w:rsidR="00BD1275">
              <w:rPr>
                <w:webHidden/>
              </w:rPr>
              <w:fldChar w:fldCharType="separate"/>
            </w:r>
            <w:r w:rsidR="00BD1275">
              <w:rPr>
                <w:webHidden/>
              </w:rPr>
              <w:t>25</w:t>
            </w:r>
            <w:r w:rsidR="00BD1275">
              <w:rPr>
                <w:webHidden/>
              </w:rPr>
              <w:fldChar w:fldCharType="end"/>
            </w:r>
          </w:hyperlink>
        </w:p>
        <w:p w14:paraId="606A3E41" w14:textId="49C28196" w:rsidR="00B06623" w:rsidRPr="004D59D7" w:rsidRDefault="00B06623" w:rsidP="004D59D7">
          <w:pPr>
            <w:spacing w:line="480" w:lineRule="auto"/>
            <w:rPr>
              <w:rFonts w:asciiTheme="minorHAnsi" w:hAnsiTheme="minorHAnsi"/>
            </w:rPr>
          </w:pPr>
          <w:r w:rsidRPr="004D59D7">
            <w:rPr>
              <w:rFonts w:asciiTheme="minorHAnsi" w:hAnsiTheme="minorHAnsi"/>
              <w:b/>
              <w:bCs/>
              <w:noProof/>
            </w:rPr>
            <w:fldChar w:fldCharType="end"/>
          </w:r>
        </w:p>
      </w:sdtContent>
    </w:sdt>
    <w:p w14:paraId="4FA18B93" w14:textId="2C0D5530" w:rsidR="0015131F" w:rsidRPr="004D59D7" w:rsidRDefault="0015131F" w:rsidP="004D59D7">
      <w:pPr>
        <w:tabs>
          <w:tab w:val="left" w:pos="7336"/>
        </w:tabs>
        <w:rPr>
          <w:rFonts w:asciiTheme="minorHAnsi" w:hAnsiTheme="minorHAnsi"/>
        </w:rPr>
      </w:pPr>
      <w:r w:rsidRPr="004D59D7">
        <w:rPr>
          <w:rFonts w:asciiTheme="minorHAnsi" w:hAnsiTheme="minorHAnsi"/>
        </w:rPr>
        <w:tab/>
      </w:r>
    </w:p>
    <w:p w14:paraId="0291E925" w14:textId="77777777" w:rsidR="00434DCB" w:rsidRPr="004D59D7" w:rsidRDefault="00434DCB" w:rsidP="004D59D7">
      <w:pPr>
        <w:tabs>
          <w:tab w:val="left" w:pos="7798"/>
        </w:tabs>
        <w:rPr>
          <w:rFonts w:asciiTheme="minorHAnsi" w:hAnsiTheme="minorHAnsi"/>
        </w:rPr>
      </w:pPr>
    </w:p>
    <w:p w14:paraId="16D7D4C5" w14:textId="315E1D2C" w:rsidR="0047525E" w:rsidRPr="004D59D7" w:rsidRDefault="0047525E" w:rsidP="004D59D7">
      <w:pPr>
        <w:tabs>
          <w:tab w:val="left" w:pos="7798"/>
        </w:tabs>
        <w:rPr>
          <w:rFonts w:asciiTheme="minorHAnsi" w:hAnsiTheme="minorHAnsi"/>
        </w:rPr>
      </w:pPr>
      <w:r w:rsidRPr="004D59D7">
        <w:rPr>
          <w:rFonts w:asciiTheme="minorHAnsi" w:hAnsiTheme="minorHAnsi"/>
        </w:rPr>
        <w:tab/>
      </w:r>
    </w:p>
    <w:p w14:paraId="6F3AFE57" w14:textId="11EDF974" w:rsidR="005B5684" w:rsidRPr="004D59D7" w:rsidRDefault="005B5684" w:rsidP="004D59D7">
      <w:pPr>
        <w:tabs>
          <w:tab w:val="left" w:pos="7336"/>
        </w:tabs>
        <w:rPr>
          <w:rFonts w:asciiTheme="minorHAnsi" w:hAnsiTheme="minorHAnsi"/>
        </w:rPr>
      </w:pPr>
      <w:r w:rsidRPr="004D59D7">
        <w:rPr>
          <w:rFonts w:asciiTheme="minorHAnsi" w:hAnsiTheme="minorHAnsi"/>
        </w:rPr>
        <w:br w:type="page"/>
      </w:r>
    </w:p>
    <w:p w14:paraId="79EEDC53" w14:textId="0CAD7922" w:rsidR="009F4512" w:rsidRPr="000E3E19" w:rsidRDefault="009F4512" w:rsidP="00EF2670">
      <w:pPr>
        <w:rPr>
          <w:rFonts w:asciiTheme="minorHAnsi" w:hAnsiTheme="minorHAnsi"/>
          <w:color w:val="auto"/>
          <w:sz w:val="48"/>
          <w:szCs w:val="48"/>
        </w:rPr>
      </w:pPr>
      <w:r w:rsidRPr="000E3E19">
        <w:rPr>
          <w:rFonts w:asciiTheme="minorHAnsi" w:hAnsiTheme="minorHAnsi"/>
          <w:color w:val="auto"/>
          <w:sz w:val="48"/>
          <w:szCs w:val="48"/>
        </w:rPr>
        <w:lastRenderedPageBreak/>
        <w:t xml:space="preserve">Travellers with </w:t>
      </w:r>
      <w:r w:rsidR="00BA604D">
        <w:rPr>
          <w:rFonts w:asciiTheme="minorHAnsi" w:hAnsiTheme="minorHAnsi"/>
          <w:color w:val="auto"/>
          <w:sz w:val="48"/>
          <w:szCs w:val="48"/>
        </w:rPr>
        <w:t>accessibility needs</w:t>
      </w:r>
      <w:r w:rsidRPr="000E3E19">
        <w:rPr>
          <w:rFonts w:asciiTheme="minorHAnsi" w:hAnsiTheme="minorHAnsi"/>
          <w:color w:val="auto"/>
          <w:sz w:val="48"/>
          <w:szCs w:val="48"/>
        </w:rPr>
        <w:t xml:space="preserve"> in</w:t>
      </w:r>
      <w:r w:rsidR="001B5D4C" w:rsidRPr="000E3E19">
        <w:rPr>
          <w:rFonts w:asciiTheme="minorHAnsi" w:hAnsiTheme="minorHAnsi"/>
          <w:color w:val="auto"/>
          <w:sz w:val="48"/>
          <w:szCs w:val="48"/>
        </w:rPr>
        <w:t xml:space="preserve"> </w:t>
      </w:r>
      <w:r w:rsidRPr="000E3E19">
        <w:rPr>
          <w:rFonts w:asciiTheme="minorHAnsi" w:hAnsiTheme="minorHAnsi"/>
          <w:color w:val="auto"/>
          <w:sz w:val="48"/>
          <w:szCs w:val="48"/>
        </w:rPr>
        <w:t>Australia</w:t>
      </w:r>
    </w:p>
    <w:p w14:paraId="71A9EC00" w14:textId="77777777" w:rsidR="00675C88" w:rsidRPr="00BC5238" w:rsidRDefault="00675C88" w:rsidP="00BC5238">
      <w:pPr>
        <w:pStyle w:val="Heading2"/>
      </w:pPr>
      <w:bookmarkStart w:id="1" w:name="_Toc166673410"/>
      <w:r w:rsidRPr="00BC5238">
        <w:t>About this report</w:t>
      </w:r>
      <w:bookmarkEnd w:id="1"/>
    </w:p>
    <w:p w14:paraId="7FCE00B5" w14:textId="20B2463F" w:rsidR="00F63E76" w:rsidRPr="004D59D7" w:rsidRDefault="00F63E76" w:rsidP="004D59D7">
      <w:pPr>
        <w:pStyle w:val="IntroCopy"/>
        <w:spacing w:line="300" w:lineRule="atLeast"/>
        <w:rPr>
          <w:rFonts w:asciiTheme="minorHAnsi" w:eastAsiaTheme="minorEastAsia" w:hAnsiTheme="minorHAnsi"/>
          <w:color w:val="auto"/>
          <w:sz w:val="20"/>
          <w:szCs w:val="20"/>
          <w:lang w:eastAsia="zh-CN"/>
        </w:rPr>
      </w:pPr>
      <w:r w:rsidRPr="004D59D7">
        <w:rPr>
          <w:rFonts w:asciiTheme="minorHAnsi" w:eastAsiaTheme="minorEastAsia" w:hAnsiTheme="minorHAnsi"/>
          <w:color w:val="auto"/>
          <w:sz w:val="20"/>
          <w:szCs w:val="20"/>
          <w:lang w:eastAsia="zh-CN"/>
        </w:rPr>
        <w:t xml:space="preserve">This report uses data collected through the Disability Supplementary section of the National Visitor Survey in the June quarter </w:t>
      </w:r>
      <w:r w:rsidR="006A1D33">
        <w:rPr>
          <w:rFonts w:asciiTheme="minorHAnsi" w:eastAsiaTheme="minorEastAsia" w:hAnsiTheme="minorHAnsi"/>
          <w:color w:val="auto"/>
          <w:sz w:val="20"/>
          <w:szCs w:val="20"/>
          <w:lang w:eastAsia="zh-CN"/>
        </w:rPr>
        <w:t>(April</w:t>
      </w:r>
      <w:r w:rsidR="00F82F09">
        <w:rPr>
          <w:rFonts w:asciiTheme="minorHAnsi" w:eastAsiaTheme="minorEastAsia" w:hAnsiTheme="minorHAnsi"/>
          <w:color w:val="auto"/>
          <w:sz w:val="20"/>
          <w:szCs w:val="20"/>
          <w:lang w:eastAsia="zh-CN"/>
        </w:rPr>
        <w:t xml:space="preserve">, May and June) </w:t>
      </w:r>
      <w:r w:rsidRPr="004D59D7">
        <w:rPr>
          <w:rFonts w:asciiTheme="minorHAnsi" w:eastAsiaTheme="minorEastAsia" w:hAnsiTheme="minorHAnsi"/>
          <w:color w:val="auto"/>
          <w:sz w:val="20"/>
          <w:szCs w:val="20"/>
          <w:lang w:eastAsia="zh-CN"/>
        </w:rPr>
        <w:t xml:space="preserve">2023 to provide insights on domestic travellers in Australia with accessibility needs.  </w:t>
      </w:r>
    </w:p>
    <w:p w14:paraId="3622C851" w14:textId="4CD864C0" w:rsidR="004D1D63" w:rsidRPr="00BC5238" w:rsidRDefault="004D1D63" w:rsidP="00BC5238">
      <w:pPr>
        <w:pStyle w:val="Heading2"/>
      </w:pPr>
      <w:bookmarkStart w:id="2" w:name="_Toc166673411"/>
      <w:r w:rsidRPr="00BC5238">
        <w:t>Introduction</w:t>
      </w:r>
      <w:r w:rsidR="00007048" w:rsidRPr="00BC5238">
        <w:t xml:space="preserve"> and summary</w:t>
      </w:r>
      <w:bookmarkEnd w:id="2"/>
    </w:p>
    <w:p w14:paraId="79C6C19F" w14:textId="77777777" w:rsidR="00E34A86" w:rsidRPr="004D59D7" w:rsidRDefault="00E34A86" w:rsidP="00E34A86">
      <w:pPr>
        <w:rPr>
          <w:rFonts w:asciiTheme="minorHAnsi" w:eastAsiaTheme="minorEastAsia" w:hAnsiTheme="minorHAnsi"/>
          <w:color w:val="auto"/>
          <w:lang w:eastAsia="zh-CN"/>
        </w:rPr>
      </w:pPr>
      <w:r w:rsidRPr="004D59D7">
        <w:rPr>
          <w:rFonts w:asciiTheme="minorHAnsi" w:eastAsiaTheme="minorEastAsia" w:hAnsiTheme="minorHAnsi"/>
          <w:color w:val="auto"/>
          <w:lang w:eastAsia="zh-CN"/>
        </w:rPr>
        <w:t xml:space="preserve">The tourism industry provides benefits to both its providers and consumers. While the benefits to tourism providers can be quantified in financial terms, the benefits to consumers are more intangible, </w:t>
      </w:r>
      <w:r>
        <w:rPr>
          <w:rFonts w:asciiTheme="minorHAnsi" w:eastAsiaTheme="minorEastAsia" w:hAnsiTheme="minorHAnsi"/>
          <w:color w:val="auto"/>
          <w:lang w:eastAsia="zh-CN"/>
        </w:rPr>
        <w:t>but</w:t>
      </w:r>
      <w:r w:rsidRPr="004D59D7">
        <w:rPr>
          <w:rFonts w:asciiTheme="minorHAnsi" w:eastAsiaTheme="minorEastAsia" w:hAnsiTheme="minorHAnsi"/>
          <w:color w:val="auto"/>
          <w:lang w:eastAsia="zh-CN"/>
        </w:rPr>
        <w:t xml:space="preserve"> no less important. </w:t>
      </w:r>
      <w:r>
        <w:rPr>
          <w:rFonts w:asciiTheme="minorHAnsi" w:eastAsiaTheme="minorEastAsia" w:hAnsiTheme="minorHAnsi"/>
          <w:color w:val="auto"/>
          <w:lang w:eastAsia="zh-CN"/>
        </w:rPr>
        <w:t xml:space="preserve">Such benefits may include improved health and quality of life. </w:t>
      </w:r>
      <w:r w:rsidRPr="004D59D7">
        <w:rPr>
          <w:rFonts w:asciiTheme="minorHAnsi" w:eastAsiaTheme="minorEastAsia" w:hAnsiTheme="minorHAnsi"/>
          <w:color w:val="auto"/>
          <w:lang w:eastAsia="zh-CN"/>
        </w:rPr>
        <w:t xml:space="preserve">For people with disabilities or long-term health conditions, these benefits </w:t>
      </w:r>
      <w:r>
        <w:rPr>
          <w:rFonts w:asciiTheme="minorHAnsi" w:eastAsiaTheme="minorEastAsia" w:hAnsiTheme="minorHAnsi"/>
          <w:color w:val="auto"/>
          <w:lang w:eastAsia="zh-CN"/>
        </w:rPr>
        <w:t>may</w:t>
      </w:r>
      <w:r w:rsidRPr="004D59D7">
        <w:rPr>
          <w:rFonts w:asciiTheme="minorHAnsi" w:eastAsiaTheme="minorEastAsia" w:hAnsiTheme="minorHAnsi"/>
          <w:color w:val="auto"/>
          <w:lang w:eastAsia="zh-CN"/>
        </w:rPr>
        <w:t xml:space="preserve"> be especially important.</w:t>
      </w:r>
    </w:p>
    <w:p w14:paraId="21D4907C" w14:textId="77777777" w:rsidR="004260A1" w:rsidRPr="004D59D7" w:rsidRDefault="004260A1" w:rsidP="004D59D7">
      <w:pPr>
        <w:rPr>
          <w:rFonts w:asciiTheme="minorHAnsi" w:eastAsiaTheme="minorEastAsia" w:hAnsiTheme="minorHAnsi"/>
          <w:color w:val="auto"/>
          <w:lang w:eastAsia="zh-CN"/>
        </w:rPr>
      </w:pPr>
      <w:r w:rsidRPr="004D59D7">
        <w:rPr>
          <w:rFonts w:asciiTheme="minorHAnsi" w:eastAsiaTheme="minorEastAsia" w:hAnsiTheme="minorHAnsi"/>
          <w:color w:val="auto"/>
          <w:lang w:eastAsia="zh-CN"/>
        </w:rPr>
        <w:t>According to the Australian Bureau of Statistics, in 2018 there were 4.4 million Australians (17.7% of the population) with a disability</w:t>
      </w:r>
      <w:r w:rsidRPr="00094650">
        <w:rPr>
          <w:rFonts w:asciiTheme="minorHAnsi" w:eastAsiaTheme="minorEastAsia" w:hAnsiTheme="minorHAnsi"/>
          <w:color w:val="auto"/>
          <w:vertAlign w:val="superscript"/>
          <w:lang w:eastAsia="zh-CN"/>
        </w:rPr>
        <w:footnoteReference w:id="2"/>
      </w:r>
      <w:r w:rsidRPr="004D59D7">
        <w:rPr>
          <w:rFonts w:asciiTheme="minorHAnsi" w:eastAsiaTheme="minorEastAsia" w:hAnsiTheme="minorHAnsi"/>
          <w:color w:val="auto"/>
          <w:lang w:eastAsia="zh-CN"/>
        </w:rPr>
        <w:t>. Meanwhile there were 540,000 Australians aged over 85 in 2021 (2.1 % of the total population)</w:t>
      </w:r>
      <w:r w:rsidRPr="00094650">
        <w:rPr>
          <w:rFonts w:asciiTheme="minorHAnsi" w:eastAsiaTheme="minorEastAsia" w:hAnsiTheme="minorHAnsi"/>
          <w:color w:val="auto"/>
          <w:vertAlign w:val="superscript"/>
          <w:lang w:eastAsia="zh-CN"/>
        </w:rPr>
        <w:footnoteReference w:id="3"/>
      </w:r>
      <w:r w:rsidRPr="004D59D7">
        <w:rPr>
          <w:rFonts w:asciiTheme="minorHAnsi" w:eastAsiaTheme="minorEastAsia" w:hAnsiTheme="minorHAnsi"/>
          <w:color w:val="auto"/>
          <w:lang w:eastAsia="zh-CN"/>
        </w:rPr>
        <w:t xml:space="preserve">. </w:t>
      </w:r>
    </w:p>
    <w:p w14:paraId="72B79AB1" w14:textId="28E40A18" w:rsidR="004260A1" w:rsidRPr="004D59D7" w:rsidRDefault="004260A1" w:rsidP="004D59D7">
      <w:pPr>
        <w:rPr>
          <w:rFonts w:asciiTheme="minorHAnsi" w:eastAsiaTheme="minorEastAsia" w:hAnsiTheme="minorHAnsi"/>
          <w:color w:val="auto"/>
          <w:lang w:eastAsia="zh-CN"/>
        </w:rPr>
      </w:pPr>
      <w:r w:rsidRPr="004D59D7">
        <w:rPr>
          <w:rFonts w:asciiTheme="minorHAnsi" w:eastAsiaTheme="minorEastAsia" w:hAnsiTheme="minorHAnsi"/>
          <w:color w:val="auto"/>
          <w:lang w:eastAsia="zh-CN"/>
        </w:rPr>
        <w:t xml:space="preserve">Furthermore, </w:t>
      </w:r>
      <w:r w:rsidRPr="004D59D7" w:rsidDel="00343474">
        <w:rPr>
          <w:rFonts w:asciiTheme="minorHAnsi" w:eastAsiaTheme="minorEastAsia" w:hAnsiTheme="minorHAnsi"/>
          <w:color w:val="auto"/>
          <w:lang w:eastAsia="zh-CN"/>
        </w:rPr>
        <w:t>t</w:t>
      </w:r>
      <w:r w:rsidRPr="004D59D7">
        <w:rPr>
          <w:rFonts w:asciiTheme="minorHAnsi" w:eastAsiaTheme="minorEastAsia" w:hAnsiTheme="minorHAnsi"/>
          <w:color w:val="auto"/>
          <w:lang w:eastAsia="zh-CN"/>
        </w:rPr>
        <w:t xml:space="preserve">he number of older Australians is projected to increase into the future. </w:t>
      </w:r>
      <w:r w:rsidR="00DC7A62">
        <w:rPr>
          <w:rFonts w:asciiTheme="minorHAnsi" w:eastAsiaTheme="minorEastAsia" w:hAnsiTheme="minorHAnsi"/>
          <w:color w:val="auto"/>
          <w:lang w:eastAsia="zh-CN"/>
        </w:rPr>
        <w:t xml:space="preserve">The </w:t>
      </w:r>
      <w:r w:rsidRPr="004D59D7">
        <w:rPr>
          <w:rFonts w:asciiTheme="minorHAnsi" w:eastAsiaTheme="minorEastAsia" w:hAnsiTheme="minorHAnsi"/>
          <w:color w:val="auto"/>
          <w:lang w:eastAsia="zh-CN"/>
        </w:rPr>
        <w:t>ABS reports that the population over 85 is predicted to double from its 2018 level to over 1 million by 2042</w:t>
      </w:r>
      <w:r w:rsidRPr="000511C4">
        <w:rPr>
          <w:rFonts w:asciiTheme="minorHAnsi" w:eastAsiaTheme="minorEastAsia" w:hAnsiTheme="minorHAnsi"/>
          <w:color w:val="auto"/>
          <w:vertAlign w:val="superscript"/>
          <w:lang w:eastAsia="zh-CN"/>
        </w:rPr>
        <w:footnoteReference w:id="4"/>
      </w:r>
      <w:r w:rsidRPr="004D59D7">
        <w:rPr>
          <w:rFonts w:asciiTheme="minorHAnsi" w:eastAsiaTheme="minorEastAsia" w:hAnsiTheme="minorHAnsi"/>
          <w:color w:val="auto"/>
          <w:lang w:eastAsia="zh-CN"/>
        </w:rPr>
        <w:t xml:space="preserve">. Given the links between disability, age and access </w:t>
      </w:r>
      <w:r w:rsidR="00162F6C">
        <w:rPr>
          <w:rFonts w:asciiTheme="minorHAnsi" w:eastAsiaTheme="minorEastAsia" w:hAnsiTheme="minorHAnsi"/>
          <w:color w:val="auto"/>
          <w:lang w:eastAsia="zh-CN"/>
        </w:rPr>
        <w:t>requirements</w:t>
      </w:r>
      <w:r w:rsidRPr="004D59D7">
        <w:rPr>
          <w:rFonts w:asciiTheme="minorHAnsi" w:eastAsiaTheme="minorEastAsia" w:hAnsiTheme="minorHAnsi"/>
          <w:color w:val="auto"/>
          <w:lang w:eastAsia="zh-CN"/>
        </w:rPr>
        <w:t xml:space="preserve">, it is clear that the Australian population presents a large and growing demand for accessible </w:t>
      </w:r>
      <w:r w:rsidR="00343474" w:rsidRPr="004D59D7">
        <w:rPr>
          <w:rFonts w:asciiTheme="minorHAnsi" w:eastAsiaTheme="minorEastAsia" w:hAnsiTheme="minorHAnsi"/>
          <w:color w:val="auto"/>
          <w:lang w:eastAsia="zh-CN"/>
        </w:rPr>
        <w:t xml:space="preserve">travel and </w:t>
      </w:r>
      <w:r w:rsidRPr="004D59D7">
        <w:rPr>
          <w:rFonts w:asciiTheme="minorHAnsi" w:eastAsiaTheme="minorEastAsia" w:hAnsiTheme="minorHAnsi"/>
          <w:color w:val="auto"/>
          <w:lang w:eastAsia="zh-CN"/>
        </w:rPr>
        <w:t xml:space="preserve">tourism. </w:t>
      </w:r>
    </w:p>
    <w:p w14:paraId="08B67A9B" w14:textId="2608ECE4" w:rsidR="004260A1" w:rsidRPr="004D59D7" w:rsidRDefault="004260A1" w:rsidP="004D59D7">
      <w:pPr>
        <w:rPr>
          <w:rFonts w:asciiTheme="minorHAnsi" w:hAnsiTheme="minorHAnsi"/>
        </w:rPr>
      </w:pPr>
      <w:r w:rsidRPr="004D59D7">
        <w:rPr>
          <w:rFonts w:asciiTheme="minorHAnsi" w:hAnsiTheme="minorHAnsi"/>
        </w:rPr>
        <w:lastRenderedPageBreak/>
        <w:t>As one of Australia’s largest industries (with over 35</w:t>
      </w:r>
      <w:r w:rsidR="00FC5260" w:rsidRPr="004D59D7">
        <w:rPr>
          <w:rFonts w:asciiTheme="minorHAnsi" w:hAnsiTheme="minorHAnsi"/>
        </w:rPr>
        <w:t>5</w:t>
      </w:r>
      <w:r w:rsidRPr="004D59D7">
        <w:rPr>
          <w:rFonts w:asciiTheme="minorHAnsi" w:hAnsiTheme="minorHAnsi"/>
        </w:rPr>
        <w:t>,000 businesses in 202</w:t>
      </w:r>
      <w:r w:rsidR="00FC5260" w:rsidRPr="004D59D7">
        <w:rPr>
          <w:rFonts w:asciiTheme="minorHAnsi" w:hAnsiTheme="minorHAnsi"/>
        </w:rPr>
        <w:t>3</w:t>
      </w:r>
      <w:r w:rsidRPr="004D59D7">
        <w:rPr>
          <w:rStyle w:val="FootnoteReference"/>
          <w:rFonts w:asciiTheme="minorHAnsi" w:hAnsiTheme="minorHAnsi"/>
        </w:rPr>
        <w:footnoteReference w:id="5"/>
      </w:r>
      <w:r w:rsidRPr="004D59D7">
        <w:rPr>
          <w:rFonts w:asciiTheme="minorHAnsi" w:hAnsiTheme="minorHAnsi"/>
        </w:rPr>
        <w:t xml:space="preserve"> employing over 650,000 people</w:t>
      </w:r>
      <w:r w:rsidRPr="004D59D7">
        <w:rPr>
          <w:rStyle w:val="FootnoteReference"/>
          <w:rFonts w:asciiTheme="minorHAnsi" w:hAnsiTheme="minorHAnsi"/>
        </w:rPr>
        <w:footnoteReference w:id="6"/>
      </w:r>
      <w:r w:rsidR="00810167" w:rsidRPr="004D59D7">
        <w:rPr>
          <w:rFonts w:asciiTheme="minorHAnsi" w:hAnsiTheme="minorHAnsi"/>
        </w:rPr>
        <w:t>)</w:t>
      </w:r>
      <w:r w:rsidRPr="004D59D7">
        <w:rPr>
          <w:rFonts w:asciiTheme="minorHAnsi" w:hAnsiTheme="minorHAnsi"/>
        </w:rPr>
        <w:t xml:space="preserve">, the tourism industry stands poised to benefit by </w:t>
      </w:r>
      <w:r w:rsidR="0083672B">
        <w:rPr>
          <w:rFonts w:eastAsia="Times New Roman"/>
        </w:rPr>
        <w:t>better meeting the needs of the market for travellers with accessibility needs</w:t>
      </w:r>
      <w:r w:rsidRPr="004D59D7">
        <w:rPr>
          <w:rFonts w:asciiTheme="minorHAnsi" w:hAnsiTheme="minorHAnsi"/>
        </w:rPr>
        <w:t xml:space="preserve">. </w:t>
      </w:r>
    </w:p>
    <w:p w14:paraId="5B8A3AFD" w14:textId="62CCD0FF" w:rsidR="004260A1" w:rsidRPr="004D59D7" w:rsidRDefault="004260A1" w:rsidP="004D59D7">
      <w:pPr>
        <w:rPr>
          <w:rFonts w:asciiTheme="minorHAnsi" w:hAnsiTheme="minorHAnsi"/>
        </w:rPr>
      </w:pPr>
      <w:r w:rsidRPr="004D59D7">
        <w:rPr>
          <w:rFonts w:asciiTheme="minorHAnsi" w:hAnsiTheme="minorHAnsi"/>
        </w:rPr>
        <w:t>This paper</w:t>
      </w:r>
      <w:r w:rsidR="00E50774" w:rsidRPr="004D59D7">
        <w:rPr>
          <w:rFonts w:asciiTheme="minorHAnsi" w:hAnsiTheme="minorHAnsi"/>
        </w:rPr>
        <w:t xml:space="preserve"> therefore</w:t>
      </w:r>
      <w:r w:rsidRPr="004D59D7">
        <w:rPr>
          <w:rFonts w:asciiTheme="minorHAnsi" w:hAnsiTheme="minorHAnsi"/>
        </w:rPr>
        <w:t xml:space="preserve"> investigates the size, value and characteristics of the market </w:t>
      </w:r>
      <w:r w:rsidR="00A8209B" w:rsidRPr="004D59D7">
        <w:rPr>
          <w:rFonts w:asciiTheme="minorHAnsi" w:hAnsiTheme="minorHAnsi"/>
        </w:rPr>
        <w:t xml:space="preserve">for travellers with </w:t>
      </w:r>
      <w:r w:rsidR="00BA604D">
        <w:rPr>
          <w:rFonts w:asciiTheme="minorHAnsi" w:hAnsiTheme="minorHAnsi"/>
        </w:rPr>
        <w:t>accessibility needs</w:t>
      </w:r>
      <w:r w:rsidR="00A8209B" w:rsidRPr="004D59D7">
        <w:rPr>
          <w:rFonts w:asciiTheme="minorHAnsi" w:hAnsiTheme="minorHAnsi"/>
        </w:rPr>
        <w:t xml:space="preserve"> </w:t>
      </w:r>
      <w:r w:rsidRPr="004D59D7">
        <w:rPr>
          <w:rFonts w:asciiTheme="minorHAnsi" w:hAnsiTheme="minorHAnsi"/>
        </w:rPr>
        <w:t>in Australia</w:t>
      </w:r>
      <w:r w:rsidR="00A8209B" w:rsidRPr="004D59D7">
        <w:rPr>
          <w:rFonts w:asciiTheme="minorHAnsi" w:hAnsiTheme="minorHAnsi"/>
        </w:rPr>
        <w:t>,</w:t>
      </w:r>
      <w:r w:rsidRPr="004D59D7">
        <w:rPr>
          <w:rFonts w:asciiTheme="minorHAnsi" w:hAnsiTheme="minorHAnsi"/>
        </w:rPr>
        <w:t xml:space="preserve"> with a view to making these statistics more widely </w:t>
      </w:r>
      <w:r w:rsidR="00A8209B" w:rsidRPr="004D59D7">
        <w:rPr>
          <w:rFonts w:asciiTheme="minorHAnsi" w:hAnsiTheme="minorHAnsi"/>
        </w:rPr>
        <w:t>available to industry and government</w:t>
      </w:r>
      <w:r w:rsidRPr="004D59D7">
        <w:rPr>
          <w:rFonts w:asciiTheme="minorHAnsi" w:hAnsiTheme="minorHAnsi"/>
        </w:rPr>
        <w:t xml:space="preserve"> stakeholders</w:t>
      </w:r>
      <w:r w:rsidR="00A8209B" w:rsidRPr="004D59D7">
        <w:rPr>
          <w:rFonts w:asciiTheme="minorHAnsi" w:hAnsiTheme="minorHAnsi"/>
        </w:rPr>
        <w:t>,</w:t>
      </w:r>
      <w:r w:rsidR="3EEFA063" w:rsidRPr="004D59D7">
        <w:rPr>
          <w:rFonts w:asciiTheme="minorHAnsi" w:hAnsiTheme="minorHAnsi"/>
        </w:rPr>
        <w:t xml:space="preserve"> </w:t>
      </w:r>
      <w:r w:rsidRPr="004D59D7">
        <w:rPr>
          <w:rFonts w:asciiTheme="minorHAnsi" w:hAnsiTheme="minorHAnsi"/>
        </w:rPr>
        <w:t xml:space="preserve">helping </w:t>
      </w:r>
      <w:r w:rsidR="00A8209B" w:rsidRPr="004D59D7">
        <w:rPr>
          <w:rFonts w:asciiTheme="minorHAnsi" w:hAnsiTheme="minorHAnsi"/>
        </w:rPr>
        <w:t xml:space="preserve">maximise the benefits to both </w:t>
      </w:r>
      <w:r w:rsidR="00A268D0" w:rsidRPr="004D59D7">
        <w:rPr>
          <w:rFonts w:asciiTheme="minorHAnsi" w:hAnsiTheme="minorHAnsi"/>
        </w:rPr>
        <w:t xml:space="preserve">the industry and the </w:t>
      </w:r>
      <w:r w:rsidRPr="004D59D7">
        <w:rPr>
          <w:rFonts w:asciiTheme="minorHAnsi" w:hAnsiTheme="minorHAnsi"/>
        </w:rPr>
        <w:t xml:space="preserve">consumers </w:t>
      </w:r>
      <w:r w:rsidR="00A268D0" w:rsidRPr="004D59D7">
        <w:rPr>
          <w:rFonts w:asciiTheme="minorHAnsi" w:hAnsiTheme="minorHAnsi"/>
        </w:rPr>
        <w:t>with these needs</w:t>
      </w:r>
      <w:r w:rsidRPr="004D59D7">
        <w:rPr>
          <w:rFonts w:asciiTheme="minorHAnsi" w:hAnsiTheme="minorHAnsi"/>
        </w:rPr>
        <w:t>.</w:t>
      </w:r>
    </w:p>
    <w:p w14:paraId="03093700" w14:textId="68325EFA" w:rsidR="00EE42AD" w:rsidRPr="004D59D7" w:rsidRDefault="00007048" w:rsidP="004D59D7">
      <w:pPr>
        <w:rPr>
          <w:rFonts w:asciiTheme="minorHAnsi" w:hAnsiTheme="minorHAnsi"/>
        </w:rPr>
      </w:pPr>
      <w:r w:rsidRPr="004D59D7">
        <w:rPr>
          <w:rFonts w:asciiTheme="minorHAnsi" w:hAnsiTheme="minorHAnsi"/>
        </w:rPr>
        <w:t>The data has been derived from Tourism Research Australia’s (TRA’s) National Visitor Survey (NVS)</w:t>
      </w:r>
      <w:r w:rsidR="007F6DDF" w:rsidRPr="004D59D7">
        <w:rPr>
          <w:rFonts w:asciiTheme="minorHAnsi" w:hAnsiTheme="minorHAnsi"/>
        </w:rPr>
        <w:t xml:space="preserve">, drawing on additional insights from </w:t>
      </w:r>
      <w:r w:rsidRPr="004D59D7">
        <w:rPr>
          <w:rFonts w:asciiTheme="minorHAnsi" w:hAnsiTheme="minorHAnsi"/>
        </w:rPr>
        <w:t xml:space="preserve">the disability supplementary sections of the NVS </w:t>
      </w:r>
      <w:r w:rsidR="007F6DDF" w:rsidRPr="004D59D7">
        <w:rPr>
          <w:rFonts w:asciiTheme="minorHAnsi" w:hAnsiTheme="minorHAnsi"/>
        </w:rPr>
        <w:t>in</w:t>
      </w:r>
      <w:r w:rsidRPr="004D59D7">
        <w:rPr>
          <w:rFonts w:asciiTheme="minorHAnsi" w:hAnsiTheme="minorHAnsi"/>
        </w:rPr>
        <w:t xml:space="preserve"> the June 2023 quarter. </w:t>
      </w:r>
    </w:p>
    <w:p w14:paraId="28FAD590" w14:textId="598266CE" w:rsidR="00007048" w:rsidRPr="004D59D7" w:rsidRDefault="00EE42AD" w:rsidP="004D59D7">
      <w:pPr>
        <w:rPr>
          <w:rFonts w:asciiTheme="minorHAnsi" w:hAnsiTheme="minorHAnsi"/>
        </w:rPr>
      </w:pPr>
      <w:r w:rsidRPr="004D59D7">
        <w:rPr>
          <w:rFonts w:asciiTheme="minorHAnsi" w:hAnsiTheme="minorHAnsi"/>
        </w:rPr>
        <w:t>The paper looks to provide insights across [five] different domains</w:t>
      </w:r>
      <w:r w:rsidR="00B563B3" w:rsidRPr="004D59D7">
        <w:rPr>
          <w:rFonts w:asciiTheme="minorHAnsi" w:hAnsiTheme="minorHAnsi"/>
        </w:rPr>
        <w:t>:</w:t>
      </w:r>
    </w:p>
    <w:p w14:paraId="676D6E6F" w14:textId="27D44C32" w:rsidR="002E022A" w:rsidRPr="00401A88" w:rsidRDefault="002E022A" w:rsidP="004D59D7">
      <w:pPr>
        <w:pStyle w:val="Bulletlist0"/>
        <w:numPr>
          <w:ilvl w:val="0"/>
          <w:numId w:val="22"/>
        </w:numPr>
        <w:ind w:left="511" w:hanging="284"/>
      </w:pPr>
      <w:r w:rsidRPr="00401A88">
        <w:t xml:space="preserve">Size and </w:t>
      </w:r>
      <w:r w:rsidR="003A6107" w:rsidRPr="00401A88">
        <w:t>s</w:t>
      </w:r>
      <w:r w:rsidRPr="00401A88">
        <w:t>cope of the market</w:t>
      </w:r>
    </w:p>
    <w:p w14:paraId="6C327C0D" w14:textId="0AF22868" w:rsidR="002E022A" w:rsidRPr="00401A88" w:rsidRDefault="002E022A" w:rsidP="004D59D7">
      <w:pPr>
        <w:pStyle w:val="Bulletlist0"/>
        <w:numPr>
          <w:ilvl w:val="0"/>
          <w:numId w:val="22"/>
        </w:numPr>
        <w:ind w:left="511" w:hanging="284"/>
      </w:pPr>
      <w:r w:rsidRPr="00401A88">
        <w:t xml:space="preserve">Spending profile of travellers with </w:t>
      </w:r>
      <w:r w:rsidR="00BA604D">
        <w:t>accessibility needs</w:t>
      </w:r>
    </w:p>
    <w:p w14:paraId="67CDF5DB" w14:textId="42C4183B" w:rsidR="002E022A" w:rsidRPr="00401A88" w:rsidRDefault="002E022A" w:rsidP="004D59D7">
      <w:pPr>
        <w:pStyle w:val="Bulletlist0"/>
        <w:numPr>
          <w:ilvl w:val="0"/>
          <w:numId w:val="22"/>
        </w:numPr>
        <w:ind w:left="511" w:hanging="284"/>
      </w:pPr>
      <w:r w:rsidRPr="00401A88">
        <w:t>Characteristics of travellers with accessibility needs</w:t>
      </w:r>
    </w:p>
    <w:p w14:paraId="635DCB91" w14:textId="26EFAFA0" w:rsidR="002E022A" w:rsidRPr="00401A88" w:rsidRDefault="002E022A" w:rsidP="004D59D7">
      <w:pPr>
        <w:pStyle w:val="Bulletlist0"/>
        <w:numPr>
          <w:ilvl w:val="0"/>
          <w:numId w:val="22"/>
        </w:numPr>
        <w:ind w:left="511" w:hanging="284"/>
      </w:pPr>
      <w:r w:rsidRPr="00401A88">
        <w:t xml:space="preserve">Reasons for </w:t>
      </w:r>
      <w:r w:rsidR="00A268D0" w:rsidRPr="00401A88">
        <w:t>t</w:t>
      </w:r>
      <w:r w:rsidRPr="00401A88">
        <w:t>ravel and activities</w:t>
      </w:r>
    </w:p>
    <w:p w14:paraId="767FD6E7" w14:textId="57CE0812" w:rsidR="002E022A" w:rsidRPr="00401A88" w:rsidRDefault="002E022A" w:rsidP="004D59D7">
      <w:pPr>
        <w:pStyle w:val="Bulletlist0"/>
        <w:numPr>
          <w:ilvl w:val="0"/>
          <w:numId w:val="22"/>
        </w:numPr>
        <w:ind w:left="511" w:hanging="284"/>
      </w:pPr>
      <w:r w:rsidRPr="00401A88">
        <w:t xml:space="preserve">Travel </w:t>
      </w:r>
      <w:r w:rsidR="00C40D1D" w:rsidRPr="00401A88">
        <w:t>p</w:t>
      </w:r>
      <w:r w:rsidRPr="00401A88">
        <w:t xml:space="preserve">arty </w:t>
      </w:r>
      <w:r w:rsidR="00C40D1D" w:rsidRPr="00401A88">
        <w:t>t</w:t>
      </w:r>
      <w:r w:rsidRPr="00401A88">
        <w:t xml:space="preserve">ypes of </w:t>
      </w:r>
      <w:r w:rsidR="00C40D1D" w:rsidRPr="00401A88">
        <w:t>o</w:t>
      </w:r>
      <w:r w:rsidRPr="00401A88">
        <w:t xml:space="preserve">vernight </w:t>
      </w:r>
      <w:r w:rsidR="00C40D1D" w:rsidRPr="00401A88">
        <w:t>t</w:t>
      </w:r>
      <w:r w:rsidRPr="00401A88">
        <w:t>ravellers</w:t>
      </w:r>
    </w:p>
    <w:p w14:paraId="399B8994" w14:textId="16188CF5" w:rsidR="009F053D" w:rsidRPr="004D59D7" w:rsidRDefault="00520C59" w:rsidP="004D59D7">
      <w:pPr>
        <w:pStyle w:val="ListParagraph"/>
        <w:ind w:left="0"/>
        <w:contextualSpacing w:val="0"/>
        <w:rPr>
          <w:rFonts w:asciiTheme="minorHAnsi" w:hAnsiTheme="minorHAnsi"/>
        </w:rPr>
      </w:pPr>
      <w:r w:rsidRPr="004D59D7">
        <w:rPr>
          <w:rFonts w:asciiTheme="minorHAnsi" w:hAnsiTheme="minorHAnsi"/>
          <w:noProof/>
          <w:color w:val="F2F2F2" w:themeColor="background1" w:themeShade="F2"/>
        </w:rPr>
        <mc:AlternateContent>
          <mc:Choice Requires="wps">
            <w:drawing>
              <wp:anchor distT="0" distB="0" distL="114300" distR="114300" simplePos="0" relativeHeight="251591168" behindDoc="1" locked="0" layoutInCell="1" allowOverlap="1" wp14:anchorId="20E5F788" wp14:editId="31808C8A">
                <wp:simplePos x="0" y="0"/>
                <wp:positionH relativeFrom="margin">
                  <wp:align>right</wp:align>
                </wp:positionH>
                <wp:positionV relativeFrom="paragraph">
                  <wp:posOffset>184474</wp:posOffset>
                </wp:positionV>
                <wp:extent cx="5944643" cy="1781299"/>
                <wp:effectExtent l="0" t="0" r="18415" b="28575"/>
                <wp:wrapNone/>
                <wp:docPr id="782857457" name="Rectangle 2"/>
                <wp:cNvGraphicFramePr/>
                <a:graphic xmlns:a="http://schemas.openxmlformats.org/drawingml/2006/main">
                  <a:graphicData uri="http://schemas.microsoft.com/office/word/2010/wordprocessingShape">
                    <wps:wsp>
                      <wps:cNvSpPr/>
                      <wps:spPr>
                        <a:xfrm>
                          <a:off x="0" y="0"/>
                          <a:ext cx="5944643" cy="178129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A89CA" id="Rectangle 2" o:spid="_x0000_s1026" style="position:absolute;margin-left:416.9pt;margin-top:14.55pt;width:468.1pt;height:140.25pt;z-index:-251725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" fillcolor="#7a4282 [3204]" strokecolor="#110913 [484]" strokeweight="1pt">
                <w10:wrap anchorx="margin"/>
              </v:rect>
            </w:pict>
          </mc:Fallback>
        </mc:AlternateContent>
      </w:r>
    </w:p>
    <w:p w14:paraId="6966421B" w14:textId="77777777" w:rsidR="00412E28" w:rsidRPr="004D59D7" w:rsidRDefault="00050836" w:rsidP="004D59D7">
      <w:pPr>
        <w:rPr>
          <w:rFonts w:asciiTheme="minorHAnsi" w:hAnsiTheme="minorHAnsi"/>
          <w:b/>
          <w:bCs/>
          <w:color w:val="FFFFFF" w:themeColor="background1"/>
        </w:rPr>
      </w:pPr>
      <w:r w:rsidRPr="004D59D7">
        <w:rPr>
          <w:rFonts w:asciiTheme="minorHAnsi" w:hAnsiTheme="minorHAnsi"/>
          <w:b/>
          <w:bCs/>
          <w:color w:val="FFFFFF" w:themeColor="background1"/>
        </w:rPr>
        <w:t>Note</w:t>
      </w:r>
      <w:r w:rsidR="00412E28" w:rsidRPr="004D59D7">
        <w:rPr>
          <w:rFonts w:asciiTheme="minorHAnsi" w:hAnsiTheme="minorHAnsi"/>
          <w:b/>
          <w:bCs/>
          <w:color w:val="FFFFFF" w:themeColor="background1"/>
        </w:rPr>
        <w:t>s</w:t>
      </w:r>
      <w:r w:rsidRPr="004D59D7">
        <w:rPr>
          <w:rFonts w:asciiTheme="minorHAnsi" w:hAnsiTheme="minorHAnsi"/>
          <w:b/>
          <w:bCs/>
          <w:color w:val="FFFFFF" w:themeColor="background1"/>
        </w:rPr>
        <w:t>:</w:t>
      </w:r>
      <w:r w:rsidR="003118E7" w:rsidRPr="004D59D7">
        <w:rPr>
          <w:rFonts w:asciiTheme="minorHAnsi" w:hAnsiTheme="minorHAnsi"/>
          <w:b/>
          <w:bCs/>
          <w:color w:val="FFFFFF" w:themeColor="background1"/>
        </w:rPr>
        <w:t xml:space="preserve"> </w:t>
      </w:r>
    </w:p>
    <w:p w14:paraId="7C3DAB34" w14:textId="26E56666" w:rsidR="00050836" w:rsidRPr="004D59D7" w:rsidRDefault="003118E7" w:rsidP="004D59D7">
      <w:pPr>
        <w:pStyle w:val="ListParagraph"/>
        <w:numPr>
          <w:ilvl w:val="0"/>
          <w:numId w:val="36"/>
        </w:numPr>
        <w:ind w:left="0" w:firstLine="0"/>
        <w:contextualSpacing w:val="0"/>
        <w:rPr>
          <w:rFonts w:asciiTheme="minorHAnsi" w:hAnsiTheme="minorHAnsi"/>
        </w:rPr>
      </w:pPr>
      <w:r w:rsidRPr="004D59D7">
        <w:rPr>
          <w:rFonts w:asciiTheme="minorHAnsi" w:hAnsiTheme="minorHAnsi"/>
          <w:color w:val="FFFFFF" w:themeColor="background1"/>
        </w:rPr>
        <w:t xml:space="preserve">All data </w:t>
      </w:r>
      <w:r w:rsidR="006C5C35" w:rsidRPr="004D59D7">
        <w:rPr>
          <w:rFonts w:asciiTheme="minorHAnsi" w:hAnsiTheme="minorHAnsi"/>
          <w:color w:val="FFFFFF" w:themeColor="background1"/>
        </w:rPr>
        <w:t xml:space="preserve">and estimates </w:t>
      </w:r>
      <w:r w:rsidRPr="004D59D7">
        <w:rPr>
          <w:rFonts w:asciiTheme="minorHAnsi" w:hAnsiTheme="minorHAnsi"/>
          <w:color w:val="FFFFFF" w:themeColor="background1"/>
        </w:rPr>
        <w:t xml:space="preserve">presented in this report </w:t>
      </w:r>
      <w:r w:rsidR="006C5C35" w:rsidRPr="004D59D7">
        <w:rPr>
          <w:rFonts w:asciiTheme="minorHAnsi" w:hAnsiTheme="minorHAnsi"/>
          <w:color w:val="FFFFFF" w:themeColor="background1"/>
        </w:rPr>
        <w:t>are</w:t>
      </w:r>
      <w:r w:rsidR="00222E56" w:rsidRPr="004D59D7">
        <w:rPr>
          <w:rFonts w:asciiTheme="minorHAnsi" w:hAnsiTheme="minorHAnsi"/>
          <w:color w:val="FFFFFF" w:themeColor="background1"/>
        </w:rPr>
        <w:t xml:space="preserve"> for domestic travel in June quarter 2023. </w:t>
      </w:r>
      <w:r w:rsidR="006C5C35" w:rsidRPr="004D59D7">
        <w:rPr>
          <w:rFonts w:asciiTheme="minorHAnsi" w:hAnsiTheme="minorHAnsi"/>
          <w:color w:val="FFFFFF" w:themeColor="background1"/>
        </w:rPr>
        <w:t>They are</w:t>
      </w:r>
      <w:r w:rsidR="003B2347" w:rsidRPr="004D59D7">
        <w:rPr>
          <w:rFonts w:asciiTheme="minorHAnsi" w:hAnsiTheme="minorHAnsi"/>
          <w:color w:val="FFFFFF" w:themeColor="background1"/>
        </w:rPr>
        <w:t xml:space="preserve"> also restricted to people 18 years of age or older.</w:t>
      </w:r>
      <w:r w:rsidR="00050836" w:rsidRPr="004D59D7">
        <w:rPr>
          <w:rFonts w:asciiTheme="minorHAnsi" w:hAnsiTheme="minorHAnsi"/>
          <w:color w:val="FFFFFF" w:themeColor="background1"/>
        </w:rPr>
        <w:t xml:space="preserve"> </w:t>
      </w:r>
    </w:p>
    <w:p w14:paraId="183A682F" w14:textId="7D6E990F" w:rsidR="004B0628" w:rsidRPr="004D59D7" w:rsidRDefault="00A654A3" w:rsidP="00030A98">
      <w:pPr>
        <w:pStyle w:val="ListParagraph"/>
        <w:numPr>
          <w:ilvl w:val="0"/>
          <w:numId w:val="36"/>
        </w:numPr>
        <w:ind w:left="0" w:firstLine="0"/>
        <w:contextualSpacing w:val="0"/>
        <w:rPr>
          <w:rFonts w:asciiTheme="minorHAnsi" w:hAnsiTheme="minorHAnsi"/>
        </w:rPr>
      </w:pPr>
      <w:r w:rsidRPr="004D59D7">
        <w:rPr>
          <w:rFonts w:asciiTheme="minorHAnsi" w:hAnsiTheme="minorHAnsi"/>
          <w:color w:val="FFFFFF" w:themeColor="background1"/>
        </w:rPr>
        <w:t xml:space="preserve">In this report, </w:t>
      </w:r>
      <w:r w:rsidR="00804AA7" w:rsidRPr="004D59D7">
        <w:rPr>
          <w:rFonts w:asciiTheme="minorHAnsi" w:hAnsiTheme="minorHAnsi"/>
          <w:color w:val="FFFFFF" w:themeColor="background1"/>
        </w:rPr>
        <w:t>the “travellers with accessibility needs” group is the sum of all respondents to Austrade’s National Visitors Survey who</w:t>
      </w:r>
      <w:r w:rsidRPr="004D59D7">
        <w:rPr>
          <w:rFonts w:asciiTheme="minorHAnsi" w:hAnsiTheme="minorHAnsi"/>
          <w:color w:val="FFFFFF" w:themeColor="background1"/>
        </w:rPr>
        <w:t xml:space="preserve"> </w:t>
      </w:r>
      <w:r w:rsidR="00804AA7" w:rsidRPr="004D59D7">
        <w:rPr>
          <w:rFonts w:asciiTheme="minorHAnsi" w:hAnsiTheme="minorHAnsi"/>
          <w:color w:val="FFFFFF" w:themeColor="background1"/>
        </w:rPr>
        <w:t>identified as having a disability</w:t>
      </w:r>
      <w:r w:rsidR="00141DE2">
        <w:rPr>
          <w:rFonts w:asciiTheme="minorHAnsi" w:hAnsiTheme="minorHAnsi"/>
          <w:color w:val="FFFFFF" w:themeColor="background1"/>
        </w:rPr>
        <w:t xml:space="preserve"> </w:t>
      </w:r>
      <w:r w:rsidR="001D385F">
        <w:rPr>
          <w:rFonts w:asciiTheme="minorHAnsi" w:hAnsiTheme="minorHAnsi"/>
          <w:color w:val="FFFFFF" w:themeColor="background1"/>
        </w:rPr>
        <w:t>or travelled with a person who did.</w:t>
      </w:r>
    </w:p>
    <w:p w14:paraId="114D0C01" w14:textId="77777777" w:rsidR="00520C59" w:rsidRDefault="00520C59" w:rsidP="009A793A">
      <w:pPr>
        <w:pStyle w:val="Heading4"/>
        <w:spacing w:before="200" w:after="200"/>
      </w:pPr>
    </w:p>
    <w:p w14:paraId="50C83C45" w14:textId="77777777" w:rsidR="00520C59" w:rsidRDefault="00520C59">
      <w:pPr>
        <w:rPr>
          <w:rFonts w:asciiTheme="minorHAnsi" w:eastAsiaTheme="minorEastAsia" w:hAnsiTheme="minorHAnsi"/>
          <w:b/>
          <w:bCs/>
          <w:color w:val="300050"/>
          <w:lang w:eastAsia="zh-CN"/>
        </w:rPr>
      </w:pPr>
      <w:r>
        <w:br w:type="page"/>
      </w:r>
    </w:p>
    <w:p w14:paraId="07B16761" w14:textId="06BE6228" w:rsidR="009A793A" w:rsidRPr="00942A96" w:rsidRDefault="009A793A" w:rsidP="009A793A">
      <w:pPr>
        <w:pStyle w:val="Heading4"/>
        <w:spacing w:before="200" w:after="200"/>
      </w:pPr>
      <w:r>
        <w:lastRenderedPageBreak/>
        <w:t>Key insights:</w:t>
      </w:r>
    </w:p>
    <w:p w14:paraId="410E3994" w14:textId="43AF493F" w:rsidR="009F63CC" w:rsidRPr="004D59D7" w:rsidRDefault="00163EF2" w:rsidP="004D59D7">
      <w:pPr>
        <w:pStyle w:val="Bulletlist0"/>
        <w:numPr>
          <w:ilvl w:val="0"/>
          <w:numId w:val="0"/>
        </w:numPr>
        <w:ind w:left="227"/>
      </w:pPr>
      <w:r w:rsidRPr="004D59D7">
        <w:rPr>
          <w:rFonts w:eastAsiaTheme="minorHAnsi"/>
          <w:color w:val="000000" w:themeColor="text1"/>
          <w:lang w:eastAsia="en-US"/>
        </w:rPr>
        <w:t>The key insights from this data snapshot</w:t>
      </w:r>
      <w:r w:rsidR="00D00C6C" w:rsidRPr="004D59D7">
        <w:rPr>
          <w:rFonts w:eastAsiaTheme="minorHAnsi"/>
          <w:color w:val="000000" w:themeColor="text1"/>
          <w:lang w:eastAsia="en-US"/>
        </w:rPr>
        <w:t xml:space="preserve"> (June </w:t>
      </w:r>
      <w:r w:rsidR="005A248E" w:rsidRPr="004D59D7">
        <w:rPr>
          <w:rFonts w:eastAsiaTheme="minorHAnsi"/>
          <w:color w:val="000000" w:themeColor="text1"/>
          <w:lang w:eastAsia="en-US"/>
        </w:rPr>
        <w:t xml:space="preserve">quarter </w:t>
      </w:r>
      <w:r w:rsidR="00D00C6C" w:rsidRPr="004D59D7">
        <w:rPr>
          <w:rFonts w:eastAsiaTheme="minorHAnsi"/>
          <w:color w:val="000000" w:themeColor="text1"/>
          <w:lang w:eastAsia="en-US"/>
        </w:rPr>
        <w:t>2023</w:t>
      </w:r>
      <w:r w:rsidR="005A248E" w:rsidRPr="004D59D7">
        <w:rPr>
          <w:rFonts w:eastAsiaTheme="minorHAnsi"/>
          <w:color w:val="000000" w:themeColor="text1"/>
          <w:lang w:eastAsia="en-US"/>
        </w:rPr>
        <w:t>)</w:t>
      </w:r>
      <w:r w:rsidRPr="004D59D7">
        <w:rPr>
          <w:rFonts w:eastAsiaTheme="minorHAnsi"/>
          <w:color w:val="000000" w:themeColor="text1"/>
          <w:lang w:eastAsia="en-US"/>
        </w:rPr>
        <w:t xml:space="preserve"> are:</w:t>
      </w:r>
    </w:p>
    <w:p w14:paraId="27D95F5E" w14:textId="085E2F52" w:rsidR="00163EF2" w:rsidRDefault="00F942E2" w:rsidP="003504DC">
      <w:pPr>
        <w:pStyle w:val="Bulletlist0"/>
        <w:numPr>
          <w:ilvl w:val="0"/>
          <w:numId w:val="22"/>
        </w:numPr>
        <w:spacing w:before="360" w:after="240"/>
        <w:ind w:left="511" w:hanging="284"/>
      </w:pPr>
      <w:r w:rsidRPr="00401A88">
        <w:t xml:space="preserve">The </w:t>
      </w:r>
      <w:r w:rsidR="00327F7C" w:rsidRPr="004D59D7">
        <w:t xml:space="preserve">estimated </w:t>
      </w:r>
      <w:r w:rsidRPr="00401A88">
        <w:rPr>
          <w:b/>
          <w:bCs/>
        </w:rPr>
        <w:t>total value</w:t>
      </w:r>
      <w:r w:rsidRPr="004D59D7">
        <w:rPr>
          <w:b/>
          <w:bCs/>
        </w:rPr>
        <w:t xml:space="preserve"> of domestic travel by people with accessibility needs</w:t>
      </w:r>
      <w:r w:rsidRPr="00401A88">
        <w:t xml:space="preserve"> and people who travelled with them (travellers with accessibility needs) in </w:t>
      </w:r>
      <w:r w:rsidR="00FF4A86" w:rsidRPr="00401A88">
        <w:t>the June quarter 20</w:t>
      </w:r>
      <w:r w:rsidRPr="00401A88">
        <w:t xml:space="preserve">23 </w:t>
      </w:r>
      <w:r w:rsidR="00321C0D">
        <w:t xml:space="preserve">alone </w:t>
      </w:r>
      <w:r w:rsidRPr="00401A88">
        <w:t xml:space="preserve">was </w:t>
      </w:r>
      <w:r w:rsidRPr="00401A88">
        <w:rPr>
          <w:b/>
          <w:bCs/>
        </w:rPr>
        <w:t>$</w:t>
      </w:r>
      <w:r w:rsidR="00472A27" w:rsidRPr="00401A88">
        <w:rPr>
          <w:b/>
          <w:bCs/>
        </w:rPr>
        <w:t>6.</w:t>
      </w:r>
      <w:r w:rsidR="004F7F5C" w:rsidRPr="00401A88">
        <w:rPr>
          <w:b/>
          <w:bCs/>
        </w:rPr>
        <w:t>8</w:t>
      </w:r>
      <w:r w:rsidRPr="00401A88">
        <w:rPr>
          <w:b/>
          <w:bCs/>
        </w:rPr>
        <w:t xml:space="preserve"> billion</w:t>
      </w:r>
      <w:r w:rsidR="008D0D45" w:rsidRPr="00401A88">
        <w:rPr>
          <w:b/>
          <w:bCs/>
        </w:rPr>
        <w:t xml:space="preserve"> (</w:t>
      </w:r>
      <w:r w:rsidR="0069053C" w:rsidRPr="00401A88">
        <w:rPr>
          <w:b/>
          <w:bCs/>
        </w:rPr>
        <w:t xml:space="preserve">21% </w:t>
      </w:r>
      <w:r w:rsidR="0069053C" w:rsidRPr="004D59D7">
        <w:rPr>
          <w:b/>
          <w:bCs/>
        </w:rPr>
        <w:t xml:space="preserve">of </w:t>
      </w:r>
      <w:r w:rsidR="0063464A" w:rsidRPr="004D59D7">
        <w:rPr>
          <w:b/>
          <w:bCs/>
        </w:rPr>
        <w:t>total domestic tourism spend</w:t>
      </w:r>
      <w:r w:rsidR="00321C0D">
        <w:rPr>
          <w:b/>
          <w:bCs/>
        </w:rPr>
        <w:t xml:space="preserve"> in that quarter</w:t>
      </w:r>
      <w:r w:rsidR="0063464A" w:rsidRPr="004D59D7">
        <w:rPr>
          <w:b/>
          <w:bCs/>
        </w:rPr>
        <w:t>)</w:t>
      </w:r>
      <w:r w:rsidR="00472A27" w:rsidRPr="00401A88">
        <w:t>.</w:t>
      </w:r>
    </w:p>
    <w:p w14:paraId="42163035" w14:textId="77777777" w:rsidR="003504DC" w:rsidRPr="00401A88" w:rsidRDefault="003504DC" w:rsidP="004D59D7">
      <w:pPr>
        <w:pStyle w:val="Bulletlist0"/>
        <w:numPr>
          <w:ilvl w:val="0"/>
          <w:numId w:val="0"/>
        </w:numPr>
        <w:spacing w:before="360" w:after="240"/>
        <w:ind w:left="511"/>
      </w:pPr>
    </w:p>
    <w:p w14:paraId="3DFA4076" w14:textId="61316731" w:rsidR="00327F7C" w:rsidRDefault="00327F7C" w:rsidP="003504DC">
      <w:pPr>
        <w:pStyle w:val="Bulletlist0"/>
        <w:numPr>
          <w:ilvl w:val="0"/>
          <w:numId w:val="22"/>
        </w:numPr>
        <w:spacing w:before="360" w:after="240"/>
        <w:ind w:left="511" w:hanging="284"/>
      </w:pPr>
      <w:r w:rsidRPr="00401A88">
        <w:t xml:space="preserve">The </w:t>
      </w:r>
      <w:r w:rsidRPr="004D59D7">
        <w:t xml:space="preserve">estimated </w:t>
      </w:r>
      <w:r w:rsidRPr="00401A88">
        <w:rPr>
          <w:b/>
          <w:bCs/>
        </w:rPr>
        <w:t xml:space="preserve">number of </w:t>
      </w:r>
      <w:r w:rsidR="003678A7" w:rsidRPr="00401A88">
        <w:rPr>
          <w:b/>
          <w:bCs/>
        </w:rPr>
        <w:t xml:space="preserve">domestic </w:t>
      </w:r>
      <w:r w:rsidRPr="00401A88">
        <w:rPr>
          <w:b/>
          <w:bCs/>
        </w:rPr>
        <w:t>trips</w:t>
      </w:r>
      <w:r w:rsidRPr="00401A88">
        <w:t xml:space="preserve"> </w:t>
      </w:r>
      <w:r w:rsidR="003678A7" w:rsidRPr="00401A88">
        <w:t xml:space="preserve">(both overnight and daytrips) </w:t>
      </w:r>
      <w:r w:rsidR="003A5363" w:rsidRPr="00401A88">
        <w:t xml:space="preserve">by travellers with accessibility needs in the June quarter 2023 was </w:t>
      </w:r>
      <w:r w:rsidR="00902435" w:rsidRPr="00401A88">
        <w:rPr>
          <w:b/>
          <w:bCs/>
        </w:rPr>
        <w:t>1</w:t>
      </w:r>
      <w:r w:rsidR="0017303D" w:rsidRPr="00401A88">
        <w:rPr>
          <w:b/>
          <w:bCs/>
        </w:rPr>
        <w:t>8.5</w:t>
      </w:r>
      <w:r w:rsidR="00902435" w:rsidRPr="00401A88">
        <w:rPr>
          <w:b/>
          <w:bCs/>
        </w:rPr>
        <w:t xml:space="preserve"> million</w:t>
      </w:r>
      <w:r w:rsidR="003A5363" w:rsidRPr="00401A88">
        <w:rPr>
          <w:b/>
          <w:bCs/>
        </w:rPr>
        <w:t xml:space="preserve"> </w:t>
      </w:r>
      <w:r w:rsidR="00AF5284" w:rsidRPr="00401A88">
        <w:rPr>
          <w:b/>
          <w:bCs/>
        </w:rPr>
        <w:t>(</w:t>
      </w:r>
      <w:r w:rsidR="00A96377" w:rsidRPr="00401A88">
        <w:rPr>
          <w:b/>
          <w:bCs/>
        </w:rPr>
        <w:t>23</w:t>
      </w:r>
      <w:r w:rsidR="003A5363" w:rsidRPr="00401A88">
        <w:rPr>
          <w:b/>
          <w:bCs/>
        </w:rPr>
        <w:t>%</w:t>
      </w:r>
      <w:r w:rsidR="003A5363" w:rsidRPr="004D59D7">
        <w:rPr>
          <w:b/>
          <w:bCs/>
        </w:rPr>
        <w:t xml:space="preserve"> of all </w:t>
      </w:r>
      <w:r w:rsidR="006C585B" w:rsidRPr="004D59D7">
        <w:rPr>
          <w:b/>
          <w:bCs/>
        </w:rPr>
        <w:t>domestic</w:t>
      </w:r>
      <w:r w:rsidR="003A5363" w:rsidRPr="004D59D7">
        <w:rPr>
          <w:b/>
          <w:bCs/>
        </w:rPr>
        <w:t xml:space="preserve"> trips</w:t>
      </w:r>
      <w:r w:rsidR="00321C0D">
        <w:rPr>
          <w:b/>
          <w:bCs/>
        </w:rPr>
        <w:t xml:space="preserve"> that quarter</w:t>
      </w:r>
      <w:r w:rsidR="00AF5284" w:rsidRPr="004D59D7">
        <w:rPr>
          <w:b/>
          <w:bCs/>
        </w:rPr>
        <w:t>)</w:t>
      </w:r>
      <w:r w:rsidR="003678A7" w:rsidRPr="00401A88">
        <w:t xml:space="preserve">. </w:t>
      </w:r>
    </w:p>
    <w:p w14:paraId="4E0F02E7" w14:textId="77777777" w:rsidR="003504DC" w:rsidRPr="00401A88" w:rsidRDefault="003504DC" w:rsidP="004D59D7">
      <w:pPr>
        <w:pStyle w:val="Bulletlist0"/>
        <w:numPr>
          <w:ilvl w:val="0"/>
          <w:numId w:val="0"/>
        </w:numPr>
        <w:spacing w:before="360" w:after="240"/>
      </w:pPr>
    </w:p>
    <w:p w14:paraId="46D1EE6C" w14:textId="1DD580F7" w:rsidR="00C80BE4" w:rsidRDefault="00151E9A" w:rsidP="003504DC">
      <w:pPr>
        <w:pStyle w:val="Bulletlist0"/>
        <w:numPr>
          <w:ilvl w:val="0"/>
          <w:numId w:val="22"/>
        </w:numPr>
        <w:spacing w:before="360" w:after="240"/>
        <w:ind w:left="511" w:hanging="284"/>
      </w:pPr>
      <w:r w:rsidRPr="00401A88">
        <w:t xml:space="preserve">The </w:t>
      </w:r>
      <w:r w:rsidRPr="00401A88">
        <w:rPr>
          <w:b/>
          <w:bCs/>
        </w:rPr>
        <w:t>average spend</w:t>
      </w:r>
      <w:r w:rsidRPr="00401A88">
        <w:t xml:space="preserve"> on </w:t>
      </w:r>
      <w:r w:rsidRPr="00401A88">
        <w:rPr>
          <w:b/>
          <w:bCs/>
        </w:rPr>
        <w:t>overnight trips</w:t>
      </w:r>
      <w:r w:rsidRPr="00401A88">
        <w:t xml:space="preserve"> for travellers with accessibility</w:t>
      </w:r>
      <w:r w:rsidR="00690F99" w:rsidRPr="00401A88">
        <w:t xml:space="preserve"> needs</w:t>
      </w:r>
      <w:r w:rsidRPr="00401A88">
        <w:t xml:space="preserve"> was </w:t>
      </w:r>
      <w:r w:rsidRPr="00401A88">
        <w:rPr>
          <w:b/>
          <w:bCs/>
        </w:rPr>
        <w:t>$8</w:t>
      </w:r>
      <w:r w:rsidR="00D00C6C" w:rsidRPr="00401A88">
        <w:rPr>
          <w:b/>
          <w:bCs/>
        </w:rPr>
        <w:t>4</w:t>
      </w:r>
      <w:r w:rsidRPr="00401A88">
        <w:rPr>
          <w:b/>
          <w:bCs/>
        </w:rPr>
        <w:t>7</w:t>
      </w:r>
      <w:r w:rsidR="006E41C9" w:rsidRPr="004D59D7">
        <w:t xml:space="preserve"> </w:t>
      </w:r>
      <w:r w:rsidR="00C80BE4" w:rsidRPr="00401A88">
        <w:t>(compared with $</w:t>
      </w:r>
      <w:r w:rsidR="005A248E" w:rsidRPr="00401A88">
        <w:t>943</w:t>
      </w:r>
      <w:r w:rsidR="00C80BE4" w:rsidRPr="00401A88">
        <w:t xml:space="preserve"> for other </w:t>
      </w:r>
      <w:r w:rsidR="008D0D45" w:rsidRPr="00401A88">
        <w:t xml:space="preserve">domestic </w:t>
      </w:r>
      <w:r w:rsidR="00C80BE4" w:rsidRPr="00401A88">
        <w:t>travellers). The</w:t>
      </w:r>
      <w:r w:rsidR="00BA604D">
        <w:t>ir</w:t>
      </w:r>
      <w:r w:rsidR="00C80BE4" w:rsidRPr="00401A88">
        <w:t xml:space="preserve"> </w:t>
      </w:r>
      <w:r w:rsidR="00C80BE4" w:rsidRPr="00BA604D">
        <w:rPr>
          <w:b/>
          <w:bCs/>
        </w:rPr>
        <w:t>average spend</w:t>
      </w:r>
      <w:r w:rsidR="00C80BE4" w:rsidRPr="004D59D7">
        <w:t xml:space="preserve"> on </w:t>
      </w:r>
      <w:r w:rsidR="00C80BE4" w:rsidRPr="00401A88">
        <w:rPr>
          <w:b/>
          <w:bCs/>
        </w:rPr>
        <w:t>daytrips</w:t>
      </w:r>
      <w:r w:rsidR="00C80BE4" w:rsidRPr="00401A88">
        <w:t xml:space="preserve"> was </w:t>
      </w:r>
      <w:r w:rsidR="00C80BE4" w:rsidRPr="00401A88">
        <w:rPr>
          <w:b/>
          <w:bCs/>
        </w:rPr>
        <w:t>$14</w:t>
      </w:r>
      <w:r w:rsidR="001319FD" w:rsidRPr="00401A88">
        <w:rPr>
          <w:b/>
          <w:bCs/>
        </w:rPr>
        <w:t>5</w:t>
      </w:r>
      <w:r w:rsidR="00C80BE4" w:rsidRPr="00401A88">
        <w:t xml:space="preserve"> (compared with $1</w:t>
      </w:r>
      <w:r w:rsidR="001319FD" w:rsidRPr="00401A88">
        <w:t>43</w:t>
      </w:r>
      <w:r w:rsidR="00C80BE4" w:rsidRPr="00401A88">
        <w:t xml:space="preserve"> for other travellers).</w:t>
      </w:r>
    </w:p>
    <w:p w14:paraId="2F39CDC2" w14:textId="77777777" w:rsidR="004E24FE" w:rsidRDefault="004E24FE" w:rsidP="004E24FE">
      <w:pPr>
        <w:pStyle w:val="Bulletlist0"/>
        <w:numPr>
          <w:ilvl w:val="0"/>
          <w:numId w:val="0"/>
        </w:numPr>
        <w:spacing w:before="360" w:after="240"/>
        <w:ind w:left="511"/>
        <w:rPr>
          <w:b/>
          <w:bCs/>
        </w:rPr>
      </w:pPr>
    </w:p>
    <w:p w14:paraId="5A77439F" w14:textId="38510B20" w:rsidR="004E24FE" w:rsidRPr="004E24FE" w:rsidRDefault="004E24FE" w:rsidP="004E24FE">
      <w:pPr>
        <w:pStyle w:val="Bulletlist0"/>
        <w:numPr>
          <w:ilvl w:val="0"/>
          <w:numId w:val="22"/>
        </w:numPr>
        <w:spacing w:before="360" w:after="240"/>
        <w:ind w:left="511" w:hanging="284"/>
      </w:pPr>
      <w:r w:rsidRPr="004E24FE">
        <w:t xml:space="preserve">The average </w:t>
      </w:r>
      <w:r w:rsidRPr="004E24FE">
        <w:rPr>
          <w:b/>
          <w:bCs/>
        </w:rPr>
        <w:t>length of an overnight trip</w:t>
      </w:r>
      <w:r w:rsidRPr="004E24FE">
        <w:t xml:space="preserve"> by travellers with accessibility needs was </w:t>
      </w:r>
      <w:r w:rsidRPr="004E24FE">
        <w:rPr>
          <w:b/>
          <w:bCs/>
        </w:rPr>
        <w:t>3.6 nights</w:t>
      </w:r>
      <w:r w:rsidRPr="004E24FE">
        <w:t xml:space="preserve"> (compared with </w:t>
      </w:r>
      <w:r>
        <w:t>3.4 nights</w:t>
      </w:r>
      <w:r w:rsidRPr="004E24FE">
        <w:t xml:space="preserve"> for other travellers).</w:t>
      </w:r>
    </w:p>
    <w:p w14:paraId="1B1A5ADB" w14:textId="77777777" w:rsidR="003504DC" w:rsidRPr="00401A88" w:rsidRDefault="003504DC" w:rsidP="004D59D7">
      <w:pPr>
        <w:pStyle w:val="Bulletlist0"/>
        <w:numPr>
          <w:ilvl w:val="0"/>
          <w:numId w:val="0"/>
        </w:numPr>
        <w:spacing w:before="360" w:after="240"/>
      </w:pPr>
    </w:p>
    <w:p w14:paraId="04329299" w14:textId="1C7DB1BA" w:rsidR="00C80BE4" w:rsidRDefault="00C80BE4" w:rsidP="003504DC">
      <w:pPr>
        <w:pStyle w:val="Bulletlist0"/>
        <w:numPr>
          <w:ilvl w:val="0"/>
          <w:numId w:val="22"/>
        </w:numPr>
        <w:spacing w:before="360" w:after="240"/>
        <w:ind w:left="511" w:hanging="284"/>
      </w:pPr>
      <w:r w:rsidRPr="00401A88">
        <w:rPr>
          <w:b/>
          <w:bCs/>
        </w:rPr>
        <w:t>7</w:t>
      </w:r>
      <w:r w:rsidR="00250D20" w:rsidRPr="00401A88">
        <w:rPr>
          <w:b/>
          <w:bCs/>
        </w:rPr>
        <w:t>3</w:t>
      </w:r>
      <w:r w:rsidRPr="00401A88">
        <w:rPr>
          <w:b/>
          <w:bCs/>
        </w:rPr>
        <w:t>%</w:t>
      </w:r>
      <w:r w:rsidRPr="004D59D7">
        <w:t xml:space="preserve"> </w:t>
      </w:r>
      <w:r w:rsidRPr="00401A88">
        <w:t>of overnight trips of travellers with accessibility needs were within the traveller’s home state (</w:t>
      </w:r>
      <w:r w:rsidRPr="00401A88">
        <w:rPr>
          <w:b/>
          <w:bCs/>
        </w:rPr>
        <w:t>intrastate</w:t>
      </w:r>
      <w:r w:rsidR="008950A5" w:rsidRPr="00401A88">
        <w:rPr>
          <w:b/>
          <w:bCs/>
        </w:rPr>
        <w:t xml:space="preserve"> travel</w:t>
      </w:r>
      <w:r w:rsidRPr="00401A88">
        <w:t>)</w:t>
      </w:r>
      <w:r w:rsidR="008950A5" w:rsidRPr="00401A88">
        <w:t>, while the remaining</w:t>
      </w:r>
      <w:r w:rsidRPr="00401A88">
        <w:t xml:space="preserve"> </w:t>
      </w:r>
      <w:r w:rsidRPr="00401A88">
        <w:rPr>
          <w:b/>
          <w:bCs/>
        </w:rPr>
        <w:t>2</w:t>
      </w:r>
      <w:r w:rsidR="00250D20" w:rsidRPr="00401A88">
        <w:rPr>
          <w:b/>
          <w:bCs/>
        </w:rPr>
        <w:t>7</w:t>
      </w:r>
      <w:r w:rsidRPr="00401A88">
        <w:rPr>
          <w:b/>
          <w:bCs/>
        </w:rPr>
        <w:t>%</w:t>
      </w:r>
      <w:r w:rsidRPr="00401A88">
        <w:t xml:space="preserve"> </w:t>
      </w:r>
      <w:r w:rsidR="008950A5" w:rsidRPr="00401A88">
        <w:t xml:space="preserve">of overnight trips </w:t>
      </w:r>
      <w:r w:rsidRPr="00401A88">
        <w:t xml:space="preserve">were </w:t>
      </w:r>
      <w:r w:rsidRPr="00401A88">
        <w:rPr>
          <w:b/>
          <w:bCs/>
        </w:rPr>
        <w:t>interstate</w:t>
      </w:r>
      <w:r w:rsidRPr="00401A88">
        <w:t>.</w:t>
      </w:r>
    </w:p>
    <w:p w14:paraId="597E7FE5" w14:textId="77777777" w:rsidR="003504DC" w:rsidRPr="00401A88" w:rsidRDefault="003504DC" w:rsidP="004D59D7">
      <w:pPr>
        <w:pStyle w:val="Bulletlist0"/>
        <w:numPr>
          <w:ilvl w:val="0"/>
          <w:numId w:val="0"/>
        </w:numPr>
        <w:spacing w:before="360" w:after="240"/>
      </w:pPr>
    </w:p>
    <w:p w14:paraId="3572420D" w14:textId="510D5B75" w:rsidR="00C80BE4" w:rsidRDefault="00C80BE4" w:rsidP="003504DC">
      <w:pPr>
        <w:pStyle w:val="Bulletlist0"/>
        <w:numPr>
          <w:ilvl w:val="0"/>
          <w:numId w:val="22"/>
        </w:numPr>
        <w:spacing w:before="360" w:after="240"/>
        <w:ind w:left="511" w:hanging="284"/>
      </w:pPr>
      <w:r w:rsidRPr="00401A88">
        <w:t xml:space="preserve">Around </w:t>
      </w:r>
      <w:r w:rsidR="005A7FD8" w:rsidRPr="00401A88">
        <w:rPr>
          <w:b/>
          <w:bCs/>
        </w:rPr>
        <w:t>30</w:t>
      </w:r>
      <w:r w:rsidRPr="00401A88">
        <w:rPr>
          <w:b/>
          <w:bCs/>
        </w:rPr>
        <w:t>%</w:t>
      </w:r>
      <w:r w:rsidRPr="00401A88">
        <w:t xml:space="preserve"> of </w:t>
      </w:r>
      <w:r w:rsidR="00E9492E">
        <w:t xml:space="preserve">overnight </w:t>
      </w:r>
      <w:r w:rsidR="00F43A8E" w:rsidRPr="00401A88">
        <w:t xml:space="preserve">travellers with accessibility needs were </w:t>
      </w:r>
      <w:r w:rsidR="00F43A8E" w:rsidRPr="00401A88">
        <w:rPr>
          <w:b/>
          <w:bCs/>
        </w:rPr>
        <w:t>travelling alone</w:t>
      </w:r>
      <w:r w:rsidR="00F43A8E" w:rsidRPr="00401A88">
        <w:t xml:space="preserve">, while a further </w:t>
      </w:r>
      <w:r w:rsidR="002A5E1B">
        <w:rPr>
          <w:b/>
          <w:bCs/>
        </w:rPr>
        <w:t>26</w:t>
      </w:r>
      <w:r w:rsidR="00F43A8E" w:rsidRPr="00401A88">
        <w:rPr>
          <w:b/>
          <w:bCs/>
        </w:rPr>
        <w:t>%</w:t>
      </w:r>
      <w:r w:rsidR="00F43A8E" w:rsidRPr="00401A88">
        <w:t xml:space="preserve"> were </w:t>
      </w:r>
      <w:r w:rsidR="009357BC" w:rsidRPr="00401A88">
        <w:rPr>
          <w:b/>
          <w:bCs/>
        </w:rPr>
        <w:t>friends and relatives travelling together</w:t>
      </w:r>
      <w:r w:rsidR="008A42B8" w:rsidRPr="004D59D7">
        <w:t xml:space="preserve"> </w:t>
      </w:r>
      <w:r w:rsidR="00715D83" w:rsidRPr="004D59D7">
        <w:t xml:space="preserve">(including </w:t>
      </w:r>
      <w:r w:rsidR="008A42B8" w:rsidRPr="004D59D7">
        <w:t xml:space="preserve">families </w:t>
      </w:r>
      <w:r w:rsidR="00B052D4">
        <w:t>(</w:t>
      </w:r>
      <w:r w:rsidR="008A42B8" w:rsidRPr="004D59D7">
        <w:t>parents and children</w:t>
      </w:r>
      <w:r w:rsidR="00B052D4">
        <w:t>)</w:t>
      </w:r>
      <w:r w:rsidR="00715D83" w:rsidRPr="004D59D7">
        <w:t>)</w:t>
      </w:r>
      <w:r w:rsidR="009357BC" w:rsidRPr="00401A88">
        <w:t xml:space="preserve"> and </w:t>
      </w:r>
      <w:r w:rsidR="009357BC" w:rsidRPr="004D59D7">
        <w:rPr>
          <w:b/>
          <w:bCs/>
        </w:rPr>
        <w:t>23%</w:t>
      </w:r>
      <w:r w:rsidR="009357BC" w:rsidRPr="00401A88">
        <w:t xml:space="preserve"> were </w:t>
      </w:r>
      <w:r w:rsidR="00F43A8E" w:rsidRPr="00401A88">
        <w:t xml:space="preserve">part of an </w:t>
      </w:r>
      <w:r w:rsidR="00F43A8E" w:rsidRPr="00401A88">
        <w:rPr>
          <w:b/>
          <w:bCs/>
        </w:rPr>
        <w:t>adult couple</w:t>
      </w:r>
      <w:r w:rsidR="00F43A8E" w:rsidRPr="00401A88">
        <w:t xml:space="preserve">. </w:t>
      </w:r>
    </w:p>
    <w:p w14:paraId="782FC645" w14:textId="77777777" w:rsidR="003504DC" w:rsidRPr="00401A88" w:rsidRDefault="003504DC" w:rsidP="004D59D7">
      <w:pPr>
        <w:pStyle w:val="Bulletlist0"/>
        <w:numPr>
          <w:ilvl w:val="0"/>
          <w:numId w:val="0"/>
        </w:numPr>
        <w:spacing w:before="360" w:after="240"/>
      </w:pPr>
    </w:p>
    <w:p w14:paraId="48521477" w14:textId="3CDFA90A" w:rsidR="00EC5908" w:rsidRDefault="00EC5908" w:rsidP="003504DC">
      <w:pPr>
        <w:pStyle w:val="Bulletlist0"/>
        <w:numPr>
          <w:ilvl w:val="0"/>
          <w:numId w:val="22"/>
        </w:numPr>
        <w:spacing w:before="360" w:after="240"/>
        <w:ind w:left="511" w:hanging="284"/>
      </w:pPr>
      <w:r w:rsidRPr="00401A88">
        <w:t xml:space="preserve">Travellers with accessibility needs are slightly more likely to stay in </w:t>
      </w:r>
      <w:r w:rsidRPr="00401A88">
        <w:rPr>
          <w:b/>
          <w:bCs/>
        </w:rPr>
        <w:t>private accommodation</w:t>
      </w:r>
      <w:r w:rsidRPr="00401A88">
        <w:t xml:space="preserve"> than </w:t>
      </w:r>
      <w:r w:rsidRPr="004D59D7">
        <w:rPr>
          <w:b/>
          <w:bCs/>
        </w:rPr>
        <w:t>commercial accommodation</w:t>
      </w:r>
      <w:r w:rsidRPr="00401A88">
        <w:t xml:space="preserve"> (5</w:t>
      </w:r>
      <w:r w:rsidR="00876228" w:rsidRPr="00401A88">
        <w:t>0</w:t>
      </w:r>
      <w:r w:rsidRPr="00401A88">
        <w:t>% of overnight stopovers were in private accommodation vs 4</w:t>
      </w:r>
      <w:r w:rsidR="00876228" w:rsidRPr="00401A88">
        <w:t>7</w:t>
      </w:r>
      <w:r w:rsidRPr="00401A88">
        <w:t xml:space="preserve">% in commercial accommodation). </w:t>
      </w:r>
    </w:p>
    <w:p w14:paraId="3A086F7E" w14:textId="77777777" w:rsidR="003504DC" w:rsidRPr="00401A88" w:rsidRDefault="003504DC" w:rsidP="004D59D7">
      <w:pPr>
        <w:pStyle w:val="Bulletlist0"/>
        <w:numPr>
          <w:ilvl w:val="0"/>
          <w:numId w:val="0"/>
        </w:numPr>
        <w:spacing w:before="360" w:after="240"/>
      </w:pPr>
    </w:p>
    <w:p w14:paraId="0FE803A2" w14:textId="3CE564C2" w:rsidR="00EC5908" w:rsidRPr="004D59D7" w:rsidRDefault="00EC5908" w:rsidP="003504DC">
      <w:pPr>
        <w:pStyle w:val="Bulletlist0"/>
        <w:numPr>
          <w:ilvl w:val="0"/>
          <w:numId w:val="22"/>
        </w:numPr>
        <w:spacing w:before="360" w:after="240"/>
        <w:ind w:left="511" w:hanging="284"/>
      </w:pPr>
      <w:r w:rsidRPr="00401A88">
        <w:rPr>
          <w:b/>
          <w:bCs/>
        </w:rPr>
        <w:t>Self-drive vehicles</w:t>
      </w:r>
      <w:r w:rsidRPr="00401A88">
        <w:t xml:space="preserve"> were the mode of transport to stopover locations for </w:t>
      </w:r>
      <w:r w:rsidR="00A5164D" w:rsidRPr="00401A88">
        <w:rPr>
          <w:b/>
          <w:bCs/>
        </w:rPr>
        <w:t>77</w:t>
      </w:r>
      <w:r w:rsidRPr="00401A88">
        <w:rPr>
          <w:b/>
          <w:bCs/>
        </w:rPr>
        <w:t>%</w:t>
      </w:r>
      <w:r w:rsidRPr="00401A88">
        <w:t xml:space="preserve"> of the trips of travellers with accessibility needs</w:t>
      </w:r>
      <w:r w:rsidR="008950A5" w:rsidRPr="00401A88">
        <w:t xml:space="preserve">, while </w:t>
      </w:r>
      <w:r w:rsidR="00A71D7C" w:rsidRPr="00401A88">
        <w:rPr>
          <w:b/>
          <w:bCs/>
        </w:rPr>
        <w:t>17</w:t>
      </w:r>
      <w:r w:rsidRPr="00401A88">
        <w:rPr>
          <w:b/>
          <w:bCs/>
        </w:rPr>
        <w:t>%</w:t>
      </w:r>
      <w:r w:rsidRPr="00401A88">
        <w:t xml:space="preserve"> of trips used </w:t>
      </w:r>
      <w:r w:rsidRPr="00401A88">
        <w:rPr>
          <w:b/>
          <w:bCs/>
        </w:rPr>
        <w:t>aircraft</w:t>
      </w:r>
      <w:r w:rsidRPr="00401A88">
        <w:t xml:space="preserve"> and </w:t>
      </w:r>
      <w:r w:rsidR="009A7C73" w:rsidRPr="00401A88">
        <w:t>the remaining</w:t>
      </w:r>
      <w:r w:rsidRPr="00401A88">
        <w:t xml:space="preserve"> </w:t>
      </w:r>
      <w:r w:rsidR="000D1C8B" w:rsidRPr="00401A88">
        <w:rPr>
          <w:b/>
          <w:bCs/>
        </w:rPr>
        <w:t>6</w:t>
      </w:r>
      <w:r w:rsidRPr="00401A88">
        <w:rPr>
          <w:b/>
          <w:bCs/>
        </w:rPr>
        <w:t>%</w:t>
      </w:r>
      <w:r w:rsidRPr="004D59D7">
        <w:t xml:space="preserve"> </w:t>
      </w:r>
      <w:r w:rsidRPr="00401A88">
        <w:t xml:space="preserve">used </w:t>
      </w:r>
      <w:r w:rsidRPr="00401A88">
        <w:rPr>
          <w:b/>
          <w:bCs/>
        </w:rPr>
        <w:t>other modes of transport</w:t>
      </w:r>
      <w:r w:rsidR="00064FD0">
        <w:rPr>
          <w:b/>
          <w:bCs/>
        </w:rPr>
        <w:t>.</w:t>
      </w:r>
    </w:p>
    <w:p w14:paraId="673CAA8A" w14:textId="77777777" w:rsidR="00064FD0" w:rsidRPr="00401A88" w:rsidRDefault="00064FD0" w:rsidP="004D59D7">
      <w:pPr>
        <w:pStyle w:val="Bulletlist0"/>
        <w:numPr>
          <w:ilvl w:val="0"/>
          <w:numId w:val="0"/>
        </w:numPr>
        <w:spacing w:before="360" w:after="240"/>
      </w:pPr>
    </w:p>
    <w:p w14:paraId="56681DC4" w14:textId="09385BBA" w:rsidR="00EC5908" w:rsidRPr="00401A88" w:rsidRDefault="00EC5908" w:rsidP="004D59D7">
      <w:pPr>
        <w:pStyle w:val="Bulletlist0"/>
        <w:numPr>
          <w:ilvl w:val="0"/>
          <w:numId w:val="22"/>
        </w:numPr>
        <w:spacing w:before="360" w:after="240"/>
        <w:ind w:left="511" w:hanging="284"/>
      </w:pPr>
      <w:r w:rsidRPr="00401A88">
        <w:t xml:space="preserve">The </w:t>
      </w:r>
      <w:r w:rsidRPr="004D59D7">
        <w:t>disabilities/long-term health conditions</w:t>
      </w:r>
      <w:r w:rsidRPr="00401A88">
        <w:t xml:space="preserve"> most reported by domestic </w:t>
      </w:r>
      <w:r w:rsidR="0026040E" w:rsidRPr="00401A88">
        <w:t>o</w:t>
      </w:r>
      <w:r w:rsidR="00B71C9A" w:rsidRPr="00401A88">
        <w:t>vernight</w:t>
      </w:r>
      <w:r w:rsidR="0026040E" w:rsidRPr="00401A88">
        <w:t xml:space="preserve"> </w:t>
      </w:r>
      <w:r w:rsidRPr="00401A88">
        <w:t>travellers were:</w:t>
      </w:r>
    </w:p>
    <w:p w14:paraId="4542F43E" w14:textId="243F3698" w:rsidR="00B71C9A" w:rsidRPr="00401A88" w:rsidRDefault="00B71C9A" w:rsidP="004D59D7">
      <w:pPr>
        <w:pStyle w:val="Bulletlist0"/>
        <w:numPr>
          <w:ilvl w:val="1"/>
          <w:numId w:val="22"/>
        </w:numPr>
        <w:spacing w:before="360" w:after="240"/>
      </w:pPr>
      <w:r w:rsidRPr="00401A88">
        <w:t>mental health condition (7.5% of all trips)</w:t>
      </w:r>
    </w:p>
    <w:p w14:paraId="711A573D" w14:textId="281E2CED" w:rsidR="00EC5908" w:rsidRPr="00401A88" w:rsidRDefault="00EC5908" w:rsidP="004D59D7">
      <w:pPr>
        <w:pStyle w:val="Bulletlist0"/>
        <w:numPr>
          <w:ilvl w:val="1"/>
          <w:numId w:val="22"/>
        </w:numPr>
        <w:spacing w:before="360" w:after="240"/>
      </w:pPr>
      <w:r w:rsidRPr="00401A88">
        <w:t>chemical sensitivity or food allergies (7.</w:t>
      </w:r>
      <w:r w:rsidR="00B71C9A" w:rsidRPr="00401A88">
        <w:t>5</w:t>
      </w:r>
      <w:r w:rsidRPr="00401A88">
        <w:t>% of all trips)</w:t>
      </w:r>
    </w:p>
    <w:p w14:paraId="620E5FA2" w14:textId="28AE536B" w:rsidR="00EC5908" w:rsidRPr="00401A88" w:rsidRDefault="00EC5908" w:rsidP="004D59D7">
      <w:pPr>
        <w:pStyle w:val="Bulletlist0"/>
        <w:numPr>
          <w:ilvl w:val="1"/>
          <w:numId w:val="22"/>
        </w:numPr>
        <w:spacing w:before="360" w:after="240"/>
      </w:pPr>
      <w:r w:rsidRPr="00401A88">
        <w:t>hearing impairment (4.</w:t>
      </w:r>
      <w:r w:rsidR="004A1555" w:rsidRPr="00401A88">
        <w:t>3</w:t>
      </w:r>
      <w:r w:rsidRPr="00401A88">
        <w:t>% of all trips)</w:t>
      </w:r>
    </w:p>
    <w:p w14:paraId="5C77C27C" w14:textId="62837D5A" w:rsidR="00EC5908" w:rsidRDefault="00EC5908" w:rsidP="004D59D7">
      <w:pPr>
        <w:pStyle w:val="Bulletlist0"/>
        <w:numPr>
          <w:ilvl w:val="1"/>
          <w:numId w:val="22"/>
        </w:numPr>
        <w:spacing w:before="360" w:after="240"/>
      </w:pPr>
      <w:r w:rsidRPr="00401A88">
        <w:t>require other (non-wheelchair) mobility aids or have other mobility limitations (3.5% of all trips)</w:t>
      </w:r>
      <w:r w:rsidR="00E6598F">
        <w:br/>
      </w:r>
    </w:p>
    <w:p w14:paraId="43C56A59" w14:textId="2F44D2C0" w:rsidR="00E6598F" w:rsidRPr="00401A88" w:rsidRDefault="00E6598F" w:rsidP="00254D03">
      <w:pPr>
        <w:pStyle w:val="Bulletlist0"/>
        <w:numPr>
          <w:ilvl w:val="0"/>
          <w:numId w:val="22"/>
        </w:numPr>
        <w:spacing w:before="360" w:after="240"/>
      </w:pPr>
      <w:r>
        <w:lastRenderedPageBreak/>
        <w:t xml:space="preserve">The data </w:t>
      </w:r>
      <w:r w:rsidR="00F44522">
        <w:t xml:space="preserve">suggests that these </w:t>
      </w:r>
      <w:r w:rsidR="00C1272E">
        <w:t xml:space="preserve">travellers and their travel parties </w:t>
      </w:r>
      <w:r w:rsidR="00737C8B">
        <w:t>are</w:t>
      </w:r>
      <w:r w:rsidR="00254D03">
        <w:t xml:space="preserve"> </w:t>
      </w:r>
      <w:r w:rsidR="00737C8B">
        <w:t xml:space="preserve">likely to </w:t>
      </w:r>
      <w:r w:rsidR="00F44522">
        <w:t>engage more</w:t>
      </w:r>
      <w:r w:rsidR="004900B8">
        <w:t xml:space="preserve"> with travel products and operators if their needs could be better met, therefore resulting in more trips, longer trips</w:t>
      </w:r>
      <w:r w:rsidR="00F20252">
        <w:t>, more interstate trips and increased spend.</w:t>
      </w:r>
    </w:p>
    <w:p w14:paraId="217A8CF8" w14:textId="7230EE68" w:rsidR="00451A15" w:rsidRPr="00BC5238" w:rsidRDefault="009D6C94" w:rsidP="00BC5238">
      <w:pPr>
        <w:pStyle w:val="Heading2"/>
      </w:pPr>
      <w:r w:rsidRPr="00BC5238">
        <w:br w:type="page"/>
      </w:r>
      <w:r w:rsidR="008F0A1B" w:rsidRPr="00BC5238">
        <w:rPr>
          <w:noProof/>
        </w:rPr>
        <w:lastRenderedPageBreak/>
        <w:t xml:space="preserve"> </w:t>
      </w:r>
      <w:bookmarkStart w:id="3" w:name="_Toc166673412"/>
      <w:r w:rsidR="00416214" w:rsidRPr="00BC5238">
        <w:t xml:space="preserve">1. Size and </w:t>
      </w:r>
      <w:r w:rsidR="00BB3152">
        <w:t>s</w:t>
      </w:r>
      <w:r w:rsidR="00416214" w:rsidRPr="00BC5238">
        <w:t>cope of the market</w:t>
      </w:r>
      <w:bookmarkEnd w:id="3"/>
    </w:p>
    <w:p w14:paraId="153E4E8A" w14:textId="481A5728" w:rsidR="002C07F4" w:rsidRPr="004D59D7" w:rsidRDefault="00F744B8">
      <w:pPr>
        <w:rPr>
          <w:rFonts w:asciiTheme="minorHAnsi" w:hAnsiTheme="minorHAnsi"/>
        </w:rPr>
      </w:pPr>
      <w:r w:rsidRPr="004D59D7">
        <w:rPr>
          <w:rFonts w:asciiTheme="minorHAnsi" w:hAnsiTheme="minorHAnsi"/>
        </w:rPr>
        <w:t>T</w:t>
      </w:r>
      <w:r w:rsidR="009213F7" w:rsidRPr="004D59D7">
        <w:rPr>
          <w:rFonts w:asciiTheme="minorHAnsi" w:hAnsiTheme="minorHAnsi"/>
        </w:rPr>
        <w:t>he domestic travel market for those with accessib</w:t>
      </w:r>
      <w:r w:rsidR="008557FE">
        <w:rPr>
          <w:rFonts w:asciiTheme="minorHAnsi" w:hAnsiTheme="minorHAnsi"/>
        </w:rPr>
        <w:t>ility</w:t>
      </w:r>
      <w:r w:rsidR="009213F7" w:rsidRPr="004D59D7">
        <w:rPr>
          <w:rFonts w:asciiTheme="minorHAnsi" w:hAnsiTheme="minorHAnsi"/>
        </w:rPr>
        <w:t xml:space="preserve"> needs</w:t>
      </w:r>
      <w:r w:rsidR="004A3A61" w:rsidRPr="004D59D7">
        <w:rPr>
          <w:rFonts w:asciiTheme="minorHAnsi" w:hAnsiTheme="minorHAnsi"/>
        </w:rPr>
        <w:t xml:space="preserve"> is </w:t>
      </w:r>
      <w:r w:rsidR="00C40D1D" w:rsidRPr="004D59D7">
        <w:rPr>
          <w:rFonts w:asciiTheme="minorHAnsi" w:hAnsiTheme="minorHAnsi"/>
        </w:rPr>
        <w:t>a material share of the market</w:t>
      </w:r>
      <w:r w:rsidR="009213F7" w:rsidRPr="004D59D7">
        <w:rPr>
          <w:rFonts w:asciiTheme="minorHAnsi" w:hAnsiTheme="minorHAnsi"/>
        </w:rPr>
        <w:t>. Data for the June quarter 2023 shows that t</w:t>
      </w:r>
      <w:r w:rsidR="00F960D4" w:rsidRPr="004D59D7">
        <w:rPr>
          <w:rFonts w:asciiTheme="minorHAnsi" w:hAnsiTheme="minorHAnsi"/>
        </w:rPr>
        <w:t xml:space="preserve">hese travellers took </w:t>
      </w:r>
      <w:r w:rsidR="00961627" w:rsidRPr="004D59D7">
        <w:rPr>
          <w:rFonts w:asciiTheme="minorHAnsi" w:hAnsiTheme="minorHAnsi"/>
        </w:rPr>
        <w:t>18.5</w:t>
      </w:r>
      <w:r w:rsidR="005B0A39" w:rsidRPr="004D59D7">
        <w:rPr>
          <w:rFonts w:asciiTheme="minorHAnsi" w:hAnsiTheme="minorHAnsi"/>
        </w:rPr>
        <w:t xml:space="preserve"> million </w:t>
      </w:r>
      <w:r w:rsidR="00BF4A1D" w:rsidRPr="004D59D7">
        <w:rPr>
          <w:rFonts w:asciiTheme="minorHAnsi" w:hAnsiTheme="minorHAnsi"/>
        </w:rPr>
        <w:t xml:space="preserve">trips </w:t>
      </w:r>
      <w:r w:rsidR="6F4CB4CF" w:rsidRPr="004D59D7">
        <w:rPr>
          <w:rFonts w:asciiTheme="minorHAnsi" w:hAnsiTheme="minorHAnsi"/>
        </w:rPr>
        <w:t xml:space="preserve">(23% of all domestic trips) </w:t>
      </w:r>
      <w:r w:rsidR="00BF4A1D" w:rsidRPr="004D59D7">
        <w:rPr>
          <w:rFonts w:asciiTheme="minorHAnsi" w:hAnsiTheme="minorHAnsi"/>
        </w:rPr>
        <w:t>du</w:t>
      </w:r>
      <w:r w:rsidR="00120ABC" w:rsidRPr="004D59D7">
        <w:rPr>
          <w:rFonts w:asciiTheme="minorHAnsi" w:hAnsiTheme="minorHAnsi"/>
        </w:rPr>
        <w:t xml:space="preserve">ring </w:t>
      </w:r>
      <w:r w:rsidR="004A3A61" w:rsidRPr="004D59D7">
        <w:rPr>
          <w:rFonts w:asciiTheme="minorHAnsi" w:hAnsiTheme="minorHAnsi"/>
        </w:rPr>
        <w:t>the quarter</w:t>
      </w:r>
      <w:r w:rsidR="00A85ADB" w:rsidRPr="004D59D7">
        <w:rPr>
          <w:rFonts w:asciiTheme="minorHAnsi" w:hAnsiTheme="minorHAnsi"/>
        </w:rPr>
        <w:t xml:space="preserve"> and </w:t>
      </w:r>
      <w:r w:rsidR="004A3A61" w:rsidRPr="004D59D7">
        <w:rPr>
          <w:rFonts w:asciiTheme="minorHAnsi" w:hAnsiTheme="minorHAnsi"/>
        </w:rPr>
        <w:t>spent $</w:t>
      </w:r>
      <w:r w:rsidR="00EA2AD4" w:rsidRPr="004D59D7">
        <w:rPr>
          <w:rFonts w:asciiTheme="minorHAnsi" w:hAnsiTheme="minorHAnsi"/>
        </w:rPr>
        <w:t>6.</w:t>
      </w:r>
      <w:r w:rsidR="00961627" w:rsidRPr="004D59D7">
        <w:rPr>
          <w:rFonts w:asciiTheme="minorHAnsi" w:hAnsiTheme="minorHAnsi"/>
        </w:rPr>
        <w:t>8</w:t>
      </w:r>
      <w:r w:rsidR="004A3A61" w:rsidRPr="004D59D7">
        <w:rPr>
          <w:rFonts w:asciiTheme="minorHAnsi" w:hAnsiTheme="minorHAnsi"/>
        </w:rPr>
        <w:t xml:space="preserve"> billion </w:t>
      </w:r>
      <w:r w:rsidR="355DBC79" w:rsidRPr="004D59D7">
        <w:rPr>
          <w:rFonts w:asciiTheme="minorHAnsi" w:hAnsiTheme="minorHAnsi"/>
        </w:rPr>
        <w:t xml:space="preserve">(21% of total domestic spend) </w:t>
      </w:r>
      <w:r w:rsidR="005A7DE7" w:rsidRPr="004D59D7">
        <w:rPr>
          <w:rFonts w:asciiTheme="minorHAnsi" w:hAnsiTheme="minorHAnsi"/>
        </w:rPr>
        <w:t>during those trips</w:t>
      </w:r>
      <w:r w:rsidR="65C85082" w:rsidRPr="004D59D7">
        <w:rPr>
          <w:rFonts w:asciiTheme="minorHAnsi" w:hAnsiTheme="minorHAnsi"/>
        </w:rPr>
        <w:t xml:space="preserve"> (Figure 1)</w:t>
      </w:r>
      <w:r w:rsidR="0080156E" w:rsidRPr="004D59D7">
        <w:rPr>
          <w:rFonts w:asciiTheme="minorHAnsi" w:hAnsiTheme="minorHAnsi"/>
        </w:rPr>
        <w:t>.</w:t>
      </w:r>
    </w:p>
    <w:p w14:paraId="51ED5163" w14:textId="58335A25" w:rsidR="008B263F" w:rsidRPr="004D59D7" w:rsidRDefault="00306BF9">
      <w:pPr>
        <w:rPr>
          <w:rFonts w:asciiTheme="minorHAnsi" w:hAnsiTheme="minorHAnsi"/>
        </w:rPr>
      </w:pPr>
      <w:r w:rsidRPr="004D59D7">
        <w:rPr>
          <w:rFonts w:asciiTheme="minorHAnsi" w:hAnsiTheme="minorHAnsi"/>
          <w:noProof/>
        </w:rPr>
        <mc:AlternateContent>
          <mc:Choice Requires="wps">
            <w:drawing>
              <wp:anchor distT="0" distB="0" distL="114300" distR="114300" simplePos="0" relativeHeight="251595264" behindDoc="0" locked="0" layoutInCell="1" allowOverlap="1" wp14:anchorId="411F9864" wp14:editId="451628F7">
                <wp:simplePos x="0" y="0"/>
                <wp:positionH relativeFrom="margin">
                  <wp:align>left</wp:align>
                </wp:positionH>
                <wp:positionV relativeFrom="paragraph">
                  <wp:posOffset>1064260</wp:posOffset>
                </wp:positionV>
                <wp:extent cx="6080125" cy="347345"/>
                <wp:effectExtent l="0" t="0" r="0" b="0"/>
                <wp:wrapTopAndBottom/>
                <wp:docPr id="1278874105" name="Text Box 1"/>
                <wp:cNvGraphicFramePr/>
                <a:graphic xmlns:a="http://schemas.openxmlformats.org/drawingml/2006/main">
                  <a:graphicData uri="http://schemas.microsoft.com/office/word/2010/wordprocessingShape">
                    <wps:wsp>
                      <wps:cNvSpPr txBox="1"/>
                      <wps:spPr>
                        <a:xfrm>
                          <a:off x="0" y="0"/>
                          <a:ext cx="6080125" cy="347345"/>
                        </a:xfrm>
                        <a:prstGeom prst="rect">
                          <a:avLst/>
                        </a:prstGeom>
                        <a:solidFill>
                          <a:prstClr val="white"/>
                        </a:solidFill>
                        <a:ln>
                          <a:noFill/>
                        </a:ln>
                      </wps:spPr>
                      <wps:txbx>
                        <w:txbxContent>
                          <w:p w14:paraId="6923DABD" w14:textId="5BEA999D" w:rsidR="00BA46D3" w:rsidRPr="004D59D7" w:rsidRDefault="00BA46D3" w:rsidP="00207E59">
                            <w:pPr>
                              <w:pStyle w:val="Caption"/>
                              <w:rPr>
                                <w:rFonts w:ascii="Verdana" w:hAnsi="Verdana"/>
                                <w:i w:val="0"/>
                                <w:iCs w:val="0"/>
                                <w:noProof/>
                                <w:color w:val="000000" w:themeColor="text1"/>
                              </w:rPr>
                            </w:pPr>
                            <w:r w:rsidRPr="004D59D7">
                              <w:rPr>
                                <w:i w:val="0"/>
                                <w:iCs w:val="0"/>
                              </w:rPr>
                              <w:t xml:space="preserve">Figure 1: Number of trips and total spend - </w:t>
                            </w:r>
                            <w:r w:rsidR="00705436">
                              <w:rPr>
                                <w:i w:val="0"/>
                                <w:iCs w:val="0"/>
                              </w:rPr>
                              <w:t>d</w:t>
                            </w:r>
                            <w:r w:rsidRPr="004D59D7">
                              <w:rPr>
                                <w:i w:val="0"/>
                                <w:iCs w:val="0"/>
                              </w:rPr>
                              <w:t>omestic travellers with accessibility needs (June quarter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1F9864" id="_x0000_t202" coordsize="21600,21600" o:spt="202" path="m,l,21600r21600,l21600,xe">
                <v:stroke joinstyle="miter"/>
                <v:path gradientshapeok="t" o:connecttype="rect"/>
              </v:shapetype>
              <v:shape id="Text Box 1" o:spid="_x0000_s1026" type="#_x0000_t202" style="position:absolute;margin-left:0;margin-top:83.8pt;width:478.75pt;height:27.35pt;z-index:251595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" stroked="f">
                <v:textbox inset="0,0,0,0">
                  <w:txbxContent>
                    <w:p w14:paraId="6923DABD" w14:textId="5BEA999D" w:rsidR="00BA46D3" w:rsidRPr="004D59D7" w:rsidRDefault="00BA46D3" w:rsidP="00207E59">
                      <w:pPr>
                        <w:pStyle w:val="Caption"/>
                        <w:rPr>
                          <w:rFonts w:ascii="Verdana" w:hAnsi="Verdana"/>
                          <w:i w:val="0"/>
                          <w:iCs w:val="0"/>
                          <w:noProof/>
                          <w:color w:val="000000" w:themeColor="text1"/>
                        </w:rPr>
                      </w:pPr>
                      <w:r w:rsidRPr="004D59D7">
                        <w:rPr>
                          <w:i w:val="0"/>
                          <w:iCs w:val="0"/>
                        </w:rPr>
                        <w:t xml:space="preserve">Figure 1: Number of trips and total spend - </w:t>
                      </w:r>
                      <w:r w:rsidR="00705436">
                        <w:rPr>
                          <w:i w:val="0"/>
                          <w:iCs w:val="0"/>
                        </w:rPr>
                        <w:t>d</w:t>
                      </w:r>
                      <w:r w:rsidRPr="004D59D7">
                        <w:rPr>
                          <w:i w:val="0"/>
                          <w:iCs w:val="0"/>
                        </w:rPr>
                        <w:t>omestic travellers with accessibility needs (June quarter 2023)</w:t>
                      </w:r>
                    </w:p>
                  </w:txbxContent>
                </v:textbox>
                <w10:wrap type="topAndBottom" anchorx="margin"/>
              </v:shape>
            </w:pict>
          </mc:Fallback>
        </mc:AlternateContent>
      </w:r>
      <w:r w:rsidR="00B4739E" w:rsidRPr="004D59D7">
        <w:rPr>
          <w:rFonts w:asciiTheme="minorHAnsi" w:hAnsiTheme="minorHAnsi"/>
          <w:noProof/>
        </w:rPr>
        <mc:AlternateContent>
          <mc:Choice Requires="wps">
            <w:drawing>
              <wp:anchor distT="45720" distB="45720" distL="114300" distR="114300" simplePos="0" relativeHeight="251717120" behindDoc="0" locked="0" layoutInCell="1" allowOverlap="1" wp14:anchorId="14DDD479" wp14:editId="3F2A8FC3">
                <wp:simplePos x="0" y="0"/>
                <wp:positionH relativeFrom="column">
                  <wp:posOffset>753811</wp:posOffset>
                </wp:positionH>
                <wp:positionV relativeFrom="paragraph">
                  <wp:posOffset>4824351</wp:posOffset>
                </wp:positionV>
                <wp:extent cx="1814170" cy="292100"/>
                <wp:effectExtent l="0" t="0" r="15240" b="127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170" cy="292100"/>
                        </a:xfrm>
                        <a:prstGeom prst="rect">
                          <a:avLst/>
                        </a:prstGeom>
                        <a:solidFill>
                          <a:srgbClr val="FFFFFF"/>
                        </a:solidFill>
                        <a:ln w="9525">
                          <a:solidFill>
                            <a:srgbClr val="000000"/>
                          </a:solidFill>
                          <a:miter lim="800000"/>
                          <a:headEnd/>
                          <a:tailEnd/>
                        </a:ln>
                      </wps:spPr>
                      <wps:txbx>
                        <w:txbxContent>
                          <w:p w14:paraId="5C526C22" w14:textId="2FA5FA15" w:rsidR="003440CF" w:rsidRDefault="00CB42D8" w:rsidP="004D59D7">
                            <w:pPr>
                              <w:spacing w:before="0" w:after="0"/>
                            </w:pPr>
                            <w:r>
                              <w:t>Total trips = 18.5 million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DD479" id="Text Box 2" o:spid="_x0000_s1027" type="#_x0000_t202" style="position:absolute;margin-left:59.35pt;margin-top:379.85pt;width:142.85pt;height:23pt;z-index:25171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">
                <v:textbox>
                  <w:txbxContent>
                    <w:p w14:paraId="5C526C22" w14:textId="2FA5FA15" w:rsidR="003440CF" w:rsidRDefault="00CB42D8" w:rsidP="004D59D7">
                      <w:pPr>
                        <w:spacing w:before="0" w:after="0"/>
                      </w:pPr>
                      <w:r>
                        <w:t>Total trips = 18.5 million</w:t>
                      </w:r>
                    </w:p>
                  </w:txbxContent>
                </v:textbox>
              </v:shape>
            </w:pict>
          </mc:Fallback>
        </mc:AlternateContent>
      </w:r>
      <w:r w:rsidR="00B4739E" w:rsidRPr="004D59D7">
        <w:rPr>
          <w:rFonts w:asciiTheme="minorHAnsi" w:hAnsiTheme="minorHAnsi"/>
          <w:noProof/>
        </w:rPr>
        <mc:AlternateContent>
          <mc:Choice Requires="wps">
            <w:drawing>
              <wp:anchor distT="45720" distB="45720" distL="114300" distR="114300" simplePos="0" relativeHeight="251719168" behindDoc="0" locked="0" layoutInCell="1" allowOverlap="1" wp14:anchorId="23661DBB" wp14:editId="47BDA04C">
                <wp:simplePos x="0" y="0"/>
                <wp:positionH relativeFrom="margin">
                  <wp:posOffset>3635375</wp:posOffset>
                </wp:positionH>
                <wp:positionV relativeFrom="paragraph">
                  <wp:posOffset>4813300</wp:posOffset>
                </wp:positionV>
                <wp:extent cx="1901825" cy="292100"/>
                <wp:effectExtent l="0" t="0" r="22225" b="12700"/>
                <wp:wrapNone/>
                <wp:docPr id="149164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825" cy="292100"/>
                        </a:xfrm>
                        <a:prstGeom prst="rect">
                          <a:avLst/>
                        </a:prstGeom>
                        <a:solidFill>
                          <a:srgbClr val="FFFFFF"/>
                        </a:solidFill>
                        <a:ln w="9525">
                          <a:solidFill>
                            <a:srgbClr val="000000"/>
                          </a:solidFill>
                          <a:miter lim="800000"/>
                          <a:headEnd/>
                          <a:tailEnd/>
                        </a:ln>
                      </wps:spPr>
                      <wps:txbx>
                        <w:txbxContent>
                          <w:p w14:paraId="6130261B" w14:textId="0D77B3CD" w:rsidR="00CB42D8" w:rsidRDefault="00CB42D8" w:rsidP="004D59D7">
                            <w:pPr>
                              <w:spacing w:before="0" w:after="0"/>
                            </w:pPr>
                            <w:r>
                              <w:t>Total spend = $6.8 billion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661DBB" id="_x0000_s1028" type="#_x0000_t202" style="position:absolute;margin-left:286.25pt;margin-top:379pt;width:149.75pt;height:23pt;z-index:251719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">
                <v:textbox>
                  <w:txbxContent>
                    <w:p w14:paraId="6130261B" w14:textId="0D77B3CD" w:rsidR="00CB42D8" w:rsidRDefault="00CB42D8" w:rsidP="004D59D7">
                      <w:pPr>
                        <w:spacing w:before="0" w:after="0"/>
                      </w:pPr>
                      <w:r>
                        <w:t>Total spend = $6.8 billion</w:t>
                      </w:r>
                    </w:p>
                  </w:txbxContent>
                </v:textbox>
                <w10:wrap anchorx="margin"/>
              </v:shape>
            </w:pict>
          </mc:Fallback>
        </mc:AlternateContent>
      </w:r>
      <w:r w:rsidR="0080156E" w:rsidRPr="004D59D7">
        <w:rPr>
          <w:rFonts w:asciiTheme="minorHAnsi" w:hAnsiTheme="minorHAnsi"/>
        </w:rPr>
        <w:t xml:space="preserve">As shown in Figure 1, </w:t>
      </w:r>
      <w:r w:rsidR="00E67A7A" w:rsidRPr="004D59D7">
        <w:rPr>
          <w:rFonts w:asciiTheme="minorHAnsi" w:hAnsiTheme="minorHAnsi"/>
        </w:rPr>
        <w:t xml:space="preserve">in the June quarter 2023, </w:t>
      </w:r>
      <w:r w:rsidR="00362F29" w:rsidRPr="004D59D7">
        <w:rPr>
          <w:rFonts w:asciiTheme="minorHAnsi" w:hAnsiTheme="minorHAnsi"/>
        </w:rPr>
        <w:t xml:space="preserve">domestic </w:t>
      </w:r>
      <w:r w:rsidR="00DC0699" w:rsidRPr="004D59D7">
        <w:rPr>
          <w:rFonts w:asciiTheme="minorHAnsi" w:hAnsiTheme="minorHAnsi"/>
        </w:rPr>
        <w:t>travellers</w:t>
      </w:r>
      <w:r w:rsidR="00FB6366" w:rsidRPr="004D59D7">
        <w:rPr>
          <w:rFonts w:asciiTheme="minorHAnsi" w:hAnsiTheme="minorHAnsi"/>
        </w:rPr>
        <w:t xml:space="preserve"> </w:t>
      </w:r>
      <w:r w:rsidR="00473A28" w:rsidRPr="004D59D7">
        <w:rPr>
          <w:rFonts w:asciiTheme="minorHAnsi" w:hAnsiTheme="minorHAnsi"/>
        </w:rPr>
        <w:t>with accessibility needs</w:t>
      </w:r>
      <w:r w:rsidR="00DC0699" w:rsidRPr="004D59D7">
        <w:rPr>
          <w:rFonts w:asciiTheme="minorHAnsi" w:hAnsiTheme="minorHAnsi"/>
        </w:rPr>
        <w:t xml:space="preserve"> took </w:t>
      </w:r>
      <w:r w:rsidR="007B5BA1" w:rsidRPr="004D59D7">
        <w:rPr>
          <w:rFonts w:asciiTheme="minorHAnsi" w:hAnsiTheme="minorHAnsi"/>
        </w:rPr>
        <w:t>5</w:t>
      </w:r>
      <w:r w:rsidR="00C62727" w:rsidRPr="004D59D7">
        <w:rPr>
          <w:rFonts w:asciiTheme="minorHAnsi" w:hAnsiTheme="minorHAnsi"/>
        </w:rPr>
        <w:t>.</w:t>
      </w:r>
      <w:r w:rsidR="00F32993" w:rsidRPr="004D59D7">
        <w:rPr>
          <w:rFonts w:asciiTheme="minorHAnsi" w:hAnsiTheme="minorHAnsi"/>
        </w:rPr>
        <w:t>9</w:t>
      </w:r>
      <w:r w:rsidR="00C62727" w:rsidRPr="004D59D7">
        <w:rPr>
          <w:rFonts w:asciiTheme="minorHAnsi" w:hAnsiTheme="minorHAnsi"/>
        </w:rPr>
        <w:t xml:space="preserve"> million</w:t>
      </w:r>
      <w:r w:rsidR="00DC0699" w:rsidRPr="004D59D7">
        <w:rPr>
          <w:rFonts w:asciiTheme="minorHAnsi" w:hAnsiTheme="minorHAnsi"/>
        </w:rPr>
        <w:t xml:space="preserve"> overnight trips (</w:t>
      </w:r>
      <w:r w:rsidR="007B5BA1" w:rsidRPr="004D59D7">
        <w:rPr>
          <w:rFonts w:asciiTheme="minorHAnsi" w:hAnsiTheme="minorHAnsi"/>
        </w:rPr>
        <w:t>32</w:t>
      </w:r>
      <w:r w:rsidR="00DC0699" w:rsidRPr="004D59D7">
        <w:rPr>
          <w:rFonts w:asciiTheme="minorHAnsi" w:hAnsiTheme="minorHAnsi"/>
        </w:rPr>
        <w:t xml:space="preserve">% of </w:t>
      </w:r>
      <w:r w:rsidR="00473A28" w:rsidRPr="004D59D7">
        <w:rPr>
          <w:rFonts w:asciiTheme="minorHAnsi" w:hAnsiTheme="minorHAnsi"/>
        </w:rPr>
        <w:t xml:space="preserve">this group’s </w:t>
      </w:r>
      <w:r w:rsidR="00DC0699" w:rsidRPr="004D59D7">
        <w:rPr>
          <w:rFonts w:asciiTheme="minorHAnsi" w:hAnsiTheme="minorHAnsi"/>
        </w:rPr>
        <w:t>tota</w:t>
      </w:r>
      <w:r w:rsidR="00473A28" w:rsidRPr="004D59D7">
        <w:rPr>
          <w:rFonts w:asciiTheme="minorHAnsi" w:hAnsiTheme="minorHAnsi"/>
        </w:rPr>
        <w:t xml:space="preserve">l </w:t>
      </w:r>
      <w:r w:rsidR="002D14CE" w:rsidRPr="004D59D7">
        <w:rPr>
          <w:rFonts w:asciiTheme="minorHAnsi" w:hAnsiTheme="minorHAnsi"/>
        </w:rPr>
        <w:t xml:space="preserve">domestic </w:t>
      </w:r>
      <w:r w:rsidR="00473A28" w:rsidRPr="004D59D7">
        <w:rPr>
          <w:rFonts w:asciiTheme="minorHAnsi" w:hAnsiTheme="minorHAnsi"/>
        </w:rPr>
        <w:t>trips</w:t>
      </w:r>
      <w:r w:rsidR="00DC0699" w:rsidRPr="004D59D7">
        <w:rPr>
          <w:rFonts w:asciiTheme="minorHAnsi" w:hAnsiTheme="minorHAnsi"/>
        </w:rPr>
        <w:t xml:space="preserve">) and </w:t>
      </w:r>
      <w:bookmarkStart w:id="4" w:name="_Int_anu3bqZu"/>
      <w:r w:rsidR="002D14CE" w:rsidRPr="004D59D7">
        <w:rPr>
          <w:rFonts w:asciiTheme="minorHAnsi" w:hAnsiTheme="minorHAnsi"/>
        </w:rPr>
        <w:t>1</w:t>
      </w:r>
      <w:r w:rsidR="002D06C5" w:rsidRPr="004D59D7">
        <w:rPr>
          <w:rFonts w:asciiTheme="minorHAnsi" w:hAnsiTheme="minorHAnsi"/>
        </w:rPr>
        <w:t>2.6</w:t>
      </w:r>
      <w:r w:rsidR="002D14CE" w:rsidRPr="004D59D7">
        <w:rPr>
          <w:rFonts w:asciiTheme="minorHAnsi" w:hAnsiTheme="minorHAnsi"/>
        </w:rPr>
        <w:t xml:space="preserve"> million</w:t>
      </w:r>
      <w:r w:rsidR="00DC0699" w:rsidRPr="004D59D7">
        <w:rPr>
          <w:rFonts w:asciiTheme="minorHAnsi" w:hAnsiTheme="minorHAnsi"/>
        </w:rPr>
        <w:t xml:space="preserve"> </w:t>
      </w:r>
      <w:bookmarkEnd w:id="4"/>
      <w:r w:rsidR="00DC0699" w:rsidRPr="004D59D7">
        <w:rPr>
          <w:rFonts w:asciiTheme="minorHAnsi" w:hAnsiTheme="minorHAnsi"/>
        </w:rPr>
        <w:t>daytrips</w:t>
      </w:r>
      <w:r w:rsidR="0007255F" w:rsidRPr="004D59D7">
        <w:rPr>
          <w:rFonts w:asciiTheme="minorHAnsi" w:hAnsiTheme="minorHAnsi"/>
        </w:rPr>
        <w:t xml:space="preserve"> (</w:t>
      </w:r>
      <w:r w:rsidR="00E67A7A" w:rsidRPr="004D59D7">
        <w:rPr>
          <w:rFonts w:asciiTheme="minorHAnsi" w:hAnsiTheme="minorHAnsi"/>
        </w:rPr>
        <w:t>68%</w:t>
      </w:r>
      <w:r w:rsidR="00430771" w:rsidRPr="004D59D7">
        <w:rPr>
          <w:rFonts w:asciiTheme="minorHAnsi" w:hAnsiTheme="minorHAnsi"/>
        </w:rPr>
        <w:t xml:space="preserve"> of </w:t>
      </w:r>
      <w:r w:rsidR="5E7A837B" w:rsidRPr="004D59D7">
        <w:rPr>
          <w:rFonts w:asciiTheme="minorHAnsi" w:hAnsiTheme="minorHAnsi"/>
        </w:rPr>
        <w:t>their</w:t>
      </w:r>
      <w:r w:rsidR="00430771" w:rsidRPr="004D59D7">
        <w:rPr>
          <w:rFonts w:asciiTheme="minorHAnsi" w:hAnsiTheme="minorHAnsi"/>
        </w:rPr>
        <w:t xml:space="preserve"> total trips</w:t>
      </w:r>
      <w:r w:rsidR="00E67A7A" w:rsidRPr="004D59D7">
        <w:rPr>
          <w:rFonts w:asciiTheme="minorHAnsi" w:hAnsiTheme="minorHAnsi"/>
        </w:rPr>
        <w:t>)</w:t>
      </w:r>
      <w:r w:rsidR="00F03970" w:rsidRPr="004D59D7">
        <w:rPr>
          <w:rFonts w:asciiTheme="minorHAnsi" w:hAnsiTheme="minorHAnsi"/>
        </w:rPr>
        <w:t>. S</w:t>
      </w:r>
      <w:r w:rsidR="00DC0699" w:rsidRPr="004D59D7">
        <w:rPr>
          <w:rFonts w:asciiTheme="minorHAnsi" w:hAnsiTheme="minorHAnsi"/>
        </w:rPr>
        <w:t>pend on overnight trips</w:t>
      </w:r>
      <w:r w:rsidR="00F03970" w:rsidRPr="004D59D7">
        <w:rPr>
          <w:rFonts w:asciiTheme="minorHAnsi" w:hAnsiTheme="minorHAnsi"/>
        </w:rPr>
        <w:t xml:space="preserve">, however, </w:t>
      </w:r>
      <w:r w:rsidR="00DC0699" w:rsidRPr="004D59D7">
        <w:rPr>
          <w:rFonts w:asciiTheme="minorHAnsi" w:hAnsiTheme="minorHAnsi"/>
        </w:rPr>
        <w:t>represent</w:t>
      </w:r>
      <w:r w:rsidR="00F03970" w:rsidRPr="004D59D7">
        <w:rPr>
          <w:rFonts w:asciiTheme="minorHAnsi" w:hAnsiTheme="minorHAnsi"/>
        </w:rPr>
        <w:t>ed</w:t>
      </w:r>
      <w:r w:rsidR="00DC0699" w:rsidRPr="004D59D7">
        <w:rPr>
          <w:rFonts w:asciiTheme="minorHAnsi" w:hAnsiTheme="minorHAnsi"/>
        </w:rPr>
        <w:t xml:space="preserve"> </w:t>
      </w:r>
      <w:r w:rsidR="00E67A7A" w:rsidRPr="004D59D7">
        <w:rPr>
          <w:rFonts w:asciiTheme="minorHAnsi" w:hAnsiTheme="minorHAnsi"/>
        </w:rPr>
        <w:t>7</w:t>
      </w:r>
      <w:r w:rsidR="009D637A" w:rsidRPr="004D59D7">
        <w:rPr>
          <w:rFonts w:asciiTheme="minorHAnsi" w:hAnsiTheme="minorHAnsi"/>
        </w:rPr>
        <w:t>3</w:t>
      </w:r>
      <w:r w:rsidR="00DC0699" w:rsidRPr="004D59D7">
        <w:rPr>
          <w:rFonts w:asciiTheme="minorHAnsi" w:hAnsiTheme="minorHAnsi"/>
        </w:rPr>
        <w:t>% of total spend</w:t>
      </w:r>
      <w:r w:rsidR="008D2C80" w:rsidRPr="004D59D7">
        <w:rPr>
          <w:rFonts w:asciiTheme="minorHAnsi" w:hAnsiTheme="minorHAnsi"/>
        </w:rPr>
        <w:t xml:space="preserve"> by travellers with accessibility needs.</w:t>
      </w:r>
      <w:r w:rsidR="00DC0699" w:rsidRPr="004D59D7">
        <w:rPr>
          <w:rFonts w:asciiTheme="minorHAnsi" w:hAnsiTheme="minorHAnsi"/>
        </w:rPr>
        <w:t xml:space="preserve">  </w:t>
      </w:r>
      <w:r w:rsidR="00914B67" w:rsidRPr="004D59D7">
        <w:rPr>
          <w:rFonts w:asciiTheme="minorHAnsi" w:hAnsiTheme="minorHAnsi"/>
        </w:rPr>
        <w:t xml:space="preserve"> </w:t>
      </w:r>
    </w:p>
    <w:p w14:paraId="1CD4118C" w14:textId="13118E41" w:rsidR="00DA2F09" w:rsidRPr="004D59D7" w:rsidRDefault="00710250">
      <w:pPr>
        <w:rPr>
          <w:rFonts w:asciiTheme="minorHAnsi" w:hAnsiTheme="minorHAnsi"/>
          <w:highlight w:val="yellow"/>
        </w:rPr>
      </w:pPr>
      <w:bookmarkStart w:id="5" w:name="_Toc153211259"/>
      <w:r w:rsidRPr="004D59D7">
        <w:rPr>
          <w:rFonts w:asciiTheme="minorHAnsi" w:hAnsiTheme="minorHAnsi"/>
          <w:noProof/>
        </w:rPr>
        <w:drawing>
          <wp:anchor distT="0" distB="0" distL="114300" distR="114300" simplePos="0" relativeHeight="251710976" behindDoc="0" locked="0" layoutInCell="1" allowOverlap="1" wp14:anchorId="1672AF37" wp14:editId="3D22ED9F">
            <wp:simplePos x="0" y="0"/>
            <wp:positionH relativeFrom="column">
              <wp:posOffset>6350</wp:posOffset>
            </wp:positionH>
            <wp:positionV relativeFrom="paragraph">
              <wp:posOffset>564515</wp:posOffset>
            </wp:positionV>
            <wp:extent cx="3060000" cy="3960000"/>
            <wp:effectExtent l="0" t="0" r="7620" b="2540"/>
            <wp:wrapTopAndBottom/>
            <wp:docPr id="1864586741" name="Chart 1" descr="Figure 1 is composed of 2 pie charts. The first pie chart shows the number of domestic trips taken by travellers with accessibility needs grouped by type of trip (daytrips or overnight trips). In June quarter 2023, travellers with accessibility needs took a total of 18.5 million trips. 5.9 million (32%) of these were overnight trips and 12.6 million (68%) were daytrips. &#10;The second pie chart shows total spend on domestic trips grouped by type of trip (daytrip or overnight trip).  In June quarter 2023, travellers with accessibility needs spent a total of $6.8 billion. $5.0 billion (73%) of this was for overnight trips and $1.8 billion (27%) was for daytrips. ">
              <a:extLst xmlns:a="http://schemas.openxmlformats.org/drawingml/2006/main">
                <a:ext uri="{FF2B5EF4-FFF2-40B4-BE49-F238E27FC236}">
                  <a16:creationId xmlns:a16="http://schemas.microsoft.com/office/drawing/2014/main" id="{33D38E8C-D04E-4759-B4B0-C6D5FE1AFC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Pr="004D59D7">
        <w:rPr>
          <w:rFonts w:asciiTheme="minorHAnsi" w:hAnsiTheme="minorHAnsi"/>
          <w:noProof/>
        </w:rPr>
        <w:drawing>
          <wp:anchor distT="0" distB="0" distL="114300" distR="114300" simplePos="0" relativeHeight="251713024" behindDoc="0" locked="0" layoutInCell="1" allowOverlap="1" wp14:anchorId="6B5C3B8D" wp14:editId="49E8AB9C">
            <wp:simplePos x="0" y="0"/>
            <wp:positionH relativeFrom="column">
              <wp:posOffset>2987675</wp:posOffset>
            </wp:positionH>
            <wp:positionV relativeFrom="paragraph">
              <wp:posOffset>564515</wp:posOffset>
            </wp:positionV>
            <wp:extent cx="3060000" cy="3960000"/>
            <wp:effectExtent l="0" t="0" r="7620" b="2540"/>
            <wp:wrapTopAndBottom/>
            <wp:docPr id="875552862" name="Chart 2" descr="Figure 1 is composed of 2 pie charts. The first pie chart shows the number of domestic trips taken by travellers with accessibility needs grouped by type of trip (daytrips or overnight trips). In June quarter 2023, travellers with accessibility needs took a total of 18.5 million trips. 5.9 million (32%) of these were overnight trips and 12.6 million (68%) were daytrips. &#10;The second pie chart shows total spend on domestic trips grouped by type of trip (daytrip or overnight trip).  In June quarter 2023, travellers with accessibility needs spent a total of $6.8 billion. $5.0 billion (73%) of this was for overnight trips and $1.8 billion (27%) was for daytrips. ">
              <a:extLst xmlns:a="http://schemas.openxmlformats.org/drawingml/2006/main">
                <a:ext uri="{FF2B5EF4-FFF2-40B4-BE49-F238E27FC236}">
                  <a16:creationId xmlns:a16="http://schemas.microsoft.com/office/drawing/2014/main" id="{26E1C32F-8A45-4E55-ACC8-3F8F5F7DE5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23A9C4EA" w14:textId="1997A1B4" w:rsidR="00EC4B92" w:rsidRPr="004D59D7" w:rsidRDefault="00824FED">
      <w:pPr>
        <w:rPr>
          <w:rFonts w:asciiTheme="minorHAnsi" w:hAnsiTheme="minorHAnsi"/>
          <w:highlight w:val="yellow"/>
        </w:rPr>
      </w:pPr>
      <w:r w:rsidRPr="002A5E1B">
        <w:rPr>
          <w:rFonts w:asciiTheme="minorHAnsi" w:eastAsiaTheme="minorEastAsia" w:hAnsiTheme="minorHAnsi"/>
          <w:noProof/>
          <w:color w:val="300050"/>
          <w:lang w:eastAsia="zh-CN"/>
        </w:rPr>
        <w:lastRenderedPageBreak/>
        <w:drawing>
          <wp:anchor distT="0" distB="0" distL="114300" distR="114300" simplePos="0" relativeHeight="251725312" behindDoc="0" locked="0" layoutInCell="1" allowOverlap="1" wp14:anchorId="61806B8B" wp14:editId="714CF4D6">
            <wp:simplePos x="0" y="0"/>
            <wp:positionH relativeFrom="margin">
              <wp:align>right</wp:align>
            </wp:positionH>
            <wp:positionV relativeFrom="paragraph">
              <wp:posOffset>317417</wp:posOffset>
            </wp:positionV>
            <wp:extent cx="5731510" cy="3962400"/>
            <wp:effectExtent l="0" t="0" r="2540" b="0"/>
            <wp:wrapTopAndBottom/>
            <wp:docPr id="1205690308" name="Chart 1" descr="Figure 2 is composed of 2 stacked column charts. The first chart shows the number of domestic trips taken by all domestic travellers grouped by whether the traveller has accessibility needs or not. In June quarter 2023, domestic travellers took a total of 78.9 million domestic trips. 18.5 million (23%) of these were taken by travellers with accessibility needs and 60.5 million (77%) were taken by other travellers. &#10;The second chart shows total spend on domestic trips grouped by whether the traveller has accessibility needs or not. In June quarter 2023, domestic travellers needs spent a total of $32.6 billion. $6.8 billion (21%) of this was spent by travellers with accessibility needs and $25.8 bllion (79%) was for spent by other travellers.  ">
              <a:extLst xmlns:a="http://schemas.openxmlformats.org/drawingml/2006/main">
                <a:ext uri="{FF2B5EF4-FFF2-40B4-BE49-F238E27FC236}">
                  <a16:creationId xmlns:a16="http://schemas.microsoft.com/office/drawing/2014/main" id="{D301066F-0B26-4862-90B9-53EAAB179B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V relativeFrom="margin">
              <wp14:pctHeight>0</wp14:pctHeight>
            </wp14:sizeRelV>
          </wp:anchor>
        </w:drawing>
      </w:r>
      <w:r w:rsidRPr="004D59D7">
        <w:rPr>
          <w:rFonts w:asciiTheme="minorHAnsi" w:eastAsiaTheme="minorEastAsia" w:hAnsiTheme="minorHAnsi"/>
          <w:b/>
          <w:bCs/>
          <w:noProof/>
          <w:color w:val="300050"/>
          <w:highlight w:val="yellow"/>
          <w:lang w:eastAsia="zh-CN"/>
        </w:rPr>
        <mc:AlternateContent>
          <mc:Choice Requires="wps">
            <w:drawing>
              <wp:anchor distT="0" distB="0" distL="114300" distR="114300" simplePos="0" relativeHeight="251727360" behindDoc="0" locked="0" layoutInCell="1" allowOverlap="1" wp14:anchorId="36076215" wp14:editId="3059A5FC">
                <wp:simplePos x="0" y="0"/>
                <wp:positionH relativeFrom="margin">
                  <wp:align>left</wp:align>
                </wp:positionH>
                <wp:positionV relativeFrom="paragraph">
                  <wp:posOffset>98219</wp:posOffset>
                </wp:positionV>
                <wp:extent cx="6400800" cy="200025"/>
                <wp:effectExtent l="0" t="0" r="0" b="9525"/>
                <wp:wrapTopAndBottom/>
                <wp:docPr id="1855600787" name="Text Box 1"/>
                <wp:cNvGraphicFramePr/>
                <a:graphic xmlns:a="http://schemas.openxmlformats.org/drawingml/2006/main">
                  <a:graphicData uri="http://schemas.microsoft.com/office/word/2010/wordprocessingShape">
                    <wps:wsp>
                      <wps:cNvSpPr txBox="1"/>
                      <wps:spPr>
                        <a:xfrm>
                          <a:off x="0" y="0"/>
                          <a:ext cx="6400800" cy="200025"/>
                        </a:xfrm>
                        <a:prstGeom prst="rect">
                          <a:avLst/>
                        </a:prstGeom>
                        <a:solidFill>
                          <a:prstClr val="white"/>
                        </a:solidFill>
                        <a:ln>
                          <a:noFill/>
                        </a:ln>
                      </wps:spPr>
                      <wps:txbx>
                        <w:txbxContent>
                          <w:p w14:paraId="19BB7E2B" w14:textId="77777777" w:rsidR="00EC4B92" w:rsidRPr="004D59D7" w:rsidRDefault="00EC4B92" w:rsidP="00EC4B92">
                            <w:pPr>
                              <w:pStyle w:val="Caption"/>
                              <w:rPr>
                                <w:i w:val="0"/>
                                <w:iCs w:val="0"/>
                              </w:rPr>
                            </w:pPr>
                            <w:r w:rsidRPr="004D59D7">
                              <w:rPr>
                                <w:i w:val="0"/>
                                <w:iCs w:val="0"/>
                              </w:rPr>
                              <w:t>Figure 2: Number and spend value of all domestic trips (June quarter 2023)</w:t>
                            </w:r>
                          </w:p>
                          <w:p w14:paraId="48E4034C" w14:textId="77777777" w:rsidR="00EC4B92" w:rsidRDefault="00EC4B92" w:rsidP="00EC4B92"/>
                          <w:p w14:paraId="6E5F65FB" w14:textId="77777777" w:rsidR="00EC4B92" w:rsidRPr="00DA2F09" w:rsidRDefault="00EC4B92" w:rsidP="004D59D7"/>
                          <w:p w14:paraId="5CD8332F" w14:textId="77777777" w:rsidR="00EC4B92" w:rsidRPr="008C2EED" w:rsidRDefault="00EC4B92" w:rsidP="00EC4B92">
                            <w:pPr>
                              <w:pStyle w:val="Caption"/>
                              <w:rPr>
                                <w:rFonts w:ascii="Verdana" w:hAnsi="Verdana"/>
                                <w:noProof/>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076215" id="_x0000_s1029" type="#_x0000_t202" style="position:absolute;margin-left:0;margin-top:7.75pt;width:7in;height:15.75pt;z-index:251727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" stroked="f">
                <v:textbox inset="0,0,0,0">
                  <w:txbxContent>
                    <w:p w14:paraId="19BB7E2B" w14:textId="77777777" w:rsidR="00EC4B92" w:rsidRPr="004D59D7" w:rsidRDefault="00EC4B92" w:rsidP="00EC4B92">
                      <w:pPr>
                        <w:pStyle w:val="Caption"/>
                        <w:rPr>
                          <w:i w:val="0"/>
                          <w:iCs w:val="0"/>
                        </w:rPr>
                      </w:pPr>
                      <w:r w:rsidRPr="004D59D7">
                        <w:rPr>
                          <w:i w:val="0"/>
                          <w:iCs w:val="0"/>
                        </w:rPr>
                        <w:t>Figure 2: Number and spend value of all domestic trips (June quarter 2023)</w:t>
                      </w:r>
                    </w:p>
                    <w:p w14:paraId="48E4034C" w14:textId="77777777" w:rsidR="00EC4B92" w:rsidRDefault="00EC4B92" w:rsidP="00EC4B92"/>
                    <w:p w14:paraId="6E5F65FB" w14:textId="77777777" w:rsidR="00EC4B92" w:rsidRPr="00DA2F09" w:rsidRDefault="00EC4B92" w:rsidP="004D59D7"/>
                    <w:p w14:paraId="5CD8332F" w14:textId="77777777" w:rsidR="00EC4B92" w:rsidRPr="008C2EED" w:rsidRDefault="00EC4B92" w:rsidP="00EC4B92">
                      <w:pPr>
                        <w:pStyle w:val="Caption"/>
                        <w:rPr>
                          <w:rFonts w:ascii="Verdana" w:hAnsi="Verdana"/>
                          <w:noProof/>
                          <w:color w:val="000000" w:themeColor="text1"/>
                          <w:sz w:val="20"/>
                          <w:szCs w:val="20"/>
                        </w:rPr>
                      </w:pPr>
                    </w:p>
                  </w:txbxContent>
                </v:textbox>
                <w10:wrap type="topAndBottom" anchorx="margin"/>
              </v:shape>
            </w:pict>
          </mc:Fallback>
        </mc:AlternateContent>
      </w:r>
    </w:p>
    <w:p w14:paraId="29246BF9" w14:textId="2E7FA249" w:rsidR="008519B3" w:rsidRPr="00942A96" w:rsidRDefault="00CF0812" w:rsidP="004D59D7">
      <w:pPr>
        <w:pStyle w:val="Heading4"/>
        <w:spacing w:before="200" w:after="200"/>
      </w:pPr>
      <w:r w:rsidRPr="00942A96">
        <w:t>Share of all domestic trips (daytrips and overnight trips)</w:t>
      </w:r>
    </w:p>
    <w:p w14:paraId="7417E984" w14:textId="5BE726F5" w:rsidR="00CF0812" w:rsidRPr="004D59D7" w:rsidRDefault="00A36999">
      <w:pPr>
        <w:rPr>
          <w:rFonts w:asciiTheme="minorHAnsi" w:hAnsiTheme="minorHAnsi"/>
        </w:rPr>
      </w:pPr>
      <w:r w:rsidRPr="004D59D7">
        <w:rPr>
          <w:rFonts w:asciiTheme="minorHAnsi" w:hAnsiTheme="minorHAnsi"/>
        </w:rPr>
        <w:t xml:space="preserve">Travellers with accessibility needs accounted for 21% of </w:t>
      </w:r>
      <w:r w:rsidR="000579BC" w:rsidRPr="004D59D7">
        <w:rPr>
          <w:rFonts w:asciiTheme="minorHAnsi" w:hAnsiTheme="minorHAnsi"/>
        </w:rPr>
        <w:t xml:space="preserve">all domestic </w:t>
      </w:r>
      <w:r w:rsidRPr="004D59D7">
        <w:rPr>
          <w:rFonts w:asciiTheme="minorHAnsi" w:hAnsiTheme="minorHAnsi"/>
        </w:rPr>
        <w:t xml:space="preserve">overnight trips </w:t>
      </w:r>
      <w:r w:rsidR="0012451F" w:rsidRPr="004D59D7">
        <w:rPr>
          <w:rFonts w:asciiTheme="minorHAnsi" w:hAnsiTheme="minorHAnsi"/>
        </w:rPr>
        <w:t>(</w:t>
      </w:r>
      <w:r w:rsidR="0082656F" w:rsidRPr="004D59D7">
        <w:rPr>
          <w:rFonts w:asciiTheme="minorHAnsi" w:hAnsiTheme="minorHAnsi"/>
        </w:rPr>
        <w:t xml:space="preserve">5.9 million out of 27.4 million) </w:t>
      </w:r>
      <w:r w:rsidRPr="004D59D7">
        <w:rPr>
          <w:rFonts w:asciiTheme="minorHAnsi" w:hAnsiTheme="minorHAnsi"/>
        </w:rPr>
        <w:t>and 24% of daytrips</w:t>
      </w:r>
      <w:r w:rsidR="0082656F" w:rsidRPr="004D59D7">
        <w:rPr>
          <w:rFonts w:asciiTheme="minorHAnsi" w:hAnsiTheme="minorHAnsi"/>
        </w:rPr>
        <w:t xml:space="preserve"> (12</w:t>
      </w:r>
      <w:r w:rsidR="00AA212C" w:rsidRPr="004D59D7">
        <w:rPr>
          <w:rFonts w:asciiTheme="minorHAnsi" w:hAnsiTheme="minorHAnsi"/>
        </w:rPr>
        <w:t>.6 million out of 51.6 million)</w:t>
      </w:r>
      <w:r w:rsidRPr="004D59D7">
        <w:rPr>
          <w:rFonts w:asciiTheme="minorHAnsi" w:hAnsiTheme="minorHAnsi"/>
        </w:rPr>
        <w:t xml:space="preserve"> in the June quarter 2023. Their trip spend </w:t>
      </w:r>
      <w:r w:rsidR="00FB6128" w:rsidRPr="004D59D7">
        <w:rPr>
          <w:rFonts w:asciiTheme="minorHAnsi" w:hAnsiTheme="minorHAnsi"/>
        </w:rPr>
        <w:t xml:space="preserve">made up 20% of total domestic trip spend for </w:t>
      </w:r>
      <w:r w:rsidR="00904E5B" w:rsidRPr="004D59D7">
        <w:rPr>
          <w:rFonts w:asciiTheme="minorHAnsi" w:hAnsiTheme="minorHAnsi"/>
        </w:rPr>
        <w:t xml:space="preserve">domestic </w:t>
      </w:r>
      <w:r w:rsidR="00FB6128" w:rsidRPr="004D59D7">
        <w:rPr>
          <w:rFonts w:asciiTheme="minorHAnsi" w:hAnsiTheme="minorHAnsi"/>
        </w:rPr>
        <w:t xml:space="preserve">overnight trips </w:t>
      </w:r>
      <w:r w:rsidR="00AA212C" w:rsidRPr="004D59D7">
        <w:rPr>
          <w:rFonts w:asciiTheme="minorHAnsi" w:hAnsiTheme="minorHAnsi"/>
        </w:rPr>
        <w:t>(</w:t>
      </w:r>
      <w:r w:rsidR="006F54DC" w:rsidRPr="004D59D7">
        <w:rPr>
          <w:rFonts w:asciiTheme="minorHAnsi" w:hAnsiTheme="minorHAnsi"/>
        </w:rPr>
        <w:t xml:space="preserve">$5.0 billion out of </w:t>
      </w:r>
      <w:r w:rsidR="00002477" w:rsidRPr="004D59D7">
        <w:rPr>
          <w:rFonts w:asciiTheme="minorHAnsi" w:hAnsiTheme="minorHAnsi"/>
        </w:rPr>
        <w:t xml:space="preserve">$25.2 billion) </w:t>
      </w:r>
      <w:r w:rsidR="00FB6128" w:rsidRPr="004D59D7">
        <w:rPr>
          <w:rFonts w:asciiTheme="minorHAnsi" w:hAnsiTheme="minorHAnsi"/>
        </w:rPr>
        <w:t xml:space="preserve">and </w:t>
      </w:r>
      <w:r w:rsidR="00283665" w:rsidRPr="004D59D7">
        <w:rPr>
          <w:rFonts w:asciiTheme="minorHAnsi" w:hAnsiTheme="minorHAnsi"/>
        </w:rPr>
        <w:t>25% of total domestic daytrip</w:t>
      </w:r>
      <w:r w:rsidR="00904E5B" w:rsidRPr="004D59D7">
        <w:rPr>
          <w:rFonts w:asciiTheme="minorHAnsi" w:hAnsiTheme="minorHAnsi"/>
        </w:rPr>
        <w:t xml:space="preserve"> spend</w:t>
      </w:r>
      <w:r w:rsidR="00002477" w:rsidRPr="004D59D7">
        <w:rPr>
          <w:rFonts w:asciiTheme="minorHAnsi" w:hAnsiTheme="minorHAnsi"/>
        </w:rPr>
        <w:t xml:space="preserve"> ($1.8 billion out of $7.4 billion)</w:t>
      </w:r>
      <w:r w:rsidR="00CE575A" w:rsidRPr="004D59D7">
        <w:rPr>
          <w:rFonts w:asciiTheme="minorHAnsi" w:hAnsiTheme="minorHAnsi"/>
        </w:rPr>
        <w:t xml:space="preserve"> (see Tables A1 and A2 </w:t>
      </w:r>
      <w:r w:rsidR="00CE575A" w:rsidRPr="005B3C23">
        <w:rPr>
          <w:rFonts w:asciiTheme="minorHAnsi" w:hAnsiTheme="minorHAnsi"/>
          <w:color w:val="auto"/>
        </w:rPr>
        <w:t xml:space="preserve">in </w:t>
      </w:r>
      <w:hyperlink w:anchor="_Appendix_3:_Data" w:history="1">
        <w:r w:rsidR="005B3C23" w:rsidRPr="005B3C23">
          <w:rPr>
            <w:rStyle w:val="Hyperlink"/>
            <w:rFonts w:asciiTheme="minorHAnsi" w:hAnsiTheme="minorHAnsi"/>
            <w:color w:val="auto"/>
          </w:rPr>
          <w:t>Appendix 3</w:t>
        </w:r>
      </w:hyperlink>
      <w:r w:rsidR="00CE575A" w:rsidRPr="005B3C23">
        <w:rPr>
          <w:rFonts w:asciiTheme="minorHAnsi" w:hAnsiTheme="minorHAnsi"/>
          <w:color w:val="auto"/>
        </w:rPr>
        <w:t xml:space="preserve"> for more detail).</w:t>
      </w:r>
    </w:p>
    <w:p w14:paraId="52B45959" w14:textId="3C4BC590" w:rsidR="00ED2084" w:rsidRPr="00942A96" w:rsidRDefault="00ED2084" w:rsidP="004D59D7">
      <w:pPr>
        <w:pStyle w:val="Heading4"/>
        <w:spacing w:before="200" w:after="200"/>
      </w:pPr>
      <w:r w:rsidRPr="00942A96">
        <w:t>Average trip length</w:t>
      </w:r>
      <w:r w:rsidR="00AB18AA" w:rsidRPr="00942A96">
        <w:t xml:space="preserve"> (overnight trips)</w:t>
      </w:r>
    </w:p>
    <w:p w14:paraId="6BD47E33" w14:textId="128787A6" w:rsidR="00ED2084" w:rsidRPr="004D59D7" w:rsidRDefault="00ED2084">
      <w:pPr>
        <w:rPr>
          <w:rFonts w:asciiTheme="minorHAnsi" w:hAnsiTheme="minorHAnsi"/>
        </w:rPr>
      </w:pPr>
      <w:r w:rsidRPr="004D59D7">
        <w:rPr>
          <w:rFonts w:asciiTheme="minorHAnsi" w:hAnsiTheme="minorHAnsi"/>
        </w:rPr>
        <w:t>The average trip length of overnight travellers with accessibility needs was 3.6 nights.</w:t>
      </w:r>
      <w:r w:rsidR="00461332" w:rsidRPr="004D59D7">
        <w:rPr>
          <w:rFonts w:asciiTheme="minorHAnsi" w:hAnsiTheme="minorHAnsi"/>
        </w:rPr>
        <w:t xml:space="preserve"> This was slightly higher than that for other travellers (3.4 nights).</w:t>
      </w:r>
      <w:r w:rsidRPr="004D59D7">
        <w:rPr>
          <w:rFonts w:asciiTheme="minorHAnsi" w:hAnsiTheme="minorHAnsi"/>
        </w:rPr>
        <w:t xml:space="preserve"> </w:t>
      </w:r>
    </w:p>
    <w:p w14:paraId="51FA66AF" w14:textId="49FA6990" w:rsidR="00ED2084" w:rsidRPr="004D59D7" w:rsidRDefault="00FB2E50">
      <w:pPr>
        <w:rPr>
          <w:rFonts w:asciiTheme="minorHAnsi" w:hAnsiTheme="minorHAnsi"/>
        </w:rPr>
      </w:pPr>
      <w:r w:rsidRPr="004D59D7">
        <w:rPr>
          <w:rFonts w:asciiTheme="minorHAnsi" w:hAnsiTheme="minorHAnsi"/>
        </w:rPr>
        <w:t>Of</w:t>
      </w:r>
      <w:r w:rsidR="00ED2084" w:rsidRPr="004D59D7">
        <w:rPr>
          <w:rFonts w:asciiTheme="minorHAnsi" w:hAnsiTheme="minorHAnsi"/>
        </w:rPr>
        <w:t xml:space="preserve"> the overnight trips of travellers with accessibility needs</w:t>
      </w:r>
      <w:r w:rsidR="00E62386" w:rsidRPr="004D59D7">
        <w:rPr>
          <w:rFonts w:asciiTheme="minorHAnsi" w:hAnsiTheme="minorHAnsi"/>
        </w:rPr>
        <w:t>,</w:t>
      </w:r>
      <w:r w:rsidR="00ED2084" w:rsidRPr="004D59D7">
        <w:rPr>
          <w:rFonts w:asciiTheme="minorHAnsi" w:hAnsiTheme="minorHAnsi"/>
        </w:rPr>
        <w:t xml:space="preserve"> </w:t>
      </w:r>
      <w:r w:rsidR="00DF5422" w:rsidRPr="004D59D7">
        <w:rPr>
          <w:rFonts w:asciiTheme="minorHAnsi" w:hAnsiTheme="minorHAnsi"/>
        </w:rPr>
        <w:t>70</w:t>
      </w:r>
      <w:r w:rsidRPr="004D59D7">
        <w:rPr>
          <w:rFonts w:asciiTheme="minorHAnsi" w:hAnsiTheme="minorHAnsi"/>
        </w:rPr>
        <w:t xml:space="preserve">% </w:t>
      </w:r>
      <w:r w:rsidR="00ED2084" w:rsidRPr="004D59D7">
        <w:rPr>
          <w:rFonts w:asciiTheme="minorHAnsi" w:hAnsiTheme="minorHAnsi"/>
        </w:rPr>
        <w:t xml:space="preserve">were between 1 and 3 nights and 23% were between 4 and 7 nights. Only </w:t>
      </w:r>
      <w:r w:rsidR="00DF5422" w:rsidRPr="004D59D7">
        <w:rPr>
          <w:rFonts w:asciiTheme="minorHAnsi" w:hAnsiTheme="minorHAnsi"/>
        </w:rPr>
        <w:t>6</w:t>
      </w:r>
      <w:r w:rsidR="00ED2084" w:rsidRPr="004D59D7">
        <w:rPr>
          <w:rFonts w:asciiTheme="minorHAnsi" w:hAnsiTheme="minorHAnsi"/>
        </w:rPr>
        <w:t xml:space="preserve">% of their trips were for longer than one week. </w:t>
      </w:r>
    </w:p>
    <w:p w14:paraId="0E4220AB" w14:textId="456FD4AC" w:rsidR="00ED2084" w:rsidRPr="004D59D7" w:rsidRDefault="00ED2084">
      <w:pPr>
        <w:rPr>
          <w:rFonts w:asciiTheme="minorHAnsi" w:hAnsiTheme="minorHAnsi"/>
        </w:rPr>
      </w:pPr>
      <w:r w:rsidRPr="004D59D7">
        <w:rPr>
          <w:rFonts w:asciiTheme="minorHAnsi" w:hAnsiTheme="minorHAnsi"/>
        </w:rPr>
        <w:t xml:space="preserve">This pattern is similar to that of other travellers where </w:t>
      </w:r>
      <w:r w:rsidR="005D1DB0" w:rsidRPr="004D59D7">
        <w:rPr>
          <w:rFonts w:asciiTheme="minorHAnsi" w:hAnsiTheme="minorHAnsi"/>
        </w:rPr>
        <w:t>72</w:t>
      </w:r>
      <w:r w:rsidRPr="004D59D7">
        <w:rPr>
          <w:rFonts w:asciiTheme="minorHAnsi" w:hAnsiTheme="minorHAnsi"/>
        </w:rPr>
        <w:t xml:space="preserve">% of overnight trips were between 1 and 3 nights, </w:t>
      </w:r>
      <w:r w:rsidR="005D1DB0" w:rsidRPr="004D59D7">
        <w:rPr>
          <w:rFonts w:asciiTheme="minorHAnsi" w:hAnsiTheme="minorHAnsi"/>
        </w:rPr>
        <w:t>21</w:t>
      </w:r>
      <w:r w:rsidRPr="004D59D7">
        <w:rPr>
          <w:rFonts w:asciiTheme="minorHAnsi" w:hAnsiTheme="minorHAnsi"/>
        </w:rPr>
        <w:t xml:space="preserve">% were between 4 and 7 nights and </w:t>
      </w:r>
      <w:r w:rsidR="005D1DB0" w:rsidRPr="004D59D7">
        <w:rPr>
          <w:rFonts w:asciiTheme="minorHAnsi" w:hAnsiTheme="minorHAnsi"/>
        </w:rPr>
        <w:t>7</w:t>
      </w:r>
      <w:r w:rsidRPr="004D59D7">
        <w:rPr>
          <w:rFonts w:asciiTheme="minorHAnsi" w:hAnsiTheme="minorHAnsi"/>
        </w:rPr>
        <w:t xml:space="preserve">% were longer than one week. </w:t>
      </w:r>
    </w:p>
    <w:p w14:paraId="4954B746" w14:textId="72446C11" w:rsidR="004E1343" w:rsidRPr="004D59D7" w:rsidRDefault="004E1343">
      <w:pPr>
        <w:rPr>
          <w:rFonts w:asciiTheme="minorHAnsi" w:hAnsiTheme="minorHAnsi"/>
        </w:rPr>
      </w:pPr>
      <w:r w:rsidRPr="004D59D7">
        <w:rPr>
          <w:rFonts w:asciiTheme="minorHAnsi" w:hAnsiTheme="minorHAnsi"/>
        </w:rPr>
        <w:lastRenderedPageBreak/>
        <w:t xml:space="preserve">See tables </w:t>
      </w:r>
      <w:r w:rsidR="00474524" w:rsidRPr="004D59D7">
        <w:rPr>
          <w:rFonts w:asciiTheme="minorHAnsi" w:hAnsiTheme="minorHAnsi"/>
        </w:rPr>
        <w:t xml:space="preserve">A3 </w:t>
      </w:r>
      <w:r w:rsidRPr="004D59D7">
        <w:rPr>
          <w:rFonts w:asciiTheme="minorHAnsi" w:hAnsiTheme="minorHAnsi"/>
        </w:rPr>
        <w:t xml:space="preserve">and </w:t>
      </w:r>
      <w:r w:rsidR="00474524" w:rsidRPr="00A175C0">
        <w:rPr>
          <w:rFonts w:asciiTheme="minorHAnsi" w:hAnsiTheme="minorHAnsi"/>
          <w:color w:val="auto"/>
        </w:rPr>
        <w:t xml:space="preserve">A4 </w:t>
      </w:r>
      <w:r w:rsidRPr="00A175C0">
        <w:rPr>
          <w:rFonts w:asciiTheme="minorHAnsi" w:hAnsiTheme="minorHAnsi"/>
          <w:color w:val="auto"/>
        </w:rPr>
        <w:t xml:space="preserve">in </w:t>
      </w:r>
      <w:hyperlink w:anchor="_Appendix_3:_Data" w:history="1">
        <w:r w:rsidRPr="00A175C0">
          <w:rPr>
            <w:rStyle w:val="Hyperlink"/>
            <w:rFonts w:asciiTheme="minorHAnsi" w:hAnsiTheme="minorHAnsi"/>
            <w:color w:val="auto"/>
          </w:rPr>
          <w:t>Appendix 3</w:t>
        </w:r>
      </w:hyperlink>
      <w:r w:rsidRPr="00A175C0">
        <w:rPr>
          <w:rFonts w:asciiTheme="minorHAnsi" w:hAnsiTheme="minorHAnsi"/>
          <w:color w:val="auto"/>
        </w:rPr>
        <w:t xml:space="preserve"> for </w:t>
      </w:r>
      <w:r w:rsidR="00F809BD" w:rsidRPr="00A175C0">
        <w:rPr>
          <w:rFonts w:asciiTheme="minorHAnsi" w:hAnsiTheme="minorHAnsi"/>
          <w:color w:val="auto"/>
        </w:rPr>
        <w:t xml:space="preserve">a full </w:t>
      </w:r>
      <w:r w:rsidR="00F809BD" w:rsidRPr="004D59D7">
        <w:rPr>
          <w:rFonts w:asciiTheme="minorHAnsi" w:hAnsiTheme="minorHAnsi"/>
        </w:rPr>
        <w:t>breakdown of trip length.</w:t>
      </w:r>
    </w:p>
    <w:p w14:paraId="21599DBA" w14:textId="1E35ED24" w:rsidR="00320673" w:rsidRPr="00942A96" w:rsidRDefault="00320673" w:rsidP="004D59D7">
      <w:pPr>
        <w:pStyle w:val="Heading4"/>
        <w:spacing w:before="200" w:after="200"/>
      </w:pPr>
      <w:r w:rsidRPr="00942A96">
        <w:t>Interstate vs Intrastate Travel (</w:t>
      </w:r>
      <w:r w:rsidR="004F6FE6">
        <w:t>o</w:t>
      </w:r>
      <w:r w:rsidRPr="00942A96">
        <w:t>vernight Trips)</w:t>
      </w:r>
    </w:p>
    <w:p w14:paraId="0114D404" w14:textId="2EECB2FA" w:rsidR="0041316E" w:rsidRPr="004D59D7" w:rsidRDefault="000732B8">
      <w:pPr>
        <w:rPr>
          <w:rFonts w:asciiTheme="minorHAnsi" w:hAnsiTheme="minorHAnsi"/>
        </w:rPr>
      </w:pPr>
      <w:r w:rsidRPr="004D59D7">
        <w:rPr>
          <w:rFonts w:asciiTheme="minorHAnsi" w:hAnsiTheme="minorHAnsi"/>
          <w:noProof/>
        </w:rPr>
        <mc:AlternateContent>
          <mc:Choice Requires="wps">
            <w:drawing>
              <wp:anchor distT="0" distB="0" distL="114300" distR="114300" simplePos="0" relativeHeight="251593216" behindDoc="0" locked="0" layoutInCell="1" allowOverlap="1" wp14:anchorId="69D39A6E" wp14:editId="7A419247">
                <wp:simplePos x="0" y="0"/>
                <wp:positionH relativeFrom="page">
                  <wp:posOffset>626110</wp:posOffset>
                </wp:positionH>
                <wp:positionV relativeFrom="paragraph">
                  <wp:posOffset>1131259</wp:posOffset>
                </wp:positionV>
                <wp:extent cx="6130290" cy="214630"/>
                <wp:effectExtent l="0" t="0" r="3810" b="0"/>
                <wp:wrapTopAndBottom/>
                <wp:docPr id="1736450539" name="Text Box 1"/>
                <wp:cNvGraphicFramePr/>
                <a:graphic xmlns:a="http://schemas.openxmlformats.org/drawingml/2006/main">
                  <a:graphicData uri="http://schemas.microsoft.com/office/word/2010/wordprocessingShape">
                    <wps:wsp>
                      <wps:cNvSpPr txBox="1"/>
                      <wps:spPr>
                        <a:xfrm>
                          <a:off x="0" y="0"/>
                          <a:ext cx="6130290" cy="214630"/>
                        </a:xfrm>
                        <a:prstGeom prst="rect">
                          <a:avLst/>
                        </a:prstGeom>
                        <a:solidFill>
                          <a:prstClr val="white"/>
                        </a:solidFill>
                        <a:ln>
                          <a:noFill/>
                        </a:ln>
                      </wps:spPr>
                      <wps:txbx>
                        <w:txbxContent>
                          <w:p w14:paraId="464AE8A5" w14:textId="64C6D5EF" w:rsidR="00320673" w:rsidRPr="004D59D7" w:rsidRDefault="00320673" w:rsidP="00320673">
                            <w:pPr>
                              <w:pStyle w:val="Caption"/>
                              <w:rPr>
                                <w:i w:val="0"/>
                                <w:iCs w:val="0"/>
                              </w:rPr>
                            </w:pPr>
                            <w:r w:rsidRPr="004D59D7">
                              <w:rPr>
                                <w:i w:val="0"/>
                                <w:iCs w:val="0"/>
                              </w:rPr>
                              <w:t xml:space="preserve">Figure </w:t>
                            </w:r>
                            <w:r w:rsidR="002319C3" w:rsidRPr="004D59D7">
                              <w:rPr>
                                <w:i w:val="0"/>
                                <w:iCs w:val="0"/>
                              </w:rPr>
                              <w:t>3</w:t>
                            </w:r>
                            <w:r w:rsidRPr="004D59D7">
                              <w:rPr>
                                <w:i w:val="0"/>
                                <w:iCs w:val="0"/>
                              </w:rPr>
                              <w:t>: Interstate vs Intrastate travel (overnight trips)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39A6E" id="_x0000_s1030" type="#_x0000_t202" style="position:absolute;margin-left:49.3pt;margin-top:89.1pt;width:482.7pt;height:16.9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" stroked="f">
                <v:textbox inset="0,0,0,0">
                  <w:txbxContent>
                    <w:p w14:paraId="464AE8A5" w14:textId="64C6D5EF" w:rsidR="00320673" w:rsidRPr="004D59D7" w:rsidRDefault="00320673" w:rsidP="00320673">
                      <w:pPr>
                        <w:pStyle w:val="Caption"/>
                        <w:rPr>
                          <w:i w:val="0"/>
                          <w:iCs w:val="0"/>
                        </w:rPr>
                      </w:pPr>
                      <w:r w:rsidRPr="004D59D7">
                        <w:rPr>
                          <w:i w:val="0"/>
                          <w:iCs w:val="0"/>
                        </w:rPr>
                        <w:t xml:space="preserve">Figure </w:t>
                      </w:r>
                      <w:r w:rsidR="002319C3" w:rsidRPr="004D59D7">
                        <w:rPr>
                          <w:i w:val="0"/>
                          <w:iCs w:val="0"/>
                        </w:rPr>
                        <w:t>3</w:t>
                      </w:r>
                      <w:r w:rsidRPr="004D59D7">
                        <w:rPr>
                          <w:i w:val="0"/>
                          <w:iCs w:val="0"/>
                        </w:rPr>
                        <w:t>: Interstate vs Intrastate travel (overnight trips)</w:t>
                      </w:r>
                    </w:p>
                  </w:txbxContent>
                </v:textbox>
                <w10:wrap type="topAndBottom" anchorx="page"/>
              </v:shape>
            </w:pict>
          </mc:Fallback>
        </mc:AlternateContent>
      </w:r>
      <w:r w:rsidR="00320673" w:rsidRPr="004D59D7">
        <w:rPr>
          <w:rFonts w:asciiTheme="minorHAnsi" w:hAnsiTheme="minorHAnsi"/>
        </w:rPr>
        <w:t xml:space="preserve">Travellers with accessibility needs were substantially more likely than other travellers to remain within their home state on overnight trips. </w:t>
      </w:r>
      <w:r w:rsidR="00FC459F" w:rsidRPr="004D59D7">
        <w:rPr>
          <w:rFonts w:asciiTheme="minorHAnsi" w:hAnsiTheme="minorHAnsi"/>
        </w:rPr>
        <w:t xml:space="preserve">In </w:t>
      </w:r>
      <w:r w:rsidR="00C4394B" w:rsidRPr="004D59D7">
        <w:rPr>
          <w:rFonts w:asciiTheme="minorHAnsi" w:hAnsiTheme="minorHAnsi"/>
        </w:rPr>
        <w:t>the</w:t>
      </w:r>
      <w:r w:rsidR="00FC459F" w:rsidRPr="004D59D7">
        <w:rPr>
          <w:rFonts w:asciiTheme="minorHAnsi" w:hAnsiTheme="minorHAnsi"/>
        </w:rPr>
        <w:t xml:space="preserve"> June quarter 2023, </w:t>
      </w:r>
      <w:r w:rsidR="00320673" w:rsidRPr="004D59D7">
        <w:rPr>
          <w:rFonts w:asciiTheme="minorHAnsi" w:hAnsiTheme="minorHAnsi"/>
        </w:rPr>
        <w:t>7</w:t>
      </w:r>
      <w:r w:rsidR="00793341" w:rsidRPr="004D59D7">
        <w:rPr>
          <w:rFonts w:asciiTheme="minorHAnsi" w:hAnsiTheme="minorHAnsi"/>
        </w:rPr>
        <w:t>3</w:t>
      </w:r>
      <w:r w:rsidR="00320673" w:rsidRPr="004D59D7">
        <w:rPr>
          <w:rFonts w:asciiTheme="minorHAnsi" w:hAnsiTheme="minorHAnsi"/>
        </w:rPr>
        <w:t>% of travellers with accessibility needs remained within their home state</w:t>
      </w:r>
      <w:r w:rsidR="00C4394B" w:rsidRPr="004D59D7">
        <w:rPr>
          <w:rFonts w:asciiTheme="minorHAnsi" w:hAnsiTheme="minorHAnsi"/>
        </w:rPr>
        <w:t>,</w:t>
      </w:r>
      <w:r w:rsidR="00320673" w:rsidRPr="004D59D7">
        <w:rPr>
          <w:rFonts w:asciiTheme="minorHAnsi" w:hAnsiTheme="minorHAnsi"/>
        </w:rPr>
        <w:t xml:space="preserve"> compared with 6</w:t>
      </w:r>
      <w:r w:rsidR="00793341" w:rsidRPr="004D59D7">
        <w:rPr>
          <w:rFonts w:asciiTheme="minorHAnsi" w:hAnsiTheme="minorHAnsi"/>
        </w:rPr>
        <w:t>7</w:t>
      </w:r>
      <w:r w:rsidR="00320673" w:rsidRPr="004D59D7">
        <w:rPr>
          <w:rFonts w:asciiTheme="minorHAnsi" w:hAnsiTheme="minorHAnsi"/>
        </w:rPr>
        <w:t>% for other travellers. Conversely, only 2</w:t>
      </w:r>
      <w:r w:rsidR="00793341" w:rsidRPr="004D59D7">
        <w:rPr>
          <w:rFonts w:asciiTheme="minorHAnsi" w:hAnsiTheme="minorHAnsi"/>
        </w:rPr>
        <w:t>7</w:t>
      </w:r>
      <w:r w:rsidR="00320673" w:rsidRPr="004D59D7">
        <w:rPr>
          <w:rFonts w:asciiTheme="minorHAnsi" w:hAnsiTheme="minorHAnsi"/>
        </w:rPr>
        <w:t>% of travellers with accessibility needs travelled interstate (compared with 3</w:t>
      </w:r>
      <w:r w:rsidR="00A24965" w:rsidRPr="004D59D7">
        <w:rPr>
          <w:rFonts w:asciiTheme="minorHAnsi" w:hAnsiTheme="minorHAnsi"/>
        </w:rPr>
        <w:t>3</w:t>
      </w:r>
      <w:r w:rsidR="00320673" w:rsidRPr="004D59D7">
        <w:rPr>
          <w:rFonts w:asciiTheme="minorHAnsi" w:hAnsiTheme="minorHAnsi"/>
        </w:rPr>
        <w:t>% of other travellers)</w:t>
      </w:r>
      <w:r w:rsidR="002D06B3">
        <w:rPr>
          <w:rFonts w:asciiTheme="minorHAnsi" w:hAnsiTheme="minorHAnsi"/>
        </w:rPr>
        <w:t>.</w:t>
      </w:r>
    </w:p>
    <w:p w14:paraId="09738B23" w14:textId="0D15DC8E" w:rsidR="00112BE9" w:rsidRPr="004D59D7" w:rsidRDefault="00AE7D22">
      <w:pPr>
        <w:rPr>
          <w:rFonts w:asciiTheme="minorHAnsi" w:hAnsiTheme="minorHAnsi"/>
          <w:noProof/>
        </w:rPr>
      </w:pPr>
      <w:r w:rsidRPr="004D59D7">
        <w:rPr>
          <w:rFonts w:asciiTheme="minorHAnsi" w:hAnsiTheme="minorHAnsi"/>
          <w:noProof/>
        </w:rPr>
        <w:drawing>
          <wp:anchor distT="0" distB="0" distL="114300" distR="114300" simplePos="0" relativeHeight="251599360" behindDoc="0" locked="0" layoutInCell="1" allowOverlap="1" wp14:anchorId="41639C57" wp14:editId="4095B6E9">
            <wp:simplePos x="0" y="0"/>
            <wp:positionH relativeFrom="margin">
              <wp:posOffset>2968625</wp:posOffset>
            </wp:positionH>
            <wp:positionV relativeFrom="paragraph">
              <wp:posOffset>288290</wp:posOffset>
            </wp:positionV>
            <wp:extent cx="3240000" cy="2700000"/>
            <wp:effectExtent l="0" t="0" r="17780" b="5715"/>
            <wp:wrapTopAndBottom/>
            <wp:docPr id="1808939551" name="Chart 1" descr="Figure 3 is composed of 2 pie charts. The first pie chart shows overnight trips of travellers with accessibility needs grouped by whether their trip was interstate or intrastate. In June quarter 2023, 73% of the overnight trips of travellers with accessibility needs were intrastate and 23% were interstate. &#10;The second pie chart shows overnight trips of other travellers grouped by whether their trip was interstate or intrastate. In June quarter 2023, 67% of the overnight trips of travellers with accessibility needs were intrastate and 33% were interstate.">
              <a:extLst xmlns:a="http://schemas.openxmlformats.org/drawingml/2006/main">
                <a:ext uri="{FF2B5EF4-FFF2-40B4-BE49-F238E27FC236}">
                  <a16:creationId xmlns:a16="http://schemas.microsoft.com/office/drawing/2014/main" id="{156FEA2F-D336-46D5-87A0-E902DC39AA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4D59D7">
        <w:rPr>
          <w:rFonts w:asciiTheme="minorHAnsi" w:hAnsiTheme="minorHAnsi"/>
          <w:noProof/>
        </w:rPr>
        <w:drawing>
          <wp:anchor distT="0" distB="0" distL="114300" distR="114300" simplePos="0" relativeHeight="251597312" behindDoc="0" locked="0" layoutInCell="1" allowOverlap="1" wp14:anchorId="587BC47B" wp14:editId="4A96F211">
            <wp:simplePos x="0" y="0"/>
            <wp:positionH relativeFrom="margin">
              <wp:posOffset>-266700</wp:posOffset>
            </wp:positionH>
            <wp:positionV relativeFrom="paragraph">
              <wp:posOffset>288290</wp:posOffset>
            </wp:positionV>
            <wp:extent cx="3239770" cy="2699385"/>
            <wp:effectExtent l="0" t="0" r="17780" b="5715"/>
            <wp:wrapTopAndBottom/>
            <wp:docPr id="2127011963" name="Chart 1" descr="Figure 3 is composed of 2 pie charts. The first pie chart shows overnight trips of travellers with accessibility needs grouped by whether their trip was interstate or intrastate. In June quarter 2023, 73% of the overnight trips of travellers with accessibility needs were intrastate and 23% were interstate. &#10;The second pie chart shows overnight trips of other travellers grouped by whether their trip was interstate or intrastate. In June quarter 2023, 67% of the overnight trips of travellers with accessibility needs were intrastate and 33% were interstate.">
              <a:extLst xmlns:a="http://schemas.openxmlformats.org/drawingml/2006/main">
                <a:ext uri="{FF2B5EF4-FFF2-40B4-BE49-F238E27FC236}">
                  <a16:creationId xmlns:a16="http://schemas.microsoft.com/office/drawing/2014/main" id="{D5EEFFF0-7FB6-CC79-E6F0-7F55CA3414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124282" w:rsidRPr="004D59D7">
        <w:rPr>
          <w:rFonts w:asciiTheme="minorHAnsi" w:hAnsiTheme="minorHAnsi"/>
          <w:noProof/>
        </w:rPr>
        <w:t xml:space="preserve"> </w:t>
      </w:r>
    </w:p>
    <w:p w14:paraId="50C9B31E" w14:textId="77777777" w:rsidR="0097654D" w:rsidRDefault="0097654D" w:rsidP="00030A98">
      <w:pPr>
        <w:pStyle w:val="Heading4"/>
        <w:spacing w:before="200" w:after="200"/>
      </w:pPr>
    </w:p>
    <w:p w14:paraId="66DFB4C8" w14:textId="77777777" w:rsidR="0097654D" w:rsidRDefault="0097654D">
      <w:pPr>
        <w:rPr>
          <w:rFonts w:asciiTheme="minorHAnsi" w:eastAsiaTheme="minorEastAsia" w:hAnsiTheme="minorHAnsi"/>
          <w:b/>
          <w:bCs/>
          <w:color w:val="300050"/>
          <w:lang w:eastAsia="zh-CN"/>
        </w:rPr>
      </w:pPr>
      <w:r>
        <w:br w:type="page"/>
      </w:r>
    </w:p>
    <w:p w14:paraId="4E41FCF9" w14:textId="0EA37AF3" w:rsidR="0041316E" w:rsidRPr="00942A96" w:rsidRDefault="007100D3" w:rsidP="004D59D7">
      <w:pPr>
        <w:pStyle w:val="Heading4"/>
        <w:spacing w:before="200" w:after="200"/>
      </w:pPr>
      <w:r w:rsidRPr="0097654D">
        <w:rPr>
          <w:b w:val="0"/>
          <w:bCs w:val="0"/>
          <w:noProof/>
        </w:rPr>
        <w:lastRenderedPageBreak/>
        <mc:AlternateContent>
          <mc:Choice Requires="wps">
            <w:drawing>
              <wp:anchor distT="0" distB="0" distL="114300" distR="114300" simplePos="0" relativeHeight="251715072" behindDoc="1" locked="0" layoutInCell="1" allowOverlap="1" wp14:anchorId="095B8769" wp14:editId="65F5C963">
                <wp:simplePos x="0" y="0"/>
                <wp:positionH relativeFrom="margin">
                  <wp:posOffset>-382772</wp:posOffset>
                </wp:positionH>
                <wp:positionV relativeFrom="paragraph">
                  <wp:posOffset>-255180</wp:posOffset>
                </wp:positionV>
                <wp:extent cx="6480810" cy="8739150"/>
                <wp:effectExtent l="0" t="0" r="15240" b="24130"/>
                <wp:wrapNone/>
                <wp:docPr id="98644011" name="Rectangle 1"/>
                <wp:cNvGraphicFramePr/>
                <a:graphic xmlns:a="http://schemas.openxmlformats.org/drawingml/2006/main">
                  <a:graphicData uri="http://schemas.microsoft.com/office/word/2010/wordprocessingShape">
                    <wps:wsp>
                      <wps:cNvSpPr/>
                      <wps:spPr>
                        <a:xfrm>
                          <a:off x="0" y="0"/>
                          <a:ext cx="6480810" cy="8739150"/>
                        </a:xfrm>
                        <a:prstGeom prst="rect">
                          <a:avLst/>
                        </a:prstGeom>
                      </wps:spPr>
                      <wps:style>
                        <a:lnRef idx="2">
                          <a:schemeClr val="accent6">
                            <a:shade val="15000"/>
                          </a:schemeClr>
                        </a:lnRef>
                        <a:fillRef idx="1">
                          <a:schemeClr val="accent6"/>
                        </a:fillRef>
                        <a:effectRef idx="0">
                          <a:schemeClr val="accent6"/>
                        </a:effectRef>
                        <a:fontRef idx="minor">
                          <a:schemeClr val="lt1"/>
                        </a:fontRef>
                      </wps:style>
                      <wps:txbx>
                        <w:txbxContent>
                          <w:p w14:paraId="7DA18BF0" w14:textId="0A8D2633" w:rsidR="00415A80" w:rsidRDefault="00415A80" w:rsidP="00415A8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B8769" id="Rectangle 1" o:spid="_x0000_s1031" style="position:absolute;margin-left:-30.15pt;margin-top:-20.1pt;width:510.3pt;height:688.1pt;z-index:-25160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" fillcolor="#e4e1dc [3209]" strokecolor="#25221d [489]" strokeweight="1pt">
                <v:textbox>
                  <w:txbxContent>
                    <w:p w14:paraId="7DA18BF0" w14:textId="0A8D2633" w:rsidR="00415A80" w:rsidRDefault="00415A80" w:rsidP="00415A80"/>
                  </w:txbxContent>
                </v:textbox>
                <w10:wrap anchorx="margin"/>
              </v:rect>
            </w:pict>
          </mc:Fallback>
        </mc:AlternateContent>
      </w:r>
      <w:r w:rsidR="0041316E" w:rsidRPr="00942A96">
        <w:t xml:space="preserve">For context: Total value of Australian domestic tourism in </w:t>
      </w:r>
      <w:r w:rsidR="00C9307B">
        <w:t>calendar year</w:t>
      </w:r>
      <w:r w:rsidR="0041316E" w:rsidRPr="00942A96">
        <w:t xml:space="preserve"> 2023</w:t>
      </w:r>
    </w:p>
    <w:p w14:paraId="6AAB997D" w14:textId="59D5D04F" w:rsidR="00BA5DA2" w:rsidRPr="004D59D7" w:rsidRDefault="0041316E" w:rsidP="004D59D7">
      <w:pPr>
        <w:keepNext/>
        <w:rPr>
          <w:rFonts w:asciiTheme="minorHAnsi" w:hAnsiTheme="minorHAnsi"/>
        </w:rPr>
      </w:pPr>
      <w:r w:rsidRPr="004D59D7">
        <w:rPr>
          <w:rFonts w:asciiTheme="minorHAnsi" w:hAnsiTheme="minorHAnsi"/>
        </w:rPr>
        <w:t xml:space="preserve">The data presented in this report is taken from a single quarter of data (June quarter 2023) </w:t>
      </w:r>
      <w:r w:rsidR="00AB7FD1" w:rsidRPr="004D59D7">
        <w:rPr>
          <w:rFonts w:asciiTheme="minorHAnsi" w:hAnsiTheme="minorHAnsi"/>
        </w:rPr>
        <w:t>drawing on supplementary questions in the National Visitor Survey. A</w:t>
      </w:r>
      <w:r w:rsidRPr="004D59D7">
        <w:rPr>
          <w:rFonts w:asciiTheme="minorHAnsi" w:hAnsiTheme="minorHAnsi"/>
        </w:rPr>
        <w:t>s such, it is not representative of a whole year</w:t>
      </w:r>
      <w:r w:rsidR="00AB7FD1" w:rsidRPr="004D59D7">
        <w:rPr>
          <w:rFonts w:asciiTheme="minorHAnsi" w:hAnsiTheme="minorHAnsi"/>
        </w:rPr>
        <w:t xml:space="preserve"> </w:t>
      </w:r>
      <w:r w:rsidR="007B6095" w:rsidRPr="004D59D7">
        <w:rPr>
          <w:rFonts w:asciiTheme="minorHAnsi" w:hAnsiTheme="minorHAnsi"/>
        </w:rPr>
        <w:t>and</w:t>
      </w:r>
      <w:r w:rsidRPr="004D59D7">
        <w:rPr>
          <w:rFonts w:asciiTheme="minorHAnsi" w:hAnsiTheme="minorHAnsi"/>
        </w:rPr>
        <w:t xml:space="preserve"> estimates on an annual basis</w:t>
      </w:r>
      <w:r w:rsidR="007C2F1A" w:rsidRPr="004D59D7">
        <w:rPr>
          <w:rFonts w:asciiTheme="minorHAnsi" w:hAnsiTheme="minorHAnsi"/>
        </w:rPr>
        <w:t xml:space="preserve"> have not been provided</w:t>
      </w:r>
      <w:r w:rsidRPr="004D59D7">
        <w:rPr>
          <w:rFonts w:asciiTheme="minorHAnsi" w:hAnsiTheme="minorHAnsi"/>
        </w:rPr>
        <w:t>.</w:t>
      </w:r>
      <w:r w:rsidR="007B6095" w:rsidRPr="004D59D7">
        <w:rPr>
          <w:rFonts w:asciiTheme="minorHAnsi" w:hAnsiTheme="minorHAnsi"/>
        </w:rPr>
        <w:t xml:space="preserve"> </w:t>
      </w:r>
    </w:p>
    <w:p w14:paraId="33103E4B" w14:textId="50B9EAB5" w:rsidR="00BA5DA2" w:rsidRPr="004D59D7" w:rsidRDefault="004735B9" w:rsidP="004D59D7">
      <w:pPr>
        <w:keepNext/>
        <w:rPr>
          <w:rFonts w:asciiTheme="minorHAnsi" w:hAnsiTheme="minorHAnsi"/>
        </w:rPr>
      </w:pPr>
      <w:r w:rsidRPr="004D59D7">
        <w:rPr>
          <w:rFonts w:asciiTheme="minorHAnsi" w:hAnsiTheme="minorHAnsi"/>
        </w:rPr>
        <w:t xml:space="preserve">Full-year estimates based on a single quarter </w:t>
      </w:r>
      <w:r w:rsidR="00AE2804" w:rsidRPr="004D59D7">
        <w:rPr>
          <w:rFonts w:asciiTheme="minorHAnsi" w:hAnsiTheme="minorHAnsi"/>
        </w:rPr>
        <w:t xml:space="preserve">in the 2022-23 financial year </w:t>
      </w:r>
      <w:r w:rsidRPr="004D59D7">
        <w:rPr>
          <w:rFonts w:asciiTheme="minorHAnsi" w:hAnsiTheme="minorHAnsi"/>
        </w:rPr>
        <w:t xml:space="preserve">are likely to </w:t>
      </w:r>
      <w:r w:rsidR="00AE2804" w:rsidRPr="004D59D7">
        <w:rPr>
          <w:rFonts w:asciiTheme="minorHAnsi" w:hAnsiTheme="minorHAnsi"/>
        </w:rPr>
        <w:t>have a wide</w:t>
      </w:r>
      <w:r w:rsidR="00BC1A22">
        <w:rPr>
          <w:rFonts w:asciiTheme="minorHAnsi" w:hAnsiTheme="minorHAnsi"/>
        </w:rPr>
        <w:t xml:space="preserve"> </w:t>
      </w:r>
      <w:r w:rsidR="00AE2804" w:rsidRPr="004D59D7">
        <w:rPr>
          <w:rFonts w:asciiTheme="minorHAnsi" w:hAnsiTheme="minorHAnsi"/>
        </w:rPr>
        <w:t>band of uncertainty due to the inherently seasonal nature of travel, as well</w:t>
      </w:r>
      <w:r w:rsidR="000579BC" w:rsidRPr="004D59D7">
        <w:rPr>
          <w:rFonts w:asciiTheme="minorHAnsi" w:hAnsiTheme="minorHAnsi"/>
        </w:rPr>
        <w:t xml:space="preserve"> a</w:t>
      </w:r>
      <w:r w:rsidR="00AE2804" w:rsidRPr="004D59D7">
        <w:rPr>
          <w:rFonts w:asciiTheme="minorHAnsi" w:hAnsiTheme="minorHAnsi"/>
        </w:rPr>
        <w:t>s the 2022-23</w:t>
      </w:r>
      <w:r w:rsidR="008B7DBD" w:rsidRPr="004D59D7">
        <w:rPr>
          <w:rFonts w:asciiTheme="minorHAnsi" w:hAnsiTheme="minorHAnsi"/>
        </w:rPr>
        <w:t xml:space="preserve"> financial year still be</w:t>
      </w:r>
      <w:r w:rsidR="00AC60E6">
        <w:rPr>
          <w:rFonts w:asciiTheme="minorHAnsi" w:hAnsiTheme="minorHAnsi"/>
        </w:rPr>
        <w:t>ing</w:t>
      </w:r>
      <w:r w:rsidR="008B7DBD" w:rsidRPr="004D59D7">
        <w:rPr>
          <w:rFonts w:asciiTheme="minorHAnsi" w:hAnsiTheme="minorHAnsi"/>
        </w:rPr>
        <w:t xml:space="preserve"> somewhat covid-impacted, particularly the early stages.</w:t>
      </w:r>
    </w:p>
    <w:p w14:paraId="0420D4C2" w14:textId="4CC748C5" w:rsidR="00AA1F2B" w:rsidRPr="004D59D7" w:rsidRDefault="00BA5DA2" w:rsidP="004D59D7">
      <w:pPr>
        <w:keepNext/>
        <w:rPr>
          <w:rFonts w:asciiTheme="minorHAnsi" w:hAnsiTheme="minorHAnsi"/>
        </w:rPr>
      </w:pPr>
      <w:r w:rsidRPr="004D59D7">
        <w:rPr>
          <w:rFonts w:asciiTheme="minorHAnsi" w:hAnsiTheme="minorHAnsi"/>
        </w:rPr>
        <w:t>TRA anticipates being able to provide more robust full-year estimates in future for this traveller group</w:t>
      </w:r>
      <w:r w:rsidR="00362AA7" w:rsidRPr="004D59D7">
        <w:rPr>
          <w:rFonts w:asciiTheme="minorHAnsi" w:hAnsiTheme="minorHAnsi"/>
        </w:rPr>
        <w:t xml:space="preserve">, as the supplementary questions will be part of the core NVS questionnaire for the full calendar year 2024. </w:t>
      </w:r>
    </w:p>
    <w:p w14:paraId="5492C3B5" w14:textId="06E5C8FC" w:rsidR="0041316E" w:rsidRPr="004D59D7" w:rsidRDefault="0041316E" w:rsidP="004D59D7">
      <w:pPr>
        <w:keepNext/>
        <w:rPr>
          <w:rFonts w:asciiTheme="minorHAnsi" w:hAnsiTheme="minorHAnsi"/>
        </w:rPr>
      </w:pPr>
      <w:r w:rsidRPr="004D59D7">
        <w:rPr>
          <w:rFonts w:asciiTheme="minorHAnsi" w:hAnsiTheme="minorHAnsi"/>
        </w:rPr>
        <w:t>However, it may be useful to provide the total value of domestic tourism here for context.</w:t>
      </w:r>
    </w:p>
    <w:p w14:paraId="1D6ADC22" w14:textId="2E6B6488" w:rsidR="0041316E" w:rsidRPr="004D59D7" w:rsidRDefault="0041316E" w:rsidP="004D59D7">
      <w:pPr>
        <w:pStyle w:val="ListParagraph"/>
        <w:keepNext/>
        <w:numPr>
          <w:ilvl w:val="0"/>
          <w:numId w:val="28"/>
        </w:numPr>
        <w:ind w:left="0" w:firstLine="0"/>
        <w:contextualSpacing w:val="0"/>
        <w:rPr>
          <w:rFonts w:asciiTheme="minorHAnsi" w:hAnsiTheme="minorHAnsi"/>
        </w:rPr>
      </w:pPr>
      <w:r w:rsidRPr="004D59D7">
        <w:rPr>
          <w:rFonts w:asciiTheme="minorHAnsi" w:hAnsiTheme="minorHAnsi"/>
        </w:rPr>
        <w:t xml:space="preserve">The </w:t>
      </w:r>
      <w:r w:rsidRPr="004D59D7">
        <w:rPr>
          <w:rFonts w:asciiTheme="minorHAnsi" w:hAnsiTheme="minorHAnsi"/>
          <w:b/>
          <w:bCs/>
        </w:rPr>
        <w:t>total number of domestic trips</w:t>
      </w:r>
      <w:r w:rsidRPr="004D59D7">
        <w:rPr>
          <w:rFonts w:asciiTheme="minorHAnsi" w:hAnsiTheme="minorHAnsi"/>
        </w:rPr>
        <w:t xml:space="preserve"> in calendar year was </w:t>
      </w:r>
      <w:r w:rsidRPr="004D59D7">
        <w:rPr>
          <w:rFonts w:asciiTheme="minorHAnsi" w:hAnsiTheme="minorHAnsi"/>
          <w:b/>
          <w:bCs/>
        </w:rPr>
        <w:t>328.8</w:t>
      </w:r>
      <w:r w:rsidRPr="004D59D7">
        <w:rPr>
          <w:rFonts w:asciiTheme="minorHAnsi" w:hAnsiTheme="minorHAnsi"/>
        </w:rPr>
        <w:t xml:space="preserve"> million (112.6 million overnight trips and 216.2 million daytrips)</w:t>
      </w:r>
      <w:r w:rsidR="00093F9C">
        <w:rPr>
          <w:rStyle w:val="FootnoteReference"/>
          <w:rFonts w:asciiTheme="minorHAnsi" w:hAnsiTheme="minorHAnsi"/>
        </w:rPr>
        <w:footnoteReference w:id="7"/>
      </w:r>
      <w:r w:rsidRPr="004D59D7">
        <w:rPr>
          <w:rFonts w:asciiTheme="minorHAnsi" w:hAnsiTheme="minorHAnsi"/>
        </w:rPr>
        <w:t>.</w:t>
      </w:r>
    </w:p>
    <w:p w14:paraId="3D529B3C" w14:textId="03E0D430" w:rsidR="0041316E" w:rsidRDefault="00124A01" w:rsidP="004D59D7">
      <w:pPr>
        <w:pStyle w:val="ListParagraph"/>
        <w:numPr>
          <w:ilvl w:val="0"/>
          <w:numId w:val="28"/>
        </w:numPr>
        <w:ind w:left="0" w:firstLine="0"/>
        <w:contextualSpacing w:val="0"/>
        <w:rPr>
          <w:rFonts w:asciiTheme="minorHAnsi" w:hAnsiTheme="minorHAnsi"/>
        </w:rPr>
      </w:pPr>
      <w:r w:rsidRPr="004D59D7">
        <w:rPr>
          <w:rFonts w:asciiTheme="minorHAnsi" w:hAnsiTheme="minorHAnsi"/>
          <w:noProof/>
        </w:rPr>
        <w:drawing>
          <wp:anchor distT="0" distB="0" distL="114300" distR="114300" simplePos="0" relativeHeight="251630080" behindDoc="0" locked="0" layoutInCell="1" allowOverlap="1" wp14:anchorId="251A181A" wp14:editId="49A96393">
            <wp:simplePos x="0" y="0"/>
            <wp:positionH relativeFrom="margin">
              <wp:posOffset>2880995</wp:posOffset>
            </wp:positionH>
            <wp:positionV relativeFrom="paragraph">
              <wp:posOffset>760730</wp:posOffset>
            </wp:positionV>
            <wp:extent cx="2879725" cy="2880000"/>
            <wp:effectExtent l="0" t="0" r="15875" b="15875"/>
            <wp:wrapTopAndBottom/>
            <wp:docPr id="1358676579" name="Chart 1" descr="Figure 4 is composed of 2 pie charts. The first pie chart shows the total number of domestic trips taken by all travellers grouped by type of trip (daytrips or overnight trips). In calendar year 2023, domestic travellers took a total of 328.8 million trips. 112.6 million (34%) of these were overnight trips and 216.2 million (66%) were daytrips. &#10;The second pie chart shows total spend on domestic trips grouped by type of trip (daytrip or overnight trip).  In calendar year 2023, domestic travellers spent a total of $142.3 billion. $109.3 billion (77%) of this was for overnight trips and $32.9 billion (23%) was for daytrips. ">
              <a:extLst xmlns:a="http://schemas.openxmlformats.org/drawingml/2006/main">
                <a:ext uri="{FF2B5EF4-FFF2-40B4-BE49-F238E27FC236}">
                  <a16:creationId xmlns:a16="http://schemas.microsoft.com/office/drawing/2014/main" id="{2531DCE1-1745-445C-A931-D01525A3DD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Pr="004D59D7">
        <w:rPr>
          <w:rFonts w:asciiTheme="minorHAnsi" w:hAnsiTheme="minorHAnsi"/>
          <w:noProof/>
        </w:rPr>
        <w:drawing>
          <wp:anchor distT="0" distB="0" distL="114300" distR="114300" simplePos="0" relativeHeight="251632128" behindDoc="0" locked="0" layoutInCell="1" allowOverlap="1" wp14:anchorId="5839190E" wp14:editId="025DE07D">
            <wp:simplePos x="0" y="0"/>
            <wp:positionH relativeFrom="margin">
              <wp:posOffset>0</wp:posOffset>
            </wp:positionH>
            <wp:positionV relativeFrom="paragraph">
              <wp:posOffset>760730</wp:posOffset>
            </wp:positionV>
            <wp:extent cx="2879725" cy="2880000"/>
            <wp:effectExtent l="0" t="0" r="15875" b="15875"/>
            <wp:wrapTopAndBottom/>
            <wp:docPr id="679890830" name="Chart 2" descr="Figure 4 is composed of 2 pie charts. The first pie chart shows the total number of domestic trips taken by all travellers grouped by type of trip (daytrips or overnight trips). In calendar year 2023, domestic travellers took a total of 328.8 million trips. 112.6 million (34%) of these were overnight trips and 216.2 million (66%) were daytrips. &#10;The second pie chart shows total spend on domestic trips grouped by type of trip (daytrip or overnight trip).  In calendar year 2023, domestic travellers spent a total of $142.3 billion. $109.3 billion (77%) of this was for overnight trips and $32.9 billion (23%) was for daytrips. ">
              <a:extLst xmlns:a="http://schemas.openxmlformats.org/drawingml/2006/main">
                <a:ext uri="{FF2B5EF4-FFF2-40B4-BE49-F238E27FC236}">
                  <a16:creationId xmlns:a16="http://schemas.microsoft.com/office/drawing/2014/main" id="{70140069-1DBB-40C3-C690-8E58B602E0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AB434E" w:rsidRPr="004D59D7">
        <w:rPr>
          <w:rFonts w:asciiTheme="minorHAnsi" w:hAnsiTheme="minorHAnsi"/>
          <w:noProof/>
        </w:rPr>
        <mc:AlternateContent>
          <mc:Choice Requires="wps">
            <w:drawing>
              <wp:anchor distT="0" distB="0" distL="114300" distR="114300" simplePos="0" relativeHeight="251634176" behindDoc="0" locked="0" layoutInCell="1" allowOverlap="1" wp14:anchorId="3723FB11" wp14:editId="5C9C1409">
                <wp:simplePos x="0" y="0"/>
                <wp:positionH relativeFrom="margin">
                  <wp:align>left</wp:align>
                </wp:positionH>
                <wp:positionV relativeFrom="paragraph">
                  <wp:posOffset>521970</wp:posOffset>
                </wp:positionV>
                <wp:extent cx="5934075" cy="200025"/>
                <wp:effectExtent l="0" t="0" r="9525" b="9525"/>
                <wp:wrapTopAndBottom/>
                <wp:docPr id="590281675" name="Text Box 1"/>
                <wp:cNvGraphicFramePr/>
                <a:graphic xmlns:a="http://schemas.openxmlformats.org/drawingml/2006/main">
                  <a:graphicData uri="http://schemas.microsoft.com/office/word/2010/wordprocessingShape">
                    <wps:wsp>
                      <wps:cNvSpPr txBox="1"/>
                      <wps:spPr>
                        <a:xfrm>
                          <a:off x="0" y="0"/>
                          <a:ext cx="5934075" cy="200025"/>
                        </a:xfrm>
                        <a:prstGeom prst="rect">
                          <a:avLst/>
                        </a:prstGeom>
                        <a:noFill/>
                        <a:ln>
                          <a:noFill/>
                        </a:ln>
                      </wps:spPr>
                      <wps:txbx>
                        <w:txbxContent>
                          <w:p w14:paraId="6D645660" w14:textId="432A7A5E" w:rsidR="0041316E" w:rsidRPr="004D59D7" w:rsidRDefault="0041316E" w:rsidP="0041316E">
                            <w:pPr>
                              <w:pStyle w:val="Caption"/>
                              <w:rPr>
                                <w:i w:val="0"/>
                                <w:iCs w:val="0"/>
                              </w:rPr>
                            </w:pPr>
                            <w:r w:rsidRPr="004D59D7">
                              <w:rPr>
                                <w:i w:val="0"/>
                                <w:iCs w:val="0"/>
                              </w:rPr>
                              <w:t xml:space="preserve">Figure </w:t>
                            </w:r>
                            <w:r w:rsidR="00447F6D" w:rsidRPr="004D59D7">
                              <w:rPr>
                                <w:i w:val="0"/>
                                <w:iCs w:val="0"/>
                              </w:rPr>
                              <w:t>4</w:t>
                            </w:r>
                            <w:r w:rsidRPr="004D59D7">
                              <w:rPr>
                                <w:i w:val="0"/>
                                <w:iCs w:val="0"/>
                              </w:rPr>
                              <w:t>: Total number and spend of all domestic travellers – calendar year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3FB11" id="_x0000_s1032" type="#_x0000_t202" style="position:absolute;left:0;text-align:left;margin-left:0;margin-top:41.1pt;width:467.25pt;height:15.75pt;z-index:251634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" filled="f" stroked="f">
                <v:textbox inset="0,0,0,0">
                  <w:txbxContent>
                    <w:p w14:paraId="6D645660" w14:textId="432A7A5E" w:rsidR="0041316E" w:rsidRPr="004D59D7" w:rsidRDefault="0041316E" w:rsidP="0041316E">
                      <w:pPr>
                        <w:pStyle w:val="Caption"/>
                        <w:rPr>
                          <w:i w:val="0"/>
                          <w:iCs w:val="0"/>
                        </w:rPr>
                      </w:pPr>
                      <w:r w:rsidRPr="004D59D7">
                        <w:rPr>
                          <w:i w:val="0"/>
                          <w:iCs w:val="0"/>
                        </w:rPr>
                        <w:t xml:space="preserve">Figure </w:t>
                      </w:r>
                      <w:r w:rsidR="00447F6D" w:rsidRPr="004D59D7">
                        <w:rPr>
                          <w:i w:val="0"/>
                          <w:iCs w:val="0"/>
                        </w:rPr>
                        <w:t>4</w:t>
                      </w:r>
                      <w:r w:rsidRPr="004D59D7">
                        <w:rPr>
                          <w:i w:val="0"/>
                          <w:iCs w:val="0"/>
                        </w:rPr>
                        <w:t>: Total number and spend of all domestic travellers – calendar year 2023</w:t>
                      </w:r>
                    </w:p>
                  </w:txbxContent>
                </v:textbox>
                <w10:wrap type="topAndBottom" anchorx="margin"/>
              </v:shape>
            </w:pict>
          </mc:Fallback>
        </mc:AlternateContent>
      </w:r>
      <w:r w:rsidR="0041316E" w:rsidRPr="004D59D7">
        <w:rPr>
          <w:rFonts w:asciiTheme="minorHAnsi" w:hAnsiTheme="minorHAnsi"/>
        </w:rPr>
        <w:t xml:space="preserve">The </w:t>
      </w:r>
      <w:r w:rsidR="0041316E" w:rsidRPr="004D59D7">
        <w:rPr>
          <w:rFonts w:asciiTheme="minorHAnsi" w:hAnsiTheme="minorHAnsi"/>
          <w:b/>
          <w:bCs/>
        </w:rPr>
        <w:t>total value of spend</w:t>
      </w:r>
      <w:r w:rsidR="0041316E" w:rsidRPr="004D59D7">
        <w:rPr>
          <w:rFonts w:asciiTheme="minorHAnsi" w:hAnsiTheme="minorHAnsi"/>
        </w:rPr>
        <w:t xml:space="preserve"> on domestic trips in calendar year was </w:t>
      </w:r>
      <w:r w:rsidR="0041316E" w:rsidRPr="004D59D7">
        <w:rPr>
          <w:rFonts w:asciiTheme="minorHAnsi" w:hAnsiTheme="minorHAnsi"/>
          <w:b/>
          <w:bCs/>
        </w:rPr>
        <w:t>$142.3 billion</w:t>
      </w:r>
      <w:r w:rsidR="0041316E" w:rsidRPr="004D59D7">
        <w:rPr>
          <w:rFonts w:asciiTheme="minorHAnsi" w:hAnsiTheme="minorHAnsi"/>
        </w:rPr>
        <w:t xml:space="preserve"> ($109.3 billion spent on overnight trips and $32.9 billion spent on daytrips).</w:t>
      </w:r>
    </w:p>
    <w:p w14:paraId="3B86B46B" w14:textId="610A498F" w:rsidR="0058595D" w:rsidRPr="00BC5238" w:rsidRDefault="0058595D" w:rsidP="00BC5238">
      <w:pPr>
        <w:pStyle w:val="Heading2"/>
      </w:pPr>
      <w:bookmarkStart w:id="6" w:name="_Toc166673413"/>
      <w:bookmarkEnd w:id="5"/>
      <w:r w:rsidRPr="00BC5238">
        <w:lastRenderedPageBreak/>
        <w:t xml:space="preserve">2. </w:t>
      </w:r>
      <w:r w:rsidR="00F06F61" w:rsidRPr="00BC5238">
        <w:t xml:space="preserve">Spending profile of travellers with </w:t>
      </w:r>
      <w:r w:rsidR="00BA604D">
        <w:t>accessibility needs</w:t>
      </w:r>
      <w:bookmarkEnd w:id="6"/>
    </w:p>
    <w:p w14:paraId="48ED5310" w14:textId="45D7F891" w:rsidR="00F06F61" w:rsidRPr="004D59D7" w:rsidRDefault="00F06F61" w:rsidP="004D59D7">
      <w:pPr>
        <w:pStyle w:val="Heading4"/>
        <w:spacing w:before="200" w:after="200"/>
        <w:rPr>
          <w:rFonts w:eastAsiaTheme="majorEastAsia" w:cstheme="majorBidi"/>
          <w:color w:val="5B3161" w:themeColor="accent1" w:themeShade="BF"/>
        </w:rPr>
      </w:pPr>
      <w:r w:rsidRPr="00942A96">
        <w:t xml:space="preserve">Average </w:t>
      </w:r>
      <w:r w:rsidR="00DB50A7">
        <w:t>s</w:t>
      </w:r>
      <w:r w:rsidRPr="00942A96">
        <w:t xml:space="preserve">pend per </w:t>
      </w:r>
      <w:r w:rsidR="00DB50A7">
        <w:t>t</w:t>
      </w:r>
      <w:r w:rsidRPr="00942A96">
        <w:t>rip</w:t>
      </w:r>
    </w:p>
    <w:p w14:paraId="53985C9C" w14:textId="29BD9BF2" w:rsidR="00F06F61" w:rsidRPr="004D59D7" w:rsidRDefault="00F06F61" w:rsidP="004D59D7">
      <w:pPr>
        <w:rPr>
          <w:rFonts w:asciiTheme="minorHAnsi" w:hAnsiTheme="minorHAnsi"/>
        </w:rPr>
      </w:pPr>
      <w:r w:rsidRPr="004D59D7">
        <w:rPr>
          <w:rFonts w:asciiTheme="minorHAnsi" w:hAnsiTheme="minorHAnsi"/>
        </w:rPr>
        <w:t xml:space="preserve">The average spend per trip for travellers with accessibility needs </w:t>
      </w:r>
      <w:r w:rsidR="00F73C0C" w:rsidRPr="004D59D7">
        <w:rPr>
          <w:rFonts w:asciiTheme="minorHAnsi" w:hAnsiTheme="minorHAnsi"/>
        </w:rPr>
        <w:t xml:space="preserve">in the June quarter 2023 </w:t>
      </w:r>
      <w:r w:rsidRPr="004D59D7">
        <w:rPr>
          <w:rFonts w:asciiTheme="minorHAnsi" w:hAnsiTheme="minorHAnsi"/>
        </w:rPr>
        <w:t>was lower than for other travellers for overnight trips</w:t>
      </w:r>
      <w:r w:rsidR="00E23EC6" w:rsidRPr="004D59D7">
        <w:rPr>
          <w:rFonts w:asciiTheme="minorHAnsi" w:hAnsiTheme="minorHAnsi"/>
        </w:rPr>
        <w:t xml:space="preserve"> and broadly equivalent with respect to day trips</w:t>
      </w:r>
      <w:r w:rsidRPr="004D59D7">
        <w:rPr>
          <w:rFonts w:asciiTheme="minorHAnsi" w:hAnsiTheme="minorHAnsi"/>
        </w:rPr>
        <w:t>. Travellers with accessibility needs spent an average of $</w:t>
      </w:r>
      <w:r w:rsidR="00BC412D" w:rsidRPr="004D59D7">
        <w:rPr>
          <w:rFonts w:asciiTheme="minorHAnsi" w:hAnsiTheme="minorHAnsi"/>
        </w:rPr>
        <w:t>847</w:t>
      </w:r>
      <w:r w:rsidRPr="004D59D7">
        <w:rPr>
          <w:rFonts w:asciiTheme="minorHAnsi" w:hAnsiTheme="minorHAnsi"/>
        </w:rPr>
        <w:t xml:space="preserve"> per trip for overnight trips (compared with $</w:t>
      </w:r>
      <w:r w:rsidR="0047270F" w:rsidRPr="004D59D7">
        <w:rPr>
          <w:rFonts w:asciiTheme="minorHAnsi" w:hAnsiTheme="minorHAnsi"/>
        </w:rPr>
        <w:t>943</w:t>
      </w:r>
      <w:r w:rsidRPr="004D59D7">
        <w:rPr>
          <w:rFonts w:asciiTheme="minorHAnsi" w:hAnsiTheme="minorHAnsi"/>
        </w:rPr>
        <w:t xml:space="preserve"> for other travellers). Travellers with accessibility needs spent $</w:t>
      </w:r>
      <w:r w:rsidR="0047270F" w:rsidRPr="004D59D7">
        <w:rPr>
          <w:rFonts w:asciiTheme="minorHAnsi" w:hAnsiTheme="minorHAnsi"/>
        </w:rPr>
        <w:t>145</w:t>
      </w:r>
      <w:r w:rsidRPr="004D59D7">
        <w:rPr>
          <w:rFonts w:asciiTheme="minorHAnsi" w:hAnsiTheme="minorHAnsi"/>
        </w:rPr>
        <w:t xml:space="preserve"> per trip for daytrips (compared with $1</w:t>
      </w:r>
      <w:r w:rsidR="0096448C" w:rsidRPr="004D59D7">
        <w:rPr>
          <w:rFonts w:asciiTheme="minorHAnsi" w:hAnsiTheme="minorHAnsi"/>
        </w:rPr>
        <w:t>43</w:t>
      </w:r>
      <w:r w:rsidRPr="004D59D7">
        <w:rPr>
          <w:rFonts w:asciiTheme="minorHAnsi" w:hAnsiTheme="minorHAnsi"/>
        </w:rPr>
        <w:t xml:space="preserve"> per daytrip for other travellers). </w:t>
      </w:r>
    </w:p>
    <w:p w14:paraId="1725B7AC" w14:textId="6A146017" w:rsidR="00F06F61" w:rsidRPr="004D59D7" w:rsidRDefault="004738B1" w:rsidP="004D59D7">
      <w:pPr>
        <w:rPr>
          <w:rFonts w:asciiTheme="minorHAnsi" w:hAnsiTheme="minorHAnsi"/>
        </w:rPr>
      </w:pPr>
      <w:r w:rsidRPr="004D59D7">
        <w:rPr>
          <w:rFonts w:asciiTheme="minorHAnsi" w:hAnsiTheme="minorHAnsi"/>
        </w:rPr>
        <w:t>Other data within the NVS suggests that s</w:t>
      </w:r>
      <w:r w:rsidR="00F06F61" w:rsidRPr="004D59D7">
        <w:rPr>
          <w:rFonts w:asciiTheme="minorHAnsi" w:hAnsiTheme="minorHAnsi"/>
        </w:rPr>
        <w:t>ome of the reasons for this difference may be:</w:t>
      </w:r>
    </w:p>
    <w:p w14:paraId="1D0403A6" w14:textId="5D01221F" w:rsidR="00F06F61" w:rsidRPr="00BD7F68" w:rsidRDefault="00F06F61" w:rsidP="004D59D7">
      <w:pPr>
        <w:pStyle w:val="Bulletlist0"/>
        <w:numPr>
          <w:ilvl w:val="0"/>
          <w:numId w:val="21"/>
        </w:numPr>
        <w:ind w:left="511" w:hanging="284"/>
      </w:pPr>
      <w:r w:rsidRPr="00BD7F68">
        <w:t xml:space="preserve">travellers with accessibility needs </w:t>
      </w:r>
      <w:r w:rsidR="005A6B93">
        <w:t>were</w:t>
      </w:r>
      <w:r w:rsidR="005A6B93" w:rsidRPr="00BD7F68">
        <w:t xml:space="preserve"> </w:t>
      </w:r>
      <w:r w:rsidRPr="00BD7F68">
        <w:t>less likely to travel interstate than other travellers</w:t>
      </w:r>
      <w:r w:rsidR="004738B1" w:rsidRPr="00BD7F68">
        <w:t>, with interstate travel typically entailing greater costs</w:t>
      </w:r>
    </w:p>
    <w:p w14:paraId="670CD6EE" w14:textId="0DF47D65" w:rsidR="00BD7F68" w:rsidRPr="00BD7F68" w:rsidRDefault="00F06F61" w:rsidP="004D59D7">
      <w:pPr>
        <w:pStyle w:val="Bulletlist0"/>
        <w:numPr>
          <w:ilvl w:val="0"/>
          <w:numId w:val="21"/>
        </w:numPr>
        <w:ind w:left="511" w:hanging="284"/>
      </w:pPr>
      <w:r w:rsidRPr="00BD7F68">
        <w:t xml:space="preserve">travellers with accessibility needs </w:t>
      </w:r>
      <w:r w:rsidR="005A6B93">
        <w:t>were</w:t>
      </w:r>
      <w:r w:rsidR="005A6B93" w:rsidRPr="00BD7F68">
        <w:t xml:space="preserve"> </w:t>
      </w:r>
      <w:r w:rsidRPr="00BD7F68">
        <w:t xml:space="preserve">less likely to travel to their destination by </w:t>
      </w:r>
      <w:r w:rsidR="00CF1C45">
        <w:t>aircraft</w:t>
      </w:r>
      <w:r w:rsidRPr="00BD7F68">
        <w:t xml:space="preserve"> than other travellers</w:t>
      </w:r>
      <w:r w:rsidR="00F1096D" w:rsidRPr="00BD7F68">
        <w:t xml:space="preserve"> </w:t>
      </w:r>
    </w:p>
    <w:p w14:paraId="5060DEF0" w14:textId="4700C10D" w:rsidR="000C2C94" w:rsidRPr="00BD7F68" w:rsidRDefault="00DB587D" w:rsidP="004D59D7">
      <w:pPr>
        <w:pStyle w:val="Bulletlist0"/>
        <w:numPr>
          <w:ilvl w:val="0"/>
          <w:numId w:val="21"/>
        </w:numPr>
        <w:ind w:left="511" w:hanging="284"/>
      </w:pPr>
      <w:r w:rsidRPr="00BD7F68">
        <w:t xml:space="preserve">travellers </w:t>
      </w:r>
      <w:r w:rsidR="00576809" w:rsidRPr="00BD7F68">
        <w:t xml:space="preserve">with accessibility needs </w:t>
      </w:r>
      <w:r w:rsidR="005A6B93">
        <w:t>were</w:t>
      </w:r>
      <w:r w:rsidR="005A6B93" w:rsidRPr="00BD7F68">
        <w:t xml:space="preserve"> </w:t>
      </w:r>
      <w:r w:rsidR="00576809" w:rsidRPr="00BD7F68">
        <w:t>more likely to stay at a friend’s or relative’s residence than other travellers.</w:t>
      </w:r>
    </w:p>
    <w:p w14:paraId="416D8070" w14:textId="53384454" w:rsidR="00224B86" w:rsidRPr="004D59D7" w:rsidRDefault="004738B1">
      <w:pPr>
        <w:rPr>
          <w:rFonts w:asciiTheme="minorHAnsi" w:hAnsiTheme="minorHAnsi"/>
        </w:rPr>
      </w:pPr>
      <w:r w:rsidRPr="004D59D7">
        <w:rPr>
          <w:rFonts w:asciiTheme="minorHAnsi" w:hAnsiTheme="minorHAnsi"/>
        </w:rPr>
        <w:t>Travellers with accessibility needs on average spent $23</w:t>
      </w:r>
      <w:r w:rsidR="000B712D" w:rsidRPr="004D59D7">
        <w:rPr>
          <w:rFonts w:asciiTheme="minorHAnsi" w:hAnsiTheme="minorHAnsi"/>
        </w:rPr>
        <w:t>8</w:t>
      </w:r>
      <w:r w:rsidRPr="004D59D7">
        <w:rPr>
          <w:rFonts w:asciiTheme="minorHAnsi" w:hAnsiTheme="minorHAnsi"/>
        </w:rPr>
        <w:t xml:space="preserve"> per night on overnight trips. This is 8</w:t>
      </w:r>
      <w:r w:rsidR="000B712D" w:rsidRPr="004D59D7">
        <w:rPr>
          <w:rFonts w:asciiTheme="minorHAnsi" w:hAnsiTheme="minorHAnsi"/>
        </w:rPr>
        <w:t>5</w:t>
      </w:r>
      <w:r w:rsidRPr="004D59D7">
        <w:rPr>
          <w:rFonts w:asciiTheme="minorHAnsi" w:hAnsiTheme="minorHAnsi"/>
        </w:rPr>
        <w:t>% of the average amount spent by other travellers ($2</w:t>
      </w:r>
      <w:r w:rsidR="000B712D" w:rsidRPr="004D59D7">
        <w:rPr>
          <w:rFonts w:asciiTheme="minorHAnsi" w:hAnsiTheme="minorHAnsi"/>
        </w:rPr>
        <w:t>81</w:t>
      </w:r>
      <w:r w:rsidRPr="004D59D7">
        <w:rPr>
          <w:rFonts w:asciiTheme="minorHAnsi" w:hAnsiTheme="minorHAnsi"/>
        </w:rPr>
        <w:t xml:space="preserve"> per night)</w:t>
      </w:r>
      <w:r w:rsidR="000C2C94" w:rsidRPr="004D59D7">
        <w:rPr>
          <w:rFonts w:asciiTheme="minorHAnsi" w:hAnsiTheme="minorHAnsi"/>
        </w:rPr>
        <w:t xml:space="preserve">, reflecting the lower average spend per trip relative to other travellers. </w:t>
      </w:r>
    </w:p>
    <w:p w14:paraId="1A769FD3" w14:textId="4CA16E72" w:rsidR="00C90BE2" w:rsidRPr="00942A96" w:rsidRDefault="00C90BE2" w:rsidP="004D59D7">
      <w:pPr>
        <w:pStyle w:val="Heading4"/>
        <w:spacing w:before="200" w:after="200"/>
      </w:pPr>
      <w:r w:rsidRPr="00942A96">
        <w:rPr>
          <w:noProof/>
        </w:rPr>
        <w:drawing>
          <wp:anchor distT="0" distB="0" distL="114300" distR="114300" simplePos="0" relativeHeight="251601408" behindDoc="0" locked="0" layoutInCell="1" allowOverlap="1" wp14:anchorId="7584532D" wp14:editId="1DD1BA12">
            <wp:simplePos x="0" y="0"/>
            <wp:positionH relativeFrom="margin">
              <wp:align>left</wp:align>
            </wp:positionH>
            <wp:positionV relativeFrom="paragraph">
              <wp:posOffset>207721</wp:posOffset>
            </wp:positionV>
            <wp:extent cx="4572000" cy="2465070"/>
            <wp:effectExtent l="0" t="0" r="0" b="11430"/>
            <wp:wrapTopAndBottom/>
            <wp:docPr id="1597731591" name="Chart 1" descr="Figure 5 is a clustered column chart that shows the average spend per trip for daytrips and overnight trips grouped by wither the travellers had accessibility needs or not. &#10;It shows that travellers with accessibility needs on average spent $847 on overnight trips and $145 on daytrips. Other travellers on average spent $943 on overnight trips and $143 on daytrips.">
              <a:extLst xmlns:a="http://schemas.openxmlformats.org/drawingml/2006/main">
                <a:ext uri="{FF2B5EF4-FFF2-40B4-BE49-F238E27FC236}">
                  <a16:creationId xmlns:a16="http://schemas.microsoft.com/office/drawing/2014/main" id="{C6E50FF2-414C-23B8-51E8-26A60D4CA5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V relativeFrom="margin">
              <wp14:pctHeight>0</wp14:pctHeight>
            </wp14:sizeRelV>
          </wp:anchor>
        </w:drawing>
      </w:r>
      <w:r w:rsidRPr="00942A96">
        <w:rPr>
          <w:noProof/>
        </w:rPr>
        <mc:AlternateContent>
          <mc:Choice Requires="wps">
            <w:drawing>
              <wp:anchor distT="0" distB="0" distL="114300" distR="114300" simplePos="0" relativeHeight="251603456" behindDoc="0" locked="0" layoutInCell="1" allowOverlap="1" wp14:anchorId="5449F7FD" wp14:editId="3A30AD31">
                <wp:simplePos x="0" y="0"/>
                <wp:positionH relativeFrom="margin">
                  <wp:align>left</wp:align>
                </wp:positionH>
                <wp:positionV relativeFrom="paragraph">
                  <wp:posOffset>483</wp:posOffset>
                </wp:positionV>
                <wp:extent cx="4572000" cy="180975"/>
                <wp:effectExtent l="0" t="0" r="0" b="9525"/>
                <wp:wrapTopAndBottom/>
                <wp:docPr id="2025758894" name="Text Box 1"/>
                <wp:cNvGraphicFramePr/>
                <a:graphic xmlns:a="http://schemas.openxmlformats.org/drawingml/2006/main">
                  <a:graphicData uri="http://schemas.microsoft.com/office/word/2010/wordprocessingShape">
                    <wps:wsp>
                      <wps:cNvSpPr txBox="1"/>
                      <wps:spPr>
                        <a:xfrm>
                          <a:off x="0" y="0"/>
                          <a:ext cx="4572000" cy="180975"/>
                        </a:xfrm>
                        <a:prstGeom prst="rect">
                          <a:avLst/>
                        </a:prstGeom>
                        <a:solidFill>
                          <a:prstClr val="white"/>
                        </a:solidFill>
                        <a:ln>
                          <a:noFill/>
                        </a:ln>
                      </wps:spPr>
                      <wps:txbx>
                        <w:txbxContent>
                          <w:p w14:paraId="2BDED5CF" w14:textId="6719982C" w:rsidR="005504EE" w:rsidRPr="00447F6D" w:rsidRDefault="005504EE" w:rsidP="00207E59">
                            <w:pPr>
                              <w:pStyle w:val="Caption"/>
                              <w:rPr>
                                <w:i w:val="0"/>
                                <w:iCs w:val="0"/>
                                <w:sz w:val="20"/>
                                <w:szCs w:val="20"/>
                              </w:rPr>
                            </w:pPr>
                            <w:r w:rsidRPr="00447F6D">
                              <w:rPr>
                                <w:i w:val="0"/>
                                <w:iCs w:val="0"/>
                                <w:sz w:val="20"/>
                                <w:szCs w:val="20"/>
                              </w:rPr>
                              <w:t xml:space="preserve">Figure </w:t>
                            </w:r>
                            <w:r w:rsidR="00447F6D" w:rsidRPr="00447F6D">
                              <w:rPr>
                                <w:i w:val="0"/>
                                <w:iCs w:val="0"/>
                                <w:sz w:val="20"/>
                                <w:szCs w:val="20"/>
                              </w:rPr>
                              <w:t>5</w:t>
                            </w:r>
                            <w:r w:rsidRPr="00447F6D">
                              <w:rPr>
                                <w:i w:val="0"/>
                                <w:iCs w:val="0"/>
                                <w:sz w:val="20"/>
                                <w:szCs w:val="20"/>
                              </w:rPr>
                              <w:t xml:space="preserve">: </w:t>
                            </w:r>
                            <w:r w:rsidR="00706C60">
                              <w:rPr>
                                <w:i w:val="0"/>
                                <w:iCs w:val="0"/>
                                <w:sz w:val="20"/>
                                <w:szCs w:val="20"/>
                              </w:rPr>
                              <w:t>A</w:t>
                            </w:r>
                            <w:r w:rsidRPr="00447F6D">
                              <w:rPr>
                                <w:i w:val="0"/>
                                <w:iCs w:val="0"/>
                                <w:sz w:val="20"/>
                                <w:szCs w:val="20"/>
                              </w:rPr>
                              <w:t>verage spend per trip, June quarter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49F7FD" id="_x0000_s1033" type="#_x0000_t202" style="position:absolute;margin-left:0;margin-top:.05pt;width:5in;height:14.25pt;z-index:2516034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" stroked="f">
                <v:textbox inset="0,0,0,0">
                  <w:txbxContent>
                    <w:p w14:paraId="2BDED5CF" w14:textId="6719982C" w:rsidR="005504EE" w:rsidRPr="00447F6D" w:rsidRDefault="005504EE" w:rsidP="00207E59">
                      <w:pPr>
                        <w:pStyle w:val="Caption"/>
                        <w:rPr>
                          <w:i w:val="0"/>
                          <w:iCs w:val="0"/>
                          <w:sz w:val="20"/>
                          <w:szCs w:val="20"/>
                        </w:rPr>
                      </w:pPr>
                      <w:r w:rsidRPr="00447F6D">
                        <w:rPr>
                          <w:i w:val="0"/>
                          <w:iCs w:val="0"/>
                          <w:sz w:val="20"/>
                          <w:szCs w:val="20"/>
                        </w:rPr>
                        <w:t xml:space="preserve">Figure </w:t>
                      </w:r>
                      <w:r w:rsidR="00447F6D" w:rsidRPr="00447F6D">
                        <w:rPr>
                          <w:i w:val="0"/>
                          <w:iCs w:val="0"/>
                          <w:sz w:val="20"/>
                          <w:szCs w:val="20"/>
                        </w:rPr>
                        <w:t>5</w:t>
                      </w:r>
                      <w:r w:rsidRPr="00447F6D">
                        <w:rPr>
                          <w:i w:val="0"/>
                          <w:iCs w:val="0"/>
                          <w:sz w:val="20"/>
                          <w:szCs w:val="20"/>
                        </w:rPr>
                        <w:t xml:space="preserve">: </w:t>
                      </w:r>
                      <w:r w:rsidR="00706C60">
                        <w:rPr>
                          <w:i w:val="0"/>
                          <w:iCs w:val="0"/>
                          <w:sz w:val="20"/>
                          <w:szCs w:val="20"/>
                        </w:rPr>
                        <w:t>A</w:t>
                      </w:r>
                      <w:r w:rsidRPr="00447F6D">
                        <w:rPr>
                          <w:i w:val="0"/>
                          <w:iCs w:val="0"/>
                          <w:sz w:val="20"/>
                          <w:szCs w:val="20"/>
                        </w:rPr>
                        <w:t>verage spend per trip, June quarter 2023</w:t>
                      </w:r>
                    </w:p>
                  </w:txbxContent>
                </v:textbox>
                <w10:wrap type="topAndBottom" anchorx="margin"/>
              </v:shape>
            </w:pict>
          </mc:Fallback>
        </mc:AlternateContent>
      </w:r>
    </w:p>
    <w:p w14:paraId="5240272C" w14:textId="2E3BD77C" w:rsidR="00240220" w:rsidRPr="00942A96" w:rsidRDefault="00240220" w:rsidP="004D59D7">
      <w:pPr>
        <w:pStyle w:val="Heading4"/>
        <w:spacing w:before="200" w:after="200"/>
      </w:pPr>
      <w:r w:rsidRPr="00942A96">
        <w:t xml:space="preserve">Trip </w:t>
      </w:r>
      <w:r w:rsidR="00CF1C45">
        <w:t>e</w:t>
      </w:r>
      <w:r w:rsidRPr="00942A96">
        <w:t xml:space="preserve">xpenditure </w:t>
      </w:r>
      <w:r w:rsidR="00CF1C45">
        <w:t>i</w:t>
      </w:r>
      <w:r w:rsidRPr="00942A96">
        <w:t>tems</w:t>
      </w:r>
    </w:p>
    <w:p w14:paraId="022BAB10" w14:textId="671F4C12" w:rsidR="00240220" w:rsidRPr="004D59D7" w:rsidRDefault="00240220" w:rsidP="004D59D7">
      <w:pPr>
        <w:rPr>
          <w:rFonts w:asciiTheme="minorHAnsi" w:hAnsiTheme="minorHAnsi"/>
        </w:rPr>
      </w:pPr>
      <w:r w:rsidRPr="004D59D7">
        <w:rPr>
          <w:rFonts w:asciiTheme="minorHAnsi" w:hAnsiTheme="minorHAnsi"/>
        </w:rPr>
        <w:t>The largest three expenses for overnight travellers with accessibility needs were accommodation (which represented 2</w:t>
      </w:r>
      <w:r w:rsidR="001C7AB5" w:rsidRPr="004D59D7">
        <w:rPr>
          <w:rFonts w:asciiTheme="minorHAnsi" w:hAnsiTheme="minorHAnsi"/>
        </w:rPr>
        <w:t>8</w:t>
      </w:r>
      <w:r w:rsidRPr="004D59D7">
        <w:rPr>
          <w:rFonts w:asciiTheme="minorHAnsi" w:hAnsiTheme="minorHAnsi"/>
        </w:rPr>
        <w:t>% of total trip spend), takeaway and restaurant meals (17%) and transportation (1</w:t>
      </w:r>
      <w:r w:rsidR="001C7AB5" w:rsidRPr="004D59D7">
        <w:rPr>
          <w:rFonts w:asciiTheme="minorHAnsi" w:hAnsiTheme="minorHAnsi"/>
        </w:rPr>
        <w:t>5</w:t>
      </w:r>
      <w:r w:rsidRPr="004D59D7">
        <w:rPr>
          <w:rFonts w:asciiTheme="minorHAnsi" w:hAnsiTheme="minorHAnsi"/>
        </w:rPr>
        <w:t>%). Following these were airfares (1</w:t>
      </w:r>
      <w:r w:rsidR="001C7AB5" w:rsidRPr="004D59D7">
        <w:rPr>
          <w:rFonts w:asciiTheme="minorHAnsi" w:hAnsiTheme="minorHAnsi"/>
        </w:rPr>
        <w:t>3</w:t>
      </w:r>
      <w:r w:rsidRPr="004D59D7">
        <w:rPr>
          <w:rFonts w:asciiTheme="minorHAnsi" w:hAnsiTheme="minorHAnsi"/>
        </w:rPr>
        <w:t xml:space="preserve">%), </w:t>
      </w:r>
      <w:r w:rsidR="008A35A1" w:rsidRPr="004D59D7">
        <w:rPr>
          <w:rFonts w:asciiTheme="minorHAnsi" w:hAnsiTheme="minorHAnsi"/>
        </w:rPr>
        <w:t xml:space="preserve">shopping </w:t>
      </w:r>
      <w:r w:rsidR="008A35A1" w:rsidRPr="004D59D7">
        <w:rPr>
          <w:rFonts w:asciiTheme="minorHAnsi" w:hAnsiTheme="minorHAnsi"/>
        </w:rPr>
        <w:lastRenderedPageBreak/>
        <w:t xml:space="preserve">(7%), </w:t>
      </w:r>
      <w:r w:rsidRPr="004D59D7">
        <w:rPr>
          <w:rFonts w:asciiTheme="minorHAnsi" w:hAnsiTheme="minorHAnsi"/>
        </w:rPr>
        <w:t>groceries for self-catering (</w:t>
      </w:r>
      <w:r w:rsidR="008A35A1" w:rsidRPr="004D59D7">
        <w:rPr>
          <w:rFonts w:asciiTheme="minorHAnsi" w:hAnsiTheme="minorHAnsi"/>
        </w:rPr>
        <w:t>7</w:t>
      </w:r>
      <w:r w:rsidRPr="004D59D7">
        <w:rPr>
          <w:rFonts w:asciiTheme="minorHAnsi" w:hAnsiTheme="minorHAnsi"/>
        </w:rPr>
        <w:t xml:space="preserve">%), alcoholic drinks (not already reported) (5%), </w:t>
      </w:r>
      <w:r w:rsidR="008A35A1" w:rsidRPr="004D59D7">
        <w:rPr>
          <w:rFonts w:asciiTheme="minorHAnsi" w:hAnsiTheme="minorHAnsi"/>
        </w:rPr>
        <w:t xml:space="preserve">tours (4%), </w:t>
      </w:r>
      <w:r w:rsidRPr="004D59D7">
        <w:rPr>
          <w:rFonts w:asciiTheme="minorHAnsi" w:hAnsiTheme="minorHAnsi"/>
        </w:rPr>
        <w:t xml:space="preserve">entertainment (3%), and other expenditure (1%). </w:t>
      </w:r>
    </w:p>
    <w:p w14:paraId="604E43C0" w14:textId="77777777" w:rsidR="00240220" w:rsidRPr="004D59D7" w:rsidRDefault="00240220" w:rsidP="004D59D7">
      <w:pPr>
        <w:rPr>
          <w:rFonts w:asciiTheme="minorHAnsi" w:hAnsiTheme="minorHAnsi"/>
        </w:rPr>
      </w:pPr>
      <w:r w:rsidRPr="004D59D7">
        <w:rPr>
          <w:rFonts w:asciiTheme="minorHAnsi" w:hAnsiTheme="minorHAnsi"/>
        </w:rPr>
        <w:t xml:space="preserve">This pattern of expenditure was quite similar to that of the “other travellers” group. Some of the main differences were: </w:t>
      </w:r>
    </w:p>
    <w:p w14:paraId="04C63CC2" w14:textId="13BF0950" w:rsidR="007C2156" w:rsidRPr="004D59D7" w:rsidRDefault="00240220" w:rsidP="004D59D7">
      <w:pPr>
        <w:pStyle w:val="ListParagraph"/>
        <w:numPr>
          <w:ilvl w:val="0"/>
          <w:numId w:val="21"/>
        </w:numPr>
        <w:rPr>
          <w:rFonts w:asciiTheme="minorHAnsi" w:hAnsiTheme="minorHAnsi"/>
        </w:rPr>
      </w:pPr>
      <w:r w:rsidRPr="004D59D7">
        <w:rPr>
          <w:rFonts w:asciiTheme="minorHAnsi" w:hAnsiTheme="minorHAnsi"/>
        </w:rPr>
        <w:t>Travellers with accessibility needs spent a higher proportion of their total trip spend on groceries for self-catering (</w:t>
      </w:r>
      <w:r w:rsidR="0070053E" w:rsidRPr="004D59D7">
        <w:rPr>
          <w:rFonts w:asciiTheme="minorHAnsi" w:hAnsiTheme="minorHAnsi"/>
        </w:rPr>
        <w:t>6.6</w:t>
      </w:r>
      <w:r w:rsidRPr="004D59D7">
        <w:rPr>
          <w:rFonts w:asciiTheme="minorHAnsi" w:hAnsiTheme="minorHAnsi"/>
        </w:rPr>
        <w:t xml:space="preserve">% vs </w:t>
      </w:r>
      <w:r w:rsidR="0070053E" w:rsidRPr="004D59D7">
        <w:rPr>
          <w:rFonts w:asciiTheme="minorHAnsi" w:hAnsiTheme="minorHAnsi"/>
        </w:rPr>
        <w:t>4.</w:t>
      </w:r>
      <w:r w:rsidR="00303486" w:rsidRPr="004D59D7">
        <w:rPr>
          <w:rFonts w:asciiTheme="minorHAnsi" w:hAnsiTheme="minorHAnsi"/>
        </w:rPr>
        <w:t>5</w:t>
      </w:r>
      <w:r w:rsidRPr="004D59D7">
        <w:rPr>
          <w:rFonts w:asciiTheme="minorHAnsi" w:hAnsiTheme="minorHAnsi"/>
        </w:rPr>
        <w:t>%)</w:t>
      </w:r>
      <w:r w:rsidR="0017645E" w:rsidRPr="004D59D7">
        <w:rPr>
          <w:rFonts w:asciiTheme="minorHAnsi" w:hAnsiTheme="minorHAnsi"/>
        </w:rPr>
        <w:t xml:space="preserve">. This implies that the accessibility of businesses in the tourism destination </w:t>
      </w:r>
      <w:r w:rsidR="009679C6" w:rsidRPr="004D59D7">
        <w:rPr>
          <w:rFonts w:asciiTheme="minorHAnsi" w:hAnsiTheme="minorHAnsi"/>
        </w:rPr>
        <w:t xml:space="preserve">(such as food retailers) </w:t>
      </w:r>
      <w:r w:rsidR="0017645E" w:rsidRPr="004D59D7">
        <w:rPr>
          <w:rFonts w:asciiTheme="minorHAnsi" w:hAnsiTheme="minorHAnsi"/>
        </w:rPr>
        <w:t xml:space="preserve">is likely to </w:t>
      </w:r>
      <w:r w:rsidR="00113E3E" w:rsidRPr="004D59D7">
        <w:rPr>
          <w:rFonts w:asciiTheme="minorHAnsi" w:hAnsiTheme="minorHAnsi"/>
        </w:rPr>
        <w:t xml:space="preserve">be </w:t>
      </w:r>
      <w:r w:rsidR="0017645E" w:rsidRPr="004D59D7">
        <w:rPr>
          <w:rFonts w:asciiTheme="minorHAnsi" w:hAnsiTheme="minorHAnsi"/>
        </w:rPr>
        <w:t>an important element of the experience, not just the experience with a tourism business itself.</w:t>
      </w:r>
    </w:p>
    <w:p w14:paraId="60B9033E" w14:textId="7952EB19" w:rsidR="00D811A4" w:rsidRPr="004D59D7" w:rsidRDefault="00D74DC9" w:rsidP="0018189E">
      <w:pPr>
        <w:pStyle w:val="ListParagraph"/>
        <w:numPr>
          <w:ilvl w:val="0"/>
          <w:numId w:val="34"/>
        </w:numPr>
        <w:rPr>
          <w:rFonts w:asciiTheme="minorHAnsi" w:hAnsiTheme="minorHAnsi"/>
        </w:rPr>
      </w:pPr>
      <w:r w:rsidRPr="004D59D7">
        <w:rPr>
          <w:rFonts w:asciiTheme="minorHAnsi" w:hAnsiTheme="minorHAnsi"/>
          <w:noProof/>
        </w:rPr>
        <mc:AlternateContent>
          <mc:Choice Requires="wps">
            <w:drawing>
              <wp:anchor distT="0" distB="0" distL="114300" distR="114300" simplePos="0" relativeHeight="251607552" behindDoc="0" locked="0" layoutInCell="1" allowOverlap="1" wp14:anchorId="6EA9C2B9" wp14:editId="4173D147">
                <wp:simplePos x="0" y="0"/>
                <wp:positionH relativeFrom="column">
                  <wp:posOffset>-30925</wp:posOffset>
                </wp:positionH>
                <wp:positionV relativeFrom="paragraph">
                  <wp:posOffset>575690</wp:posOffset>
                </wp:positionV>
                <wp:extent cx="6329680" cy="219075"/>
                <wp:effectExtent l="0" t="0" r="0" b="9525"/>
                <wp:wrapTopAndBottom/>
                <wp:docPr id="1581502051" name="Text Box 1"/>
                <wp:cNvGraphicFramePr/>
                <a:graphic xmlns:a="http://schemas.openxmlformats.org/drawingml/2006/main">
                  <a:graphicData uri="http://schemas.microsoft.com/office/word/2010/wordprocessingShape">
                    <wps:wsp>
                      <wps:cNvSpPr txBox="1"/>
                      <wps:spPr>
                        <a:xfrm>
                          <a:off x="0" y="0"/>
                          <a:ext cx="6329680" cy="219075"/>
                        </a:xfrm>
                        <a:prstGeom prst="rect">
                          <a:avLst/>
                        </a:prstGeom>
                        <a:solidFill>
                          <a:prstClr val="white"/>
                        </a:solidFill>
                        <a:ln>
                          <a:noFill/>
                        </a:ln>
                      </wps:spPr>
                      <wps:txbx>
                        <w:txbxContent>
                          <w:p w14:paraId="059E5BF0" w14:textId="1A383C8B" w:rsidR="0072617E" w:rsidRPr="00447F6D" w:rsidRDefault="0072617E" w:rsidP="00207E59">
                            <w:pPr>
                              <w:pStyle w:val="Caption"/>
                              <w:rPr>
                                <w:i w:val="0"/>
                                <w:iCs w:val="0"/>
                                <w:sz w:val="20"/>
                                <w:szCs w:val="20"/>
                              </w:rPr>
                            </w:pPr>
                            <w:r w:rsidRPr="00447F6D">
                              <w:rPr>
                                <w:i w:val="0"/>
                                <w:iCs w:val="0"/>
                                <w:sz w:val="20"/>
                                <w:szCs w:val="20"/>
                              </w:rPr>
                              <w:t xml:space="preserve">Figure </w:t>
                            </w:r>
                            <w:r w:rsidR="00447F6D">
                              <w:rPr>
                                <w:i w:val="0"/>
                                <w:iCs w:val="0"/>
                                <w:sz w:val="20"/>
                                <w:szCs w:val="20"/>
                              </w:rPr>
                              <w:t>6</w:t>
                            </w:r>
                            <w:r w:rsidRPr="00447F6D">
                              <w:rPr>
                                <w:i w:val="0"/>
                                <w:iCs w:val="0"/>
                                <w:sz w:val="20"/>
                                <w:szCs w:val="20"/>
                              </w:rPr>
                              <w:t>: Expenditure items by share of total trip expenditure (overnight trips, June qtr,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A9C2B9" id="_x0000_s1034" type="#_x0000_t202" style="position:absolute;left:0;text-align:left;margin-left:-2.45pt;margin-top:45.35pt;width:498.4pt;height:17.25pt;z-index:25160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" stroked="f">
                <v:textbox inset="0,0,0,0">
                  <w:txbxContent>
                    <w:p w14:paraId="059E5BF0" w14:textId="1A383C8B" w:rsidR="0072617E" w:rsidRPr="00447F6D" w:rsidRDefault="0072617E" w:rsidP="00207E59">
                      <w:pPr>
                        <w:pStyle w:val="Caption"/>
                        <w:rPr>
                          <w:i w:val="0"/>
                          <w:iCs w:val="0"/>
                          <w:sz w:val="20"/>
                          <w:szCs w:val="20"/>
                        </w:rPr>
                      </w:pPr>
                      <w:r w:rsidRPr="00447F6D">
                        <w:rPr>
                          <w:i w:val="0"/>
                          <w:iCs w:val="0"/>
                          <w:sz w:val="20"/>
                          <w:szCs w:val="20"/>
                        </w:rPr>
                        <w:t xml:space="preserve">Figure </w:t>
                      </w:r>
                      <w:r w:rsidR="00447F6D">
                        <w:rPr>
                          <w:i w:val="0"/>
                          <w:iCs w:val="0"/>
                          <w:sz w:val="20"/>
                          <w:szCs w:val="20"/>
                        </w:rPr>
                        <w:t>6</w:t>
                      </w:r>
                      <w:r w:rsidRPr="00447F6D">
                        <w:rPr>
                          <w:i w:val="0"/>
                          <w:iCs w:val="0"/>
                          <w:sz w:val="20"/>
                          <w:szCs w:val="20"/>
                        </w:rPr>
                        <w:t>: Expenditure items by share of total trip expenditure (overnight trips, June qtr, 2023)</w:t>
                      </w:r>
                    </w:p>
                  </w:txbxContent>
                </v:textbox>
                <w10:wrap type="topAndBottom"/>
              </v:shape>
            </w:pict>
          </mc:Fallback>
        </mc:AlternateContent>
      </w:r>
      <w:r w:rsidR="00BB7815" w:rsidRPr="00F708B1">
        <w:rPr>
          <w:rFonts w:asciiTheme="minorHAnsi" w:hAnsiTheme="minorHAnsi"/>
        </w:rPr>
        <w:t xml:space="preserve">they spent a smaller proportion of total trip spend than other travellers on accommodation (28.3% vs 29.4%) and airfares (12.6% vs 14.1%).  </w:t>
      </w:r>
    </w:p>
    <w:p w14:paraId="6BD01B13" w14:textId="49A91A6C" w:rsidR="00D811A4" w:rsidRPr="004D59D7" w:rsidRDefault="0018189E" w:rsidP="004D59D7">
      <w:pPr>
        <w:pStyle w:val="ListParagraph"/>
        <w:rPr>
          <w:rFonts w:asciiTheme="minorHAnsi" w:hAnsiTheme="minorHAnsi"/>
        </w:rPr>
      </w:pPr>
      <w:r w:rsidRPr="004D59D7">
        <w:rPr>
          <w:rFonts w:asciiTheme="minorHAnsi" w:hAnsiTheme="minorHAnsi"/>
          <w:noProof/>
        </w:rPr>
        <w:drawing>
          <wp:anchor distT="0" distB="0" distL="114300" distR="114300" simplePos="0" relativeHeight="251605504" behindDoc="0" locked="0" layoutInCell="1" allowOverlap="1" wp14:anchorId="26AB8BF8" wp14:editId="302A78A8">
            <wp:simplePos x="0" y="0"/>
            <wp:positionH relativeFrom="margin">
              <wp:align>left</wp:align>
            </wp:positionH>
            <wp:positionV relativeFrom="paragraph">
              <wp:posOffset>457200</wp:posOffset>
            </wp:positionV>
            <wp:extent cx="6078855" cy="5556885"/>
            <wp:effectExtent l="0" t="0" r="17145" b="5715"/>
            <wp:wrapTopAndBottom/>
            <wp:docPr id="1493038968" name="Chart 1" descr="Figure 6 is a clustered bar chart that shows the proportion of total trip spend by expenditure item. The largest three expenses for overnight travellers with accessibility needs were accommodation (which represented 28% of total trip spend), takeaway and restaurant meals (17%) and transportation (15%). Following these were airfares (13%), shopping (7%), groceries for self-catering (7%), alcoholic drinks (not already reported) (5%), tours (4%), entertainment (3%), and other expenditure (1%). ">
              <a:extLst xmlns:a="http://schemas.openxmlformats.org/drawingml/2006/main">
                <a:ext uri="{FF2B5EF4-FFF2-40B4-BE49-F238E27FC236}">
                  <a16:creationId xmlns:a16="http://schemas.microsoft.com/office/drawing/2014/main" id="{86A66C68-1167-E334-13F2-7410DF0B5D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46836EFC" w14:textId="516539AB" w:rsidR="008205CF" w:rsidRPr="00942A96" w:rsidRDefault="008205CF" w:rsidP="004D59D7">
      <w:pPr>
        <w:pStyle w:val="Heading4"/>
        <w:spacing w:before="200" w:after="200"/>
      </w:pPr>
      <w:r w:rsidRPr="00942A96">
        <w:lastRenderedPageBreak/>
        <w:t xml:space="preserve">Stopover </w:t>
      </w:r>
      <w:r w:rsidR="00F96C26">
        <w:t>t</w:t>
      </w:r>
      <w:r w:rsidRPr="00942A96">
        <w:t>ransport (</w:t>
      </w:r>
      <w:r w:rsidR="00F96C26">
        <w:t>t</w:t>
      </w:r>
      <w:r w:rsidRPr="00942A96">
        <w:t xml:space="preserve">ravel to </w:t>
      </w:r>
      <w:r w:rsidR="00F96C26">
        <w:t>s</w:t>
      </w:r>
      <w:r w:rsidRPr="00942A96">
        <w:t xml:space="preserve">topover </w:t>
      </w:r>
      <w:r w:rsidR="00F96C26">
        <w:t>d</w:t>
      </w:r>
      <w:r w:rsidRPr="00942A96">
        <w:t>estination)</w:t>
      </w:r>
    </w:p>
    <w:p w14:paraId="0007A350" w14:textId="4A1BEF01" w:rsidR="003744B5" w:rsidRPr="004D59D7" w:rsidRDefault="003744B5">
      <w:pPr>
        <w:rPr>
          <w:rFonts w:asciiTheme="minorHAnsi" w:hAnsiTheme="minorHAnsi"/>
        </w:rPr>
      </w:pPr>
      <w:r w:rsidRPr="004D59D7">
        <w:rPr>
          <w:rFonts w:asciiTheme="minorHAnsi" w:hAnsiTheme="minorHAnsi"/>
        </w:rPr>
        <w:t>Self-drive vehicle was the by far the most common form of transport used to arrive at stopover destinations by both accessible and other travellers. However, travellers with accessibility needs were more likely to use self-drive vehicles than other travellers (</w:t>
      </w:r>
      <w:r w:rsidR="00EA4610" w:rsidRPr="004D59D7">
        <w:rPr>
          <w:rFonts w:asciiTheme="minorHAnsi" w:hAnsiTheme="minorHAnsi"/>
        </w:rPr>
        <w:t>77</w:t>
      </w:r>
      <w:r w:rsidRPr="004D59D7">
        <w:rPr>
          <w:rFonts w:asciiTheme="minorHAnsi" w:hAnsiTheme="minorHAnsi"/>
        </w:rPr>
        <w:t>% and 7</w:t>
      </w:r>
      <w:r w:rsidR="00D8770A" w:rsidRPr="004D59D7">
        <w:rPr>
          <w:rFonts w:asciiTheme="minorHAnsi" w:hAnsiTheme="minorHAnsi"/>
        </w:rPr>
        <w:t>1</w:t>
      </w:r>
      <w:r w:rsidRPr="004D59D7">
        <w:rPr>
          <w:rFonts w:asciiTheme="minorHAnsi" w:hAnsiTheme="minorHAnsi"/>
        </w:rPr>
        <w:t>% respectively). Conversely, travellers with accessibility needs were less likely to travel by aircraft than other travellers (</w:t>
      </w:r>
      <w:r w:rsidR="001D0678" w:rsidRPr="004D59D7">
        <w:rPr>
          <w:rFonts w:asciiTheme="minorHAnsi" w:hAnsiTheme="minorHAnsi"/>
        </w:rPr>
        <w:t>17</w:t>
      </w:r>
      <w:r w:rsidRPr="004D59D7">
        <w:rPr>
          <w:rFonts w:asciiTheme="minorHAnsi" w:hAnsiTheme="minorHAnsi"/>
        </w:rPr>
        <w:t>% compared with 2</w:t>
      </w:r>
      <w:r w:rsidR="00D8770A" w:rsidRPr="004D59D7">
        <w:rPr>
          <w:rFonts w:asciiTheme="minorHAnsi" w:hAnsiTheme="minorHAnsi"/>
        </w:rPr>
        <w:t>3</w:t>
      </w:r>
      <w:r w:rsidRPr="004D59D7">
        <w:rPr>
          <w:rFonts w:asciiTheme="minorHAnsi" w:hAnsiTheme="minorHAnsi"/>
        </w:rPr>
        <w:t xml:space="preserve">%). Other forms of transport (trains, buses, etc.) were used by </w:t>
      </w:r>
      <w:r w:rsidR="00C7614F" w:rsidRPr="004D59D7">
        <w:rPr>
          <w:rFonts w:asciiTheme="minorHAnsi" w:hAnsiTheme="minorHAnsi"/>
        </w:rPr>
        <w:t>6</w:t>
      </w:r>
      <w:r w:rsidRPr="004D59D7">
        <w:rPr>
          <w:rFonts w:asciiTheme="minorHAnsi" w:hAnsiTheme="minorHAnsi"/>
        </w:rPr>
        <w:t>% of travellers from both groups.</w:t>
      </w:r>
    </w:p>
    <w:p w14:paraId="5744F79F" w14:textId="0D9EAD1A" w:rsidR="003744B5" w:rsidRPr="00942A96" w:rsidRDefault="003744B5" w:rsidP="004D59D7">
      <w:pPr>
        <w:pStyle w:val="Heading4"/>
        <w:spacing w:before="200" w:after="200"/>
      </w:pPr>
      <w:r w:rsidRPr="00942A96">
        <w:t xml:space="preserve">Local </w:t>
      </w:r>
      <w:r w:rsidR="000C5C9E" w:rsidRPr="00942A96">
        <w:t xml:space="preserve">transport </w:t>
      </w:r>
      <w:r w:rsidRPr="00942A96">
        <w:t>(</w:t>
      </w:r>
      <w:r w:rsidR="000C5C9E" w:rsidRPr="00942A96">
        <w:t xml:space="preserve">transport used </w:t>
      </w:r>
      <w:r w:rsidRPr="00942A96">
        <w:t xml:space="preserve">at </w:t>
      </w:r>
      <w:r w:rsidR="000C5C9E" w:rsidRPr="00942A96">
        <w:t>stopover location</w:t>
      </w:r>
      <w:r w:rsidRPr="00942A96">
        <w:t>)</w:t>
      </w:r>
    </w:p>
    <w:p w14:paraId="0BDC6169" w14:textId="0ACDB0A2" w:rsidR="003744B5" w:rsidRPr="004D59D7" w:rsidRDefault="00CC70B9">
      <w:pPr>
        <w:rPr>
          <w:rFonts w:asciiTheme="minorHAnsi" w:hAnsiTheme="minorHAnsi"/>
        </w:rPr>
      </w:pPr>
      <w:r w:rsidRPr="004D59D7">
        <w:rPr>
          <w:rFonts w:asciiTheme="minorHAnsi" w:hAnsiTheme="minorHAnsi"/>
        </w:rPr>
        <w:t xml:space="preserve">The </w:t>
      </w:r>
      <w:r w:rsidR="003939C3" w:rsidRPr="004D59D7">
        <w:rPr>
          <w:rFonts w:asciiTheme="minorHAnsi" w:hAnsiTheme="minorHAnsi"/>
        </w:rPr>
        <w:t>majority (</w:t>
      </w:r>
      <w:r w:rsidR="00A02906" w:rsidRPr="004D59D7">
        <w:rPr>
          <w:rFonts w:asciiTheme="minorHAnsi" w:hAnsiTheme="minorHAnsi"/>
        </w:rPr>
        <w:t>79</w:t>
      </w:r>
      <w:r w:rsidR="003744B5" w:rsidRPr="004D59D7">
        <w:rPr>
          <w:rFonts w:asciiTheme="minorHAnsi" w:hAnsiTheme="minorHAnsi"/>
        </w:rPr>
        <w:t>%</w:t>
      </w:r>
      <w:r w:rsidR="003939C3" w:rsidRPr="004D59D7">
        <w:rPr>
          <w:rFonts w:asciiTheme="minorHAnsi" w:hAnsiTheme="minorHAnsi"/>
        </w:rPr>
        <w:t>)</w:t>
      </w:r>
      <w:r w:rsidR="003744B5" w:rsidRPr="004D59D7">
        <w:rPr>
          <w:rFonts w:asciiTheme="minorHAnsi" w:hAnsiTheme="minorHAnsi"/>
        </w:rPr>
        <w:t xml:space="preserve"> of travellers with accessibility needs did not use another form of local transport at their stopover destination (other than the form of transport used to travel to their destination). This was higher than the figure for other travellers (7</w:t>
      </w:r>
      <w:r w:rsidR="00AF0DF8" w:rsidRPr="004D59D7">
        <w:rPr>
          <w:rFonts w:asciiTheme="minorHAnsi" w:hAnsiTheme="minorHAnsi"/>
        </w:rPr>
        <w:t>6</w:t>
      </w:r>
      <w:r w:rsidR="003744B5" w:rsidRPr="004D59D7">
        <w:rPr>
          <w:rFonts w:asciiTheme="minorHAnsi" w:hAnsiTheme="minorHAnsi"/>
        </w:rPr>
        <w:t>%).</w:t>
      </w:r>
    </w:p>
    <w:p w14:paraId="4EF5119D" w14:textId="1B6367BC" w:rsidR="00A84502" w:rsidRPr="004D59D7" w:rsidRDefault="003C746C">
      <w:pPr>
        <w:rPr>
          <w:rFonts w:asciiTheme="minorHAnsi" w:hAnsiTheme="minorHAnsi"/>
        </w:rPr>
      </w:pPr>
      <w:r w:rsidRPr="004D59D7">
        <w:rPr>
          <w:rFonts w:asciiTheme="minorHAnsi" w:hAnsiTheme="minorHAnsi"/>
        </w:rPr>
        <w:t xml:space="preserve">Among </w:t>
      </w:r>
      <w:r w:rsidR="003744B5" w:rsidRPr="004D59D7">
        <w:rPr>
          <w:rFonts w:asciiTheme="minorHAnsi" w:hAnsiTheme="minorHAnsi"/>
        </w:rPr>
        <w:t xml:space="preserve">the </w:t>
      </w:r>
      <w:r w:rsidR="004279C3" w:rsidRPr="004D59D7">
        <w:rPr>
          <w:rFonts w:asciiTheme="minorHAnsi" w:hAnsiTheme="minorHAnsi"/>
        </w:rPr>
        <w:t>21</w:t>
      </w:r>
      <w:r w:rsidR="003744B5" w:rsidRPr="004D59D7">
        <w:rPr>
          <w:rFonts w:asciiTheme="minorHAnsi" w:hAnsiTheme="minorHAnsi"/>
        </w:rPr>
        <w:t>% of travellers with accessibility needs that did use another form of local transport, the most popular forms were “ride share” (used by 7</w:t>
      </w:r>
      <w:r w:rsidR="004209B6" w:rsidRPr="004D59D7">
        <w:rPr>
          <w:rFonts w:asciiTheme="minorHAnsi" w:hAnsiTheme="minorHAnsi"/>
        </w:rPr>
        <w:t>.1</w:t>
      </w:r>
      <w:r w:rsidR="003744B5" w:rsidRPr="004D59D7">
        <w:rPr>
          <w:rFonts w:asciiTheme="minorHAnsi" w:hAnsiTheme="minorHAnsi"/>
        </w:rPr>
        <w:t>% of travellers), “taxi or chauffeur driven hire car” (</w:t>
      </w:r>
      <w:r w:rsidR="004209B6" w:rsidRPr="004D59D7">
        <w:rPr>
          <w:rFonts w:asciiTheme="minorHAnsi" w:hAnsiTheme="minorHAnsi"/>
        </w:rPr>
        <w:t>6.</w:t>
      </w:r>
      <w:r w:rsidR="003744B5" w:rsidRPr="004D59D7">
        <w:rPr>
          <w:rFonts w:asciiTheme="minorHAnsi" w:hAnsiTheme="minorHAnsi"/>
        </w:rPr>
        <w:t>5%), bus (</w:t>
      </w:r>
      <w:r w:rsidR="000374A7" w:rsidRPr="004D59D7">
        <w:rPr>
          <w:rFonts w:asciiTheme="minorHAnsi" w:hAnsiTheme="minorHAnsi"/>
        </w:rPr>
        <w:t>6</w:t>
      </w:r>
      <w:r w:rsidR="00414962" w:rsidRPr="004D59D7">
        <w:rPr>
          <w:rFonts w:asciiTheme="minorHAnsi" w:hAnsiTheme="minorHAnsi"/>
        </w:rPr>
        <w:t>.1</w:t>
      </w:r>
      <w:r w:rsidR="003744B5" w:rsidRPr="004D59D7">
        <w:rPr>
          <w:rFonts w:asciiTheme="minorHAnsi" w:hAnsiTheme="minorHAnsi"/>
        </w:rPr>
        <w:t>%), train (</w:t>
      </w:r>
      <w:r w:rsidR="0028036E" w:rsidRPr="004D59D7">
        <w:rPr>
          <w:rFonts w:asciiTheme="minorHAnsi" w:hAnsiTheme="minorHAnsi"/>
        </w:rPr>
        <w:t>5.</w:t>
      </w:r>
      <w:r w:rsidR="000374A7" w:rsidRPr="004D59D7">
        <w:rPr>
          <w:rFonts w:asciiTheme="minorHAnsi" w:hAnsiTheme="minorHAnsi"/>
        </w:rPr>
        <w:t>6</w:t>
      </w:r>
      <w:r w:rsidR="003744B5" w:rsidRPr="004D59D7">
        <w:rPr>
          <w:rFonts w:asciiTheme="minorHAnsi" w:hAnsiTheme="minorHAnsi"/>
        </w:rPr>
        <w:t>%), tram (</w:t>
      </w:r>
      <w:r w:rsidR="00A3233A" w:rsidRPr="004D59D7">
        <w:rPr>
          <w:rFonts w:asciiTheme="minorHAnsi" w:hAnsiTheme="minorHAnsi"/>
        </w:rPr>
        <w:t>4.7</w:t>
      </w:r>
      <w:r w:rsidR="003744B5" w:rsidRPr="004D59D7">
        <w:rPr>
          <w:rFonts w:asciiTheme="minorHAnsi" w:hAnsiTheme="minorHAnsi"/>
        </w:rPr>
        <w:t>%) and ferry (</w:t>
      </w:r>
      <w:r w:rsidR="002B3DBE" w:rsidRPr="004D59D7">
        <w:rPr>
          <w:rFonts w:asciiTheme="minorHAnsi" w:hAnsiTheme="minorHAnsi"/>
        </w:rPr>
        <w:t>1.9</w:t>
      </w:r>
      <w:r w:rsidR="003744B5" w:rsidRPr="004D59D7">
        <w:rPr>
          <w:rFonts w:asciiTheme="minorHAnsi" w:hAnsiTheme="minorHAnsi"/>
        </w:rPr>
        <w:t xml:space="preserve">%). This pattern was </w:t>
      </w:r>
      <w:r w:rsidR="004B0CA1" w:rsidRPr="004D59D7">
        <w:rPr>
          <w:rFonts w:asciiTheme="minorHAnsi" w:hAnsiTheme="minorHAnsi"/>
        </w:rPr>
        <w:t xml:space="preserve">quite </w:t>
      </w:r>
      <w:r w:rsidR="003744B5" w:rsidRPr="004D59D7">
        <w:rPr>
          <w:rFonts w:asciiTheme="minorHAnsi" w:hAnsiTheme="minorHAnsi"/>
        </w:rPr>
        <w:t>similar to other travellers</w:t>
      </w:r>
      <w:r w:rsidR="00A84502" w:rsidRPr="004D59D7">
        <w:rPr>
          <w:rFonts w:asciiTheme="minorHAnsi" w:hAnsiTheme="minorHAnsi"/>
        </w:rPr>
        <w:t>. Some of the main differences between the 2 groups were:</w:t>
      </w:r>
    </w:p>
    <w:p w14:paraId="2091BA09" w14:textId="353A2B58" w:rsidR="003744B5" w:rsidRPr="00722D39" w:rsidRDefault="00A84502" w:rsidP="004D59D7">
      <w:pPr>
        <w:pStyle w:val="Bulletlist0"/>
        <w:numPr>
          <w:ilvl w:val="0"/>
          <w:numId w:val="35"/>
        </w:numPr>
        <w:ind w:left="511" w:hanging="284"/>
      </w:pPr>
      <w:r w:rsidRPr="00722D39">
        <w:t xml:space="preserve">The proportion of travellers with </w:t>
      </w:r>
      <w:r w:rsidR="00D17BEE">
        <w:t>accessibility</w:t>
      </w:r>
      <w:r w:rsidRPr="00722D39">
        <w:t xml:space="preserve"> needs who did not use any form of local transport </w:t>
      </w:r>
      <w:r w:rsidR="008C0857" w:rsidRPr="00722D39">
        <w:t>(other than the form of transport used to travel to their destination) was higher than that of other travellers (79% compared with 76%)</w:t>
      </w:r>
    </w:p>
    <w:p w14:paraId="629A740C" w14:textId="139D96AE" w:rsidR="00722D39" w:rsidRPr="00722D39" w:rsidRDefault="00403CD5" w:rsidP="004D59D7">
      <w:pPr>
        <w:pStyle w:val="Bulletlist0"/>
        <w:numPr>
          <w:ilvl w:val="0"/>
          <w:numId w:val="35"/>
        </w:numPr>
        <w:ind w:left="511" w:hanging="284"/>
      </w:pPr>
      <w:r w:rsidRPr="00722D39">
        <w:t xml:space="preserve">The proportion of travellers with </w:t>
      </w:r>
      <w:r w:rsidR="00D17BEE">
        <w:t>accessibility</w:t>
      </w:r>
      <w:r w:rsidR="00312C02">
        <w:t xml:space="preserve"> </w:t>
      </w:r>
      <w:r w:rsidRPr="00722D39">
        <w:t>needs who us</w:t>
      </w:r>
      <w:r w:rsidR="00314609" w:rsidRPr="00722D39">
        <w:t>ed</w:t>
      </w:r>
      <w:r w:rsidRPr="00722D39">
        <w:t xml:space="preserve"> ride-share services was lower than that of other travellers (</w:t>
      </w:r>
      <w:r w:rsidR="002D266B" w:rsidRPr="00722D39">
        <w:t>7.1</w:t>
      </w:r>
      <w:r w:rsidRPr="00722D39">
        <w:t>% compared with</w:t>
      </w:r>
      <w:r w:rsidR="002D266B" w:rsidRPr="00722D39">
        <w:t xml:space="preserve"> 9.6%)</w:t>
      </w:r>
    </w:p>
    <w:p w14:paraId="629912F4" w14:textId="751607A0" w:rsidR="002B4C75" w:rsidRPr="00722D39" w:rsidRDefault="002B4C75" w:rsidP="004D59D7">
      <w:pPr>
        <w:pStyle w:val="Bulletlist0"/>
        <w:numPr>
          <w:ilvl w:val="0"/>
          <w:numId w:val="35"/>
        </w:numPr>
        <w:ind w:left="511" w:hanging="284"/>
      </w:pPr>
      <w:r w:rsidRPr="00722D39">
        <w:t xml:space="preserve">The proportion of travellers with </w:t>
      </w:r>
      <w:r w:rsidR="00312C02">
        <w:t xml:space="preserve">accessibility </w:t>
      </w:r>
      <w:r w:rsidRPr="00722D39">
        <w:t>needs who us</w:t>
      </w:r>
      <w:r w:rsidR="00314609" w:rsidRPr="00722D39">
        <w:t>ed</w:t>
      </w:r>
      <w:r w:rsidRPr="00722D39">
        <w:t xml:space="preserve"> </w:t>
      </w:r>
      <w:r w:rsidR="00314609" w:rsidRPr="00722D39">
        <w:t xml:space="preserve">taxis or chauffeur driven hire car services </w:t>
      </w:r>
      <w:r w:rsidRPr="00722D39">
        <w:t>was lower than that of other travellers (</w:t>
      </w:r>
      <w:r w:rsidR="008151BF" w:rsidRPr="00722D39">
        <w:t>6.5</w:t>
      </w:r>
      <w:r w:rsidRPr="00722D39">
        <w:t xml:space="preserve">% compared with </w:t>
      </w:r>
      <w:r w:rsidR="008151BF" w:rsidRPr="00722D39">
        <w:t>7.6</w:t>
      </w:r>
      <w:r w:rsidRPr="00722D39">
        <w:t>%)</w:t>
      </w:r>
      <w:r w:rsidR="008151BF" w:rsidRPr="00722D39">
        <w:t>.</w:t>
      </w:r>
    </w:p>
    <w:p w14:paraId="53D21C61" w14:textId="55D1144F" w:rsidR="009E15A9" w:rsidRDefault="009E15A9" w:rsidP="004D59D7">
      <w:pPr>
        <w:rPr>
          <w:rFonts w:asciiTheme="minorHAnsi" w:hAnsiTheme="minorHAnsi"/>
        </w:rPr>
      </w:pPr>
      <w:r>
        <w:rPr>
          <w:rFonts w:asciiTheme="minorHAnsi" w:hAnsiTheme="minorHAnsi"/>
        </w:rPr>
        <w:t xml:space="preserve">It is worth noting that the smaller proportion of travellers with accessibility </w:t>
      </w:r>
      <w:r w:rsidR="0021188C">
        <w:rPr>
          <w:rFonts w:asciiTheme="minorHAnsi" w:hAnsiTheme="minorHAnsi"/>
        </w:rPr>
        <w:t xml:space="preserve">issues </w:t>
      </w:r>
      <w:r>
        <w:rPr>
          <w:rFonts w:asciiTheme="minorHAnsi" w:hAnsiTheme="minorHAnsi"/>
        </w:rPr>
        <w:t>using the services listed above suggests that it may be valuable for those providers to investigate and ensure their services are fully accessible and meet user needs in order to obtain more of this market share.</w:t>
      </w:r>
    </w:p>
    <w:p w14:paraId="0EB78806" w14:textId="4BCB6ABF" w:rsidR="003744B5" w:rsidRPr="004D59D7" w:rsidRDefault="00806B90" w:rsidP="004D59D7">
      <w:pPr>
        <w:rPr>
          <w:rFonts w:asciiTheme="minorHAnsi" w:hAnsiTheme="minorHAnsi"/>
        </w:rPr>
      </w:pPr>
      <w:r w:rsidRPr="004D59D7">
        <w:rPr>
          <w:rFonts w:asciiTheme="minorHAnsi" w:hAnsiTheme="minorHAnsi"/>
        </w:rPr>
        <w:t>More detailed information on transport to/from and at the destination is available in Table</w:t>
      </w:r>
      <w:r w:rsidR="003D601F" w:rsidRPr="004D59D7">
        <w:rPr>
          <w:rFonts w:asciiTheme="minorHAnsi" w:hAnsiTheme="minorHAnsi"/>
        </w:rPr>
        <w:t>s</w:t>
      </w:r>
      <w:r w:rsidRPr="004D59D7">
        <w:rPr>
          <w:rFonts w:asciiTheme="minorHAnsi" w:hAnsiTheme="minorHAnsi"/>
        </w:rPr>
        <w:t xml:space="preserve"> </w:t>
      </w:r>
      <w:r w:rsidR="009A6EBF" w:rsidRPr="004D59D7">
        <w:rPr>
          <w:rFonts w:asciiTheme="minorHAnsi" w:hAnsiTheme="minorHAnsi"/>
        </w:rPr>
        <w:t xml:space="preserve">A5 </w:t>
      </w:r>
      <w:r w:rsidRPr="004D59D7">
        <w:rPr>
          <w:rFonts w:asciiTheme="minorHAnsi" w:hAnsiTheme="minorHAnsi"/>
        </w:rPr>
        <w:t xml:space="preserve">and </w:t>
      </w:r>
      <w:r w:rsidR="009A6EBF" w:rsidRPr="004D59D7">
        <w:rPr>
          <w:rFonts w:asciiTheme="minorHAnsi" w:hAnsiTheme="minorHAnsi"/>
        </w:rPr>
        <w:t xml:space="preserve">A6 </w:t>
      </w:r>
      <w:r w:rsidRPr="004D59D7">
        <w:rPr>
          <w:rFonts w:asciiTheme="minorHAnsi" w:hAnsiTheme="minorHAnsi"/>
          <w:color w:val="auto"/>
        </w:rPr>
        <w:t xml:space="preserve">in </w:t>
      </w:r>
      <w:hyperlink w:anchor="_Appendix_3:_Data" w:history="1">
        <w:r w:rsidRPr="004D59D7">
          <w:rPr>
            <w:rStyle w:val="Hyperlink"/>
            <w:rFonts w:asciiTheme="minorHAnsi" w:hAnsiTheme="minorHAnsi"/>
            <w:color w:val="auto"/>
          </w:rPr>
          <w:t>Appendix 3</w:t>
        </w:r>
      </w:hyperlink>
      <w:r w:rsidRPr="004D59D7">
        <w:rPr>
          <w:rFonts w:asciiTheme="minorHAnsi" w:hAnsiTheme="minorHAnsi"/>
          <w:color w:val="auto"/>
        </w:rPr>
        <w:t>.</w:t>
      </w:r>
      <w:r w:rsidR="003744B5" w:rsidRPr="004D59D7">
        <w:rPr>
          <w:rFonts w:asciiTheme="minorHAnsi" w:hAnsiTheme="minorHAnsi"/>
        </w:rPr>
        <w:br w:type="page"/>
      </w:r>
    </w:p>
    <w:p w14:paraId="3D8EB2AA" w14:textId="608CC6FF" w:rsidR="006301CB" w:rsidRPr="00BC5238" w:rsidRDefault="00E23EC6" w:rsidP="00BC5238">
      <w:pPr>
        <w:pStyle w:val="Heading2"/>
      </w:pPr>
      <w:bookmarkStart w:id="7" w:name="_Toc163807656"/>
      <w:bookmarkStart w:id="8" w:name="_Toc163807679"/>
      <w:bookmarkStart w:id="9" w:name="_Toc166673414"/>
      <w:r w:rsidRPr="00BC5238">
        <w:lastRenderedPageBreak/>
        <w:t>3.</w:t>
      </w:r>
      <w:bookmarkEnd w:id="7"/>
      <w:bookmarkEnd w:id="8"/>
      <w:r w:rsidRPr="00BC5238">
        <w:t xml:space="preserve"> Characteristics of travellers with accessibility needs</w:t>
      </w:r>
      <w:bookmarkEnd w:id="9"/>
    </w:p>
    <w:p w14:paraId="584A8D62" w14:textId="1697E4EC" w:rsidR="00611D7F" w:rsidRPr="00942A96" w:rsidRDefault="00611D7F" w:rsidP="004D59D7">
      <w:pPr>
        <w:pStyle w:val="Heading4"/>
        <w:spacing w:before="200" w:after="200"/>
      </w:pPr>
      <w:r w:rsidRPr="00942A96">
        <w:t xml:space="preserve">Types of </w:t>
      </w:r>
      <w:r w:rsidR="00D44838">
        <w:t>d</w:t>
      </w:r>
      <w:r w:rsidRPr="00942A96">
        <w:t xml:space="preserve">isability of </w:t>
      </w:r>
      <w:r w:rsidR="00D44838">
        <w:t>t</w:t>
      </w:r>
      <w:r w:rsidR="00CB72C8" w:rsidRPr="00942A96">
        <w:t>ravellers with accessibility needs</w:t>
      </w:r>
      <w:r w:rsidRPr="00942A96">
        <w:t xml:space="preserve"> (</w:t>
      </w:r>
      <w:r w:rsidR="00D44838">
        <w:t>o</w:t>
      </w:r>
      <w:r w:rsidRPr="00942A96">
        <w:t xml:space="preserve">vernight </w:t>
      </w:r>
      <w:r w:rsidR="00D44838">
        <w:t>t</w:t>
      </w:r>
      <w:r w:rsidRPr="00942A96">
        <w:t>rips)</w:t>
      </w:r>
    </w:p>
    <w:p w14:paraId="7FC3E517" w14:textId="324FDF11" w:rsidR="00493CCE" w:rsidRPr="004D59D7" w:rsidRDefault="00452861">
      <w:pPr>
        <w:rPr>
          <w:rFonts w:asciiTheme="minorHAnsi" w:hAnsiTheme="minorHAnsi"/>
        </w:rPr>
      </w:pPr>
      <w:r w:rsidRPr="004D59D7">
        <w:rPr>
          <w:rFonts w:asciiTheme="minorHAnsi" w:hAnsiTheme="minorHAnsi"/>
          <w:noProof/>
        </w:rPr>
        <mc:AlternateContent>
          <mc:Choice Requires="wps">
            <w:drawing>
              <wp:anchor distT="0" distB="0" distL="114300" distR="114300" simplePos="0" relativeHeight="251619840" behindDoc="0" locked="0" layoutInCell="1" allowOverlap="1" wp14:anchorId="7CDC6249" wp14:editId="095E6947">
                <wp:simplePos x="0" y="0"/>
                <wp:positionH relativeFrom="page">
                  <wp:posOffset>853440</wp:posOffset>
                </wp:positionH>
                <wp:positionV relativeFrom="paragraph">
                  <wp:posOffset>1410335</wp:posOffset>
                </wp:positionV>
                <wp:extent cx="6329680" cy="171450"/>
                <wp:effectExtent l="0" t="0" r="0" b="0"/>
                <wp:wrapTopAndBottom/>
                <wp:docPr id="999121182" name="Text Box 1"/>
                <wp:cNvGraphicFramePr/>
                <a:graphic xmlns:a="http://schemas.openxmlformats.org/drawingml/2006/main">
                  <a:graphicData uri="http://schemas.microsoft.com/office/word/2010/wordprocessingShape">
                    <wps:wsp>
                      <wps:cNvSpPr txBox="1"/>
                      <wps:spPr>
                        <a:xfrm>
                          <a:off x="0" y="0"/>
                          <a:ext cx="6329680" cy="171450"/>
                        </a:xfrm>
                        <a:prstGeom prst="rect">
                          <a:avLst/>
                        </a:prstGeom>
                        <a:solidFill>
                          <a:prstClr val="white"/>
                        </a:solidFill>
                        <a:ln>
                          <a:noFill/>
                        </a:ln>
                      </wps:spPr>
                      <wps:txbx>
                        <w:txbxContent>
                          <w:p w14:paraId="6D63EE2B" w14:textId="7EE95AB1" w:rsidR="00AE72C8" w:rsidRPr="00447F6D" w:rsidRDefault="00AE72C8" w:rsidP="00207E59">
                            <w:pPr>
                              <w:pStyle w:val="Caption"/>
                              <w:rPr>
                                <w:i w:val="0"/>
                                <w:iCs w:val="0"/>
                                <w:sz w:val="20"/>
                                <w:szCs w:val="20"/>
                              </w:rPr>
                            </w:pPr>
                            <w:r w:rsidRPr="00447F6D">
                              <w:rPr>
                                <w:i w:val="0"/>
                                <w:iCs w:val="0"/>
                                <w:sz w:val="20"/>
                                <w:szCs w:val="20"/>
                              </w:rPr>
                              <w:t xml:space="preserve">Figure </w:t>
                            </w:r>
                            <w:r w:rsidR="00447F6D">
                              <w:rPr>
                                <w:i w:val="0"/>
                                <w:iCs w:val="0"/>
                                <w:sz w:val="20"/>
                                <w:szCs w:val="20"/>
                              </w:rPr>
                              <w:t>7</w:t>
                            </w:r>
                            <w:r w:rsidRPr="00447F6D">
                              <w:rPr>
                                <w:i w:val="0"/>
                                <w:iCs w:val="0"/>
                                <w:sz w:val="20"/>
                                <w:szCs w:val="20"/>
                              </w:rPr>
                              <w:t xml:space="preserve">: Types of </w:t>
                            </w:r>
                            <w:r w:rsidR="00BB58EE">
                              <w:rPr>
                                <w:i w:val="0"/>
                                <w:iCs w:val="0"/>
                                <w:sz w:val="20"/>
                                <w:szCs w:val="20"/>
                              </w:rPr>
                              <w:t>d</w:t>
                            </w:r>
                            <w:r w:rsidRPr="00447F6D">
                              <w:rPr>
                                <w:i w:val="0"/>
                                <w:iCs w:val="0"/>
                                <w:sz w:val="20"/>
                                <w:szCs w:val="20"/>
                              </w:rPr>
                              <w:t xml:space="preserve">isability of </w:t>
                            </w:r>
                            <w:r w:rsidR="00BB58EE">
                              <w:rPr>
                                <w:i w:val="0"/>
                                <w:iCs w:val="0"/>
                                <w:sz w:val="20"/>
                                <w:szCs w:val="20"/>
                              </w:rPr>
                              <w:t>t</w:t>
                            </w:r>
                            <w:r w:rsidRPr="00447F6D">
                              <w:rPr>
                                <w:i w:val="0"/>
                                <w:iCs w:val="0"/>
                                <w:sz w:val="20"/>
                                <w:szCs w:val="20"/>
                              </w:rPr>
                              <w:t>ravellers with accessibility needs (</w:t>
                            </w:r>
                            <w:r w:rsidR="00BB58EE">
                              <w:rPr>
                                <w:i w:val="0"/>
                                <w:iCs w:val="0"/>
                                <w:sz w:val="20"/>
                                <w:szCs w:val="20"/>
                              </w:rPr>
                              <w:t>o</w:t>
                            </w:r>
                            <w:r w:rsidRPr="00447F6D">
                              <w:rPr>
                                <w:i w:val="0"/>
                                <w:iCs w:val="0"/>
                                <w:sz w:val="20"/>
                                <w:szCs w:val="20"/>
                              </w:rPr>
                              <w:t>vernight travellers)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DC6249" id="_x0000_s1035" type="#_x0000_t202" style="position:absolute;margin-left:67.2pt;margin-top:111.05pt;width:498.4pt;height:13.5pt;z-index:2516198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" stroked="f">
                <v:textbox inset="0,0,0,0">
                  <w:txbxContent>
                    <w:p w14:paraId="6D63EE2B" w14:textId="7EE95AB1" w:rsidR="00AE72C8" w:rsidRPr="00447F6D" w:rsidRDefault="00AE72C8" w:rsidP="00207E59">
                      <w:pPr>
                        <w:pStyle w:val="Caption"/>
                        <w:rPr>
                          <w:i w:val="0"/>
                          <w:iCs w:val="0"/>
                          <w:sz w:val="20"/>
                          <w:szCs w:val="20"/>
                        </w:rPr>
                      </w:pPr>
                      <w:r w:rsidRPr="00447F6D">
                        <w:rPr>
                          <w:i w:val="0"/>
                          <w:iCs w:val="0"/>
                          <w:sz w:val="20"/>
                          <w:szCs w:val="20"/>
                        </w:rPr>
                        <w:t xml:space="preserve">Figure </w:t>
                      </w:r>
                      <w:r w:rsidR="00447F6D">
                        <w:rPr>
                          <w:i w:val="0"/>
                          <w:iCs w:val="0"/>
                          <w:sz w:val="20"/>
                          <w:szCs w:val="20"/>
                        </w:rPr>
                        <w:t>7</w:t>
                      </w:r>
                      <w:r w:rsidRPr="00447F6D">
                        <w:rPr>
                          <w:i w:val="0"/>
                          <w:iCs w:val="0"/>
                          <w:sz w:val="20"/>
                          <w:szCs w:val="20"/>
                        </w:rPr>
                        <w:t xml:space="preserve">: Types of </w:t>
                      </w:r>
                      <w:r w:rsidR="00BB58EE">
                        <w:rPr>
                          <w:i w:val="0"/>
                          <w:iCs w:val="0"/>
                          <w:sz w:val="20"/>
                          <w:szCs w:val="20"/>
                        </w:rPr>
                        <w:t>d</w:t>
                      </w:r>
                      <w:r w:rsidRPr="00447F6D">
                        <w:rPr>
                          <w:i w:val="0"/>
                          <w:iCs w:val="0"/>
                          <w:sz w:val="20"/>
                          <w:szCs w:val="20"/>
                        </w:rPr>
                        <w:t xml:space="preserve">isability of </w:t>
                      </w:r>
                      <w:r w:rsidR="00BB58EE">
                        <w:rPr>
                          <w:i w:val="0"/>
                          <w:iCs w:val="0"/>
                          <w:sz w:val="20"/>
                          <w:szCs w:val="20"/>
                        </w:rPr>
                        <w:t>t</w:t>
                      </w:r>
                      <w:r w:rsidRPr="00447F6D">
                        <w:rPr>
                          <w:i w:val="0"/>
                          <w:iCs w:val="0"/>
                          <w:sz w:val="20"/>
                          <w:szCs w:val="20"/>
                        </w:rPr>
                        <w:t>ravellers with accessibility needs (</w:t>
                      </w:r>
                      <w:r w:rsidR="00BB58EE">
                        <w:rPr>
                          <w:i w:val="0"/>
                          <w:iCs w:val="0"/>
                          <w:sz w:val="20"/>
                          <w:szCs w:val="20"/>
                        </w:rPr>
                        <w:t>o</w:t>
                      </w:r>
                      <w:r w:rsidRPr="00447F6D">
                        <w:rPr>
                          <w:i w:val="0"/>
                          <w:iCs w:val="0"/>
                          <w:sz w:val="20"/>
                          <w:szCs w:val="20"/>
                        </w:rPr>
                        <w:t>vernight travellers)</w:t>
                      </w:r>
                    </w:p>
                  </w:txbxContent>
                </v:textbox>
                <w10:wrap type="topAndBottom" anchorx="page"/>
              </v:shape>
            </w:pict>
          </mc:Fallback>
        </mc:AlternateContent>
      </w:r>
      <w:r w:rsidRPr="004D59D7">
        <w:rPr>
          <w:rFonts w:asciiTheme="minorHAnsi" w:hAnsiTheme="minorHAnsi"/>
          <w:noProof/>
        </w:rPr>
        <w:drawing>
          <wp:anchor distT="0" distB="0" distL="114300" distR="114300" simplePos="0" relativeHeight="251609600" behindDoc="0" locked="0" layoutInCell="1" allowOverlap="1" wp14:anchorId="71ACE524" wp14:editId="12031C6E">
            <wp:simplePos x="0" y="0"/>
            <wp:positionH relativeFrom="margin">
              <wp:posOffset>-48260</wp:posOffset>
            </wp:positionH>
            <wp:positionV relativeFrom="paragraph">
              <wp:posOffset>1610995</wp:posOffset>
            </wp:positionV>
            <wp:extent cx="6072505" cy="3761105"/>
            <wp:effectExtent l="0" t="0" r="4445" b="10795"/>
            <wp:wrapTopAndBottom/>
            <wp:docPr id="741299347" name="Chart 1" descr="Figure 7 is a column chart showing the proportion of all domestic overnight travellers reporting disabilities or long-term health conditions (in descending order). The disabilities/conditions were: 1. mental health condition (reported by 7.5% of travellers), 2. Chemical sensitivity/Food allergies (7.5%), 3. hearing impairment (4.3%), 4. require mobility aids (non-wheelchair) (3.5%), 5. difficulty understanding or learning (2.2%), 6. vision impairment (not corrected by glasses or contact lenses) (1.7%) and 7. require wheelchair or scooter (1.0%).">
              <a:extLst xmlns:a="http://schemas.openxmlformats.org/drawingml/2006/main">
                <a:ext uri="{FF2B5EF4-FFF2-40B4-BE49-F238E27FC236}">
                  <a16:creationId xmlns:a16="http://schemas.microsoft.com/office/drawing/2014/main" id="{D5639608-5D49-35AE-CF66-7168A73A57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anchor>
        </w:drawing>
      </w:r>
      <w:r w:rsidR="00611D7F" w:rsidRPr="004D59D7">
        <w:rPr>
          <w:rFonts w:asciiTheme="minorHAnsi" w:hAnsiTheme="minorHAnsi"/>
        </w:rPr>
        <w:t xml:space="preserve">Figure </w:t>
      </w:r>
      <w:r w:rsidRPr="004D59D7">
        <w:rPr>
          <w:rFonts w:asciiTheme="minorHAnsi" w:hAnsiTheme="minorHAnsi"/>
        </w:rPr>
        <w:t>7</w:t>
      </w:r>
      <w:r w:rsidR="0017079B" w:rsidRPr="004D59D7">
        <w:rPr>
          <w:rFonts w:asciiTheme="minorHAnsi" w:hAnsiTheme="minorHAnsi"/>
        </w:rPr>
        <w:t xml:space="preserve"> </w:t>
      </w:r>
      <w:r w:rsidR="00611D7F" w:rsidRPr="004D59D7">
        <w:rPr>
          <w:rFonts w:asciiTheme="minorHAnsi" w:hAnsiTheme="minorHAnsi"/>
        </w:rPr>
        <w:t xml:space="preserve">shows the breakdown of </w:t>
      </w:r>
      <w:r w:rsidR="00CB72C8" w:rsidRPr="004D59D7">
        <w:rPr>
          <w:rFonts w:asciiTheme="minorHAnsi" w:hAnsiTheme="minorHAnsi"/>
        </w:rPr>
        <w:t>travellers with accessibility needs</w:t>
      </w:r>
      <w:r w:rsidR="00611D7F" w:rsidRPr="004D59D7">
        <w:rPr>
          <w:rFonts w:asciiTheme="minorHAnsi" w:hAnsiTheme="minorHAnsi"/>
        </w:rPr>
        <w:t xml:space="preserve"> who took an overnight trip in </w:t>
      </w:r>
      <w:r w:rsidR="00B726AD" w:rsidRPr="004D59D7">
        <w:rPr>
          <w:rFonts w:asciiTheme="minorHAnsi" w:hAnsiTheme="minorHAnsi"/>
        </w:rPr>
        <w:t xml:space="preserve">June quarter 2023 </w:t>
      </w:r>
      <w:r w:rsidR="00611D7F" w:rsidRPr="004D59D7">
        <w:rPr>
          <w:rFonts w:asciiTheme="minorHAnsi" w:hAnsiTheme="minorHAnsi"/>
        </w:rPr>
        <w:t>by type of disability</w:t>
      </w:r>
      <w:r w:rsidR="00E436D1" w:rsidRPr="004D59D7">
        <w:rPr>
          <w:rFonts w:asciiTheme="minorHAnsi" w:hAnsiTheme="minorHAnsi"/>
        </w:rPr>
        <w:t>/condition</w:t>
      </w:r>
      <w:r w:rsidR="009A2EBF" w:rsidRPr="004D59D7">
        <w:rPr>
          <w:rFonts w:asciiTheme="minorHAnsi" w:hAnsiTheme="minorHAnsi"/>
        </w:rPr>
        <w:t xml:space="preserve"> reported</w:t>
      </w:r>
      <w:r w:rsidR="00611D7F" w:rsidRPr="004D59D7">
        <w:rPr>
          <w:rFonts w:asciiTheme="minorHAnsi" w:hAnsiTheme="minorHAnsi"/>
        </w:rPr>
        <w:t xml:space="preserve">. The </w:t>
      </w:r>
      <w:r w:rsidR="00AB602E" w:rsidRPr="004D59D7">
        <w:rPr>
          <w:rFonts w:asciiTheme="minorHAnsi" w:hAnsiTheme="minorHAnsi"/>
        </w:rPr>
        <w:t xml:space="preserve">2 </w:t>
      </w:r>
      <w:r w:rsidR="00611D7F" w:rsidRPr="004D59D7">
        <w:rPr>
          <w:rFonts w:asciiTheme="minorHAnsi" w:hAnsiTheme="minorHAnsi"/>
        </w:rPr>
        <w:t>most common types of disabilities</w:t>
      </w:r>
      <w:r w:rsidR="00F062CE" w:rsidRPr="004D59D7">
        <w:rPr>
          <w:rFonts w:asciiTheme="minorHAnsi" w:hAnsiTheme="minorHAnsi"/>
        </w:rPr>
        <w:t>/conditions</w:t>
      </w:r>
      <w:r w:rsidR="00611D7F" w:rsidRPr="004D59D7">
        <w:rPr>
          <w:rFonts w:asciiTheme="minorHAnsi" w:hAnsiTheme="minorHAnsi"/>
        </w:rPr>
        <w:t xml:space="preserve"> </w:t>
      </w:r>
      <w:r w:rsidR="00A37098">
        <w:rPr>
          <w:rFonts w:asciiTheme="minorHAnsi" w:hAnsiTheme="minorHAnsi"/>
        </w:rPr>
        <w:t xml:space="preserve">reported </w:t>
      </w:r>
      <w:r w:rsidR="00611D7F" w:rsidRPr="004D59D7">
        <w:rPr>
          <w:rFonts w:asciiTheme="minorHAnsi" w:hAnsiTheme="minorHAnsi"/>
        </w:rPr>
        <w:t>were “</w:t>
      </w:r>
      <w:r w:rsidR="00C743DA" w:rsidRPr="004D59D7">
        <w:rPr>
          <w:rFonts w:asciiTheme="minorHAnsi" w:hAnsiTheme="minorHAnsi"/>
        </w:rPr>
        <w:t>Mental health condition</w:t>
      </w:r>
      <w:r w:rsidR="00611D7F" w:rsidRPr="004D59D7">
        <w:rPr>
          <w:rFonts w:asciiTheme="minorHAnsi" w:hAnsiTheme="minorHAnsi"/>
        </w:rPr>
        <w:t>” (</w:t>
      </w:r>
      <w:r w:rsidR="008C1565" w:rsidRPr="004D59D7">
        <w:rPr>
          <w:rFonts w:asciiTheme="minorHAnsi" w:hAnsiTheme="minorHAnsi"/>
        </w:rPr>
        <w:t xml:space="preserve">reported by </w:t>
      </w:r>
      <w:r w:rsidR="00CE6C99" w:rsidRPr="004D59D7">
        <w:rPr>
          <w:rFonts w:asciiTheme="minorHAnsi" w:hAnsiTheme="minorHAnsi"/>
        </w:rPr>
        <w:t>7.5</w:t>
      </w:r>
      <w:r w:rsidR="00611D7F" w:rsidRPr="004D59D7">
        <w:rPr>
          <w:rFonts w:asciiTheme="minorHAnsi" w:hAnsiTheme="minorHAnsi"/>
        </w:rPr>
        <w:t>% of travellers) and “</w:t>
      </w:r>
      <w:r w:rsidR="00C743DA" w:rsidRPr="004D59D7">
        <w:rPr>
          <w:rFonts w:asciiTheme="minorHAnsi" w:hAnsiTheme="minorHAnsi"/>
        </w:rPr>
        <w:t>Chemical sensitivity or food allergies”</w:t>
      </w:r>
      <w:r w:rsidR="00611D7F" w:rsidRPr="004D59D7">
        <w:rPr>
          <w:rFonts w:asciiTheme="minorHAnsi" w:hAnsiTheme="minorHAnsi"/>
        </w:rPr>
        <w:t xml:space="preserve"> (</w:t>
      </w:r>
      <w:r w:rsidR="00ED4E46">
        <w:rPr>
          <w:rFonts w:asciiTheme="minorHAnsi" w:hAnsiTheme="minorHAnsi"/>
        </w:rPr>
        <w:t xml:space="preserve">also </w:t>
      </w:r>
      <w:r w:rsidR="008C1565" w:rsidRPr="004D59D7">
        <w:rPr>
          <w:rFonts w:asciiTheme="minorHAnsi" w:hAnsiTheme="minorHAnsi"/>
        </w:rPr>
        <w:t>7.</w:t>
      </w:r>
      <w:r w:rsidR="00CE6C99" w:rsidRPr="004D59D7">
        <w:rPr>
          <w:rFonts w:asciiTheme="minorHAnsi" w:hAnsiTheme="minorHAnsi"/>
        </w:rPr>
        <w:t>5</w:t>
      </w:r>
      <w:r w:rsidR="00611D7F" w:rsidRPr="004D59D7">
        <w:rPr>
          <w:rFonts w:asciiTheme="minorHAnsi" w:hAnsiTheme="minorHAnsi"/>
        </w:rPr>
        <w:t>%). Third and fourth were “</w:t>
      </w:r>
      <w:r w:rsidR="00CD357F" w:rsidRPr="004D59D7">
        <w:rPr>
          <w:rFonts w:asciiTheme="minorHAnsi" w:hAnsiTheme="minorHAnsi"/>
        </w:rPr>
        <w:t>hearing impairment</w:t>
      </w:r>
      <w:r w:rsidR="00611D7F" w:rsidRPr="004D59D7">
        <w:rPr>
          <w:rFonts w:asciiTheme="minorHAnsi" w:hAnsiTheme="minorHAnsi"/>
        </w:rPr>
        <w:t>” (</w:t>
      </w:r>
      <w:r w:rsidR="00CD357F" w:rsidRPr="004D59D7">
        <w:rPr>
          <w:rFonts w:asciiTheme="minorHAnsi" w:hAnsiTheme="minorHAnsi"/>
        </w:rPr>
        <w:t>4.</w:t>
      </w:r>
      <w:r w:rsidR="00882A02" w:rsidRPr="004D59D7">
        <w:rPr>
          <w:rFonts w:asciiTheme="minorHAnsi" w:hAnsiTheme="minorHAnsi"/>
        </w:rPr>
        <w:t>3</w:t>
      </w:r>
      <w:r w:rsidR="00611D7F" w:rsidRPr="004D59D7">
        <w:rPr>
          <w:rFonts w:asciiTheme="minorHAnsi" w:hAnsiTheme="minorHAnsi"/>
        </w:rPr>
        <w:t>%) and “</w:t>
      </w:r>
      <w:r w:rsidR="00CD357F" w:rsidRPr="004D59D7">
        <w:rPr>
          <w:rFonts w:asciiTheme="minorHAnsi" w:hAnsiTheme="minorHAnsi"/>
        </w:rPr>
        <w:t>require mobility aids (non-wheelchair/scooter</w:t>
      </w:r>
      <w:r w:rsidR="00882A02" w:rsidRPr="004D59D7">
        <w:rPr>
          <w:rFonts w:asciiTheme="minorHAnsi" w:hAnsiTheme="minorHAnsi"/>
        </w:rPr>
        <w:t>)</w:t>
      </w:r>
      <w:r w:rsidR="000C084B" w:rsidRPr="004D59D7">
        <w:rPr>
          <w:rFonts w:asciiTheme="minorHAnsi" w:hAnsiTheme="minorHAnsi"/>
        </w:rPr>
        <w:t xml:space="preserve"> have other mobility issues</w:t>
      </w:r>
      <w:r w:rsidR="00882A02" w:rsidRPr="004D59D7">
        <w:rPr>
          <w:rFonts w:asciiTheme="minorHAnsi" w:hAnsiTheme="minorHAnsi"/>
        </w:rPr>
        <w:t>”</w:t>
      </w:r>
      <w:r w:rsidR="000C084B" w:rsidRPr="004D59D7">
        <w:rPr>
          <w:rFonts w:asciiTheme="minorHAnsi" w:hAnsiTheme="minorHAnsi"/>
        </w:rPr>
        <w:t xml:space="preserve"> </w:t>
      </w:r>
      <w:r w:rsidR="00611D7F" w:rsidRPr="004D59D7">
        <w:rPr>
          <w:rFonts w:asciiTheme="minorHAnsi" w:hAnsiTheme="minorHAnsi"/>
        </w:rPr>
        <w:t>(</w:t>
      </w:r>
      <w:r w:rsidR="000C084B" w:rsidRPr="004D59D7">
        <w:rPr>
          <w:rFonts w:asciiTheme="minorHAnsi" w:hAnsiTheme="minorHAnsi"/>
        </w:rPr>
        <w:t>3.5</w:t>
      </w:r>
      <w:r w:rsidR="00611D7F" w:rsidRPr="004D59D7">
        <w:rPr>
          <w:rFonts w:asciiTheme="minorHAnsi" w:hAnsiTheme="minorHAnsi"/>
        </w:rPr>
        <w:t>%)</w:t>
      </w:r>
      <w:r w:rsidR="000C084B" w:rsidRPr="004D59D7">
        <w:rPr>
          <w:rFonts w:asciiTheme="minorHAnsi" w:hAnsiTheme="minorHAnsi"/>
        </w:rPr>
        <w:t xml:space="preserve">. </w:t>
      </w:r>
    </w:p>
    <w:p w14:paraId="26E7197A" w14:textId="33FA8969" w:rsidR="00493CCE" w:rsidRDefault="00493CCE" w:rsidP="004D59D7">
      <w:pPr>
        <w:rPr>
          <w:rFonts w:asciiTheme="minorHAnsi" w:eastAsia="Verdana" w:hAnsiTheme="minorHAnsi" w:cs="Verdana"/>
          <w:i/>
          <w:iCs/>
          <w:color w:val="2E1A47" w:themeColor="text2"/>
          <w:sz w:val="18"/>
          <w:szCs w:val="18"/>
        </w:rPr>
      </w:pPr>
      <w:bookmarkStart w:id="10" w:name="_Toc159576830"/>
      <w:r w:rsidRPr="004D59D7">
        <w:rPr>
          <w:rFonts w:asciiTheme="minorHAnsi" w:eastAsia="Verdana" w:hAnsiTheme="minorHAnsi" w:cs="Verdana"/>
          <w:i/>
          <w:iCs/>
          <w:color w:val="2E1A47" w:themeColor="text2"/>
          <w:sz w:val="18"/>
          <w:szCs w:val="18"/>
        </w:rPr>
        <w:t xml:space="preserve">Note: </w:t>
      </w:r>
      <w:r w:rsidR="00D811A4">
        <w:rPr>
          <w:rFonts w:asciiTheme="minorHAnsi" w:eastAsia="Verdana" w:hAnsiTheme="minorHAnsi" w:cs="Verdana"/>
          <w:i/>
          <w:iCs/>
          <w:color w:val="2E1A47" w:themeColor="text2"/>
          <w:sz w:val="18"/>
          <w:szCs w:val="18"/>
        </w:rPr>
        <w:t xml:space="preserve">Respondents may </w:t>
      </w:r>
      <w:r w:rsidRPr="004D59D7">
        <w:rPr>
          <w:rFonts w:asciiTheme="minorHAnsi" w:eastAsia="Verdana" w:hAnsiTheme="minorHAnsi" w:cs="Verdana"/>
          <w:i/>
          <w:iCs/>
          <w:color w:val="2E1A47" w:themeColor="text2"/>
          <w:sz w:val="18"/>
          <w:szCs w:val="18"/>
        </w:rPr>
        <w:t xml:space="preserve">have </w:t>
      </w:r>
      <w:r>
        <w:rPr>
          <w:rFonts w:asciiTheme="minorHAnsi" w:eastAsia="Verdana" w:hAnsiTheme="minorHAnsi" w:cs="Verdana"/>
          <w:i/>
          <w:iCs/>
          <w:color w:val="2E1A47" w:themeColor="text2"/>
          <w:sz w:val="18"/>
          <w:szCs w:val="18"/>
        </w:rPr>
        <w:t xml:space="preserve">reported </w:t>
      </w:r>
      <w:r w:rsidR="00D811A4">
        <w:rPr>
          <w:rFonts w:asciiTheme="minorHAnsi" w:eastAsia="Verdana" w:hAnsiTheme="minorHAnsi" w:cs="Verdana"/>
          <w:i/>
          <w:iCs/>
          <w:color w:val="2E1A47" w:themeColor="text2"/>
          <w:sz w:val="18"/>
          <w:szCs w:val="18"/>
        </w:rPr>
        <w:t>more than one disability/condition</w:t>
      </w:r>
    </w:p>
    <w:p w14:paraId="5BBA808E" w14:textId="77777777" w:rsidR="0071297E" w:rsidRPr="004D59D7" w:rsidRDefault="0071297E" w:rsidP="004D59D7">
      <w:pPr>
        <w:rPr>
          <w:rFonts w:eastAsia="Verdana" w:cs="Verdana"/>
        </w:rPr>
      </w:pPr>
    </w:p>
    <w:p w14:paraId="1EB8618A" w14:textId="003850F5" w:rsidR="00106CC4" w:rsidRPr="00942A96" w:rsidRDefault="00106CC4" w:rsidP="004D59D7">
      <w:pPr>
        <w:pStyle w:val="Heading4"/>
        <w:spacing w:before="200" w:after="200"/>
      </w:pPr>
      <w:r w:rsidRPr="00942A96">
        <w:lastRenderedPageBreak/>
        <w:t>Sex of Overnight Travellers</w:t>
      </w:r>
      <w:bookmarkEnd w:id="10"/>
      <w:r w:rsidRPr="00942A96">
        <w:rPr>
          <w:rStyle w:val="FootnoteReference"/>
        </w:rPr>
        <w:footnoteReference w:id="8"/>
      </w:r>
    </w:p>
    <w:p w14:paraId="79F1832E" w14:textId="5572DE90" w:rsidR="004D698F" w:rsidRPr="004D59D7" w:rsidRDefault="009C230F">
      <w:pPr>
        <w:rPr>
          <w:rFonts w:asciiTheme="minorHAnsi" w:hAnsiTheme="minorHAnsi"/>
        </w:rPr>
      </w:pPr>
      <w:r w:rsidRPr="004D59D7">
        <w:rPr>
          <w:rFonts w:asciiTheme="minorHAnsi" w:hAnsiTheme="minorHAnsi"/>
        </w:rPr>
        <w:t>Females represented a higher proportion of overnight travellers with accessibility needs</w:t>
      </w:r>
      <w:r w:rsidR="004A4DB6" w:rsidRPr="004D59D7">
        <w:rPr>
          <w:rFonts w:asciiTheme="minorHAnsi" w:hAnsiTheme="minorHAnsi"/>
        </w:rPr>
        <w:t xml:space="preserve"> than males</w:t>
      </w:r>
      <w:r w:rsidRPr="004D59D7">
        <w:rPr>
          <w:rFonts w:asciiTheme="minorHAnsi" w:hAnsiTheme="minorHAnsi"/>
        </w:rPr>
        <w:t xml:space="preserve"> in June </w:t>
      </w:r>
      <w:r w:rsidR="00346148" w:rsidRPr="004D59D7">
        <w:rPr>
          <w:rFonts w:asciiTheme="minorHAnsi" w:hAnsiTheme="minorHAnsi"/>
        </w:rPr>
        <w:t xml:space="preserve">quarter </w:t>
      </w:r>
      <w:r w:rsidRPr="004D59D7">
        <w:rPr>
          <w:rFonts w:asciiTheme="minorHAnsi" w:hAnsiTheme="minorHAnsi"/>
        </w:rPr>
        <w:t>2023</w:t>
      </w:r>
      <w:r w:rsidR="003B468C" w:rsidRPr="004D59D7">
        <w:rPr>
          <w:rFonts w:asciiTheme="minorHAnsi" w:hAnsiTheme="minorHAnsi"/>
        </w:rPr>
        <w:t xml:space="preserve"> (with 57% identifying as femal</w:t>
      </w:r>
      <w:r w:rsidR="00AD1DF4" w:rsidRPr="004D59D7">
        <w:rPr>
          <w:rFonts w:asciiTheme="minorHAnsi" w:hAnsiTheme="minorHAnsi"/>
        </w:rPr>
        <w:t>e compared with 43% identifying as male).</w:t>
      </w:r>
      <w:r w:rsidR="001934B8" w:rsidRPr="004D59D7">
        <w:rPr>
          <w:rFonts w:asciiTheme="minorHAnsi" w:hAnsiTheme="minorHAnsi"/>
        </w:rPr>
        <w:t xml:space="preserve"> This is in contrast to the “other travellers” group in which 4</w:t>
      </w:r>
      <w:r w:rsidR="00E0071E" w:rsidRPr="004D59D7">
        <w:rPr>
          <w:rFonts w:asciiTheme="minorHAnsi" w:hAnsiTheme="minorHAnsi"/>
        </w:rPr>
        <w:t>6</w:t>
      </w:r>
      <w:r w:rsidR="001934B8" w:rsidRPr="004D59D7">
        <w:rPr>
          <w:rFonts w:asciiTheme="minorHAnsi" w:hAnsiTheme="minorHAnsi"/>
        </w:rPr>
        <w:t xml:space="preserve">% </w:t>
      </w:r>
      <w:r w:rsidR="00BB5C96" w:rsidRPr="004D59D7">
        <w:rPr>
          <w:rFonts w:asciiTheme="minorHAnsi" w:hAnsiTheme="minorHAnsi"/>
        </w:rPr>
        <w:t xml:space="preserve">identified as </w:t>
      </w:r>
      <w:r w:rsidR="001934B8" w:rsidRPr="004D59D7">
        <w:rPr>
          <w:rFonts w:asciiTheme="minorHAnsi" w:hAnsiTheme="minorHAnsi"/>
        </w:rPr>
        <w:t>female and 5</w:t>
      </w:r>
      <w:r w:rsidR="00E0071E" w:rsidRPr="004D59D7">
        <w:rPr>
          <w:rFonts w:asciiTheme="minorHAnsi" w:hAnsiTheme="minorHAnsi"/>
        </w:rPr>
        <w:t>4</w:t>
      </w:r>
      <w:r w:rsidR="001934B8" w:rsidRPr="004D59D7">
        <w:rPr>
          <w:rFonts w:asciiTheme="minorHAnsi" w:hAnsiTheme="minorHAnsi"/>
        </w:rPr>
        <w:t xml:space="preserve">% </w:t>
      </w:r>
      <w:r w:rsidR="00BB5C96" w:rsidRPr="004D59D7">
        <w:rPr>
          <w:rFonts w:asciiTheme="minorHAnsi" w:hAnsiTheme="minorHAnsi"/>
        </w:rPr>
        <w:t>as</w:t>
      </w:r>
      <w:r w:rsidR="001934B8" w:rsidRPr="004D59D7">
        <w:rPr>
          <w:rFonts w:asciiTheme="minorHAnsi" w:hAnsiTheme="minorHAnsi"/>
        </w:rPr>
        <w:t xml:space="preserve"> male.</w:t>
      </w:r>
      <w:r w:rsidR="00624C76" w:rsidRPr="004D59D7">
        <w:rPr>
          <w:rFonts w:asciiTheme="minorHAnsi" w:hAnsiTheme="minorHAnsi"/>
        </w:rPr>
        <w:t xml:space="preserve"> </w:t>
      </w:r>
      <w:r w:rsidR="00BB5C96" w:rsidRPr="004D59D7">
        <w:rPr>
          <w:rFonts w:asciiTheme="minorHAnsi" w:hAnsiTheme="minorHAnsi"/>
        </w:rPr>
        <w:t>This finding</w:t>
      </w:r>
      <w:r w:rsidR="00896D4F" w:rsidRPr="004D59D7">
        <w:rPr>
          <w:rFonts w:asciiTheme="minorHAnsi" w:hAnsiTheme="minorHAnsi"/>
        </w:rPr>
        <w:t xml:space="preserve"> is </w:t>
      </w:r>
      <w:r w:rsidR="00A804AA">
        <w:rPr>
          <w:rFonts w:asciiTheme="minorHAnsi" w:hAnsiTheme="minorHAnsi"/>
        </w:rPr>
        <w:t xml:space="preserve">also </w:t>
      </w:r>
      <w:r w:rsidR="00896D4F" w:rsidRPr="004D59D7">
        <w:rPr>
          <w:rFonts w:asciiTheme="minorHAnsi" w:hAnsiTheme="minorHAnsi"/>
        </w:rPr>
        <w:t>in contrast to other data that suggests</w:t>
      </w:r>
      <w:r w:rsidR="00624C76" w:rsidRPr="004D59D7">
        <w:rPr>
          <w:rFonts w:asciiTheme="minorHAnsi" w:hAnsiTheme="minorHAnsi"/>
        </w:rPr>
        <w:t xml:space="preserve"> </w:t>
      </w:r>
      <w:r w:rsidR="00C44B1A" w:rsidRPr="004D59D7">
        <w:rPr>
          <w:rFonts w:asciiTheme="minorHAnsi" w:hAnsiTheme="minorHAnsi"/>
        </w:rPr>
        <w:t xml:space="preserve">the prevalence of disability for males and females is almost </w:t>
      </w:r>
      <w:r w:rsidR="00817691" w:rsidRPr="004D59D7">
        <w:rPr>
          <w:rFonts w:asciiTheme="minorHAnsi" w:hAnsiTheme="minorHAnsi"/>
        </w:rPr>
        <w:t>identical</w:t>
      </w:r>
      <w:r w:rsidR="00312397" w:rsidRPr="004D59D7">
        <w:rPr>
          <w:rFonts w:asciiTheme="minorHAnsi" w:hAnsiTheme="minorHAnsi"/>
        </w:rPr>
        <w:t xml:space="preserve"> (17.6% for males and 17.8% for females)</w:t>
      </w:r>
      <w:r w:rsidR="00011776" w:rsidRPr="004D59D7">
        <w:rPr>
          <w:rStyle w:val="FootnoteReference"/>
          <w:rFonts w:asciiTheme="minorHAnsi" w:hAnsiTheme="minorHAnsi"/>
        </w:rPr>
        <w:footnoteReference w:id="9"/>
      </w:r>
      <w:r w:rsidR="00312397" w:rsidRPr="004D59D7">
        <w:rPr>
          <w:rFonts w:asciiTheme="minorHAnsi" w:hAnsiTheme="minorHAnsi"/>
        </w:rPr>
        <w:t>.</w:t>
      </w:r>
      <w:r w:rsidR="00BB5C96" w:rsidRPr="004D59D7">
        <w:rPr>
          <w:rFonts w:asciiTheme="minorHAnsi" w:hAnsiTheme="minorHAnsi"/>
        </w:rPr>
        <w:t xml:space="preserve"> </w:t>
      </w:r>
    </w:p>
    <w:p w14:paraId="726191DC" w14:textId="3CF7652F" w:rsidR="001934B8" w:rsidRPr="004D59D7" w:rsidRDefault="00896D4F">
      <w:pPr>
        <w:rPr>
          <w:rFonts w:asciiTheme="minorHAnsi" w:hAnsiTheme="minorHAnsi"/>
        </w:rPr>
      </w:pPr>
      <w:r w:rsidRPr="004D59D7">
        <w:rPr>
          <w:rFonts w:asciiTheme="minorHAnsi" w:hAnsiTheme="minorHAnsi"/>
        </w:rPr>
        <w:t xml:space="preserve">It is unclear exactly </w:t>
      </w:r>
      <w:r w:rsidR="007B7718" w:rsidRPr="004D59D7">
        <w:rPr>
          <w:rFonts w:asciiTheme="minorHAnsi" w:hAnsiTheme="minorHAnsi"/>
        </w:rPr>
        <w:t xml:space="preserve">what is driving this difference – for example, whether it arises because of a greater propensity of female travellers to report their accessible need, or a </w:t>
      </w:r>
      <w:r w:rsidR="00FC41B2" w:rsidRPr="004D59D7">
        <w:rPr>
          <w:rFonts w:asciiTheme="minorHAnsi" w:hAnsiTheme="minorHAnsi"/>
        </w:rPr>
        <w:t>greater likelihood of female travellers with these needs seeking to travel. This difference is likely to require further exploration.</w:t>
      </w:r>
      <w:r w:rsidR="00C75AA9" w:rsidRPr="004D59D7" w:rsidDel="00C75AA9">
        <w:rPr>
          <w:rFonts w:asciiTheme="minorHAnsi" w:hAnsiTheme="minorHAnsi"/>
        </w:rPr>
        <w:t xml:space="preserve"> </w:t>
      </w:r>
    </w:p>
    <w:p w14:paraId="4F069ECB" w14:textId="16168099" w:rsidR="001934B8" w:rsidRPr="004D59D7" w:rsidRDefault="001934B8">
      <w:pPr>
        <w:rPr>
          <w:rFonts w:asciiTheme="minorHAnsi" w:hAnsiTheme="minorHAnsi"/>
        </w:rPr>
      </w:pPr>
      <w:r w:rsidRPr="004D59D7">
        <w:rPr>
          <w:rFonts w:asciiTheme="minorHAnsi" w:hAnsiTheme="minorHAnsi"/>
        </w:rPr>
        <w:t>When we examine the sex of travellers with accessibility needs by age, we find that females represented the largest proportion of travellers with accessibility needs in younger age groups, but the</w:t>
      </w:r>
      <w:r w:rsidR="00AD50CE" w:rsidRPr="004D59D7">
        <w:rPr>
          <w:rFonts w:asciiTheme="minorHAnsi" w:hAnsiTheme="minorHAnsi"/>
        </w:rPr>
        <w:t>se</w:t>
      </w:r>
      <w:r w:rsidRPr="004D59D7">
        <w:rPr>
          <w:rFonts w:asciiTheme="minorHAnsi" w:hAnsiTheme="minorHAnsi"/>
        </w:rPr>
        <w:t xml:space="preserve"> </w:t>
      </w:r>
      <w:r w:rsidR="00AD50CE" w:rsidRPr="004D59D7">
        <w:rPr>
          <w:rFonts w:asciiTheme="minorHAnsi" w:hAnsiTheme="minorHAnsi"/>
        </w:rPr>
        <w:t xml:space="preserve">proportions </w:t>
      </w:r>
      <w:r w:rsidRPr="004D59D7">
        <w:rPr>
          <w:rFonts w:asciiTheme="minorHAnsi" w:hAnsiTheme="minorHAnsi"/>
        </w:rPr>
        <w:t>became more balanced in older age groups. Females represented 6</w:t>
      </w:r>
      <w:r w:rsidR="0094033D" w:rsidRPr="004D59D7">
        <w:rPr>
          <w:rFonts w:asciiTheme="minorHAnsi" w:hAnsiTheme="minorHAnsi"/>
        </w:rPr>
        <w:t>0</w:t>
      </w:r>
      <w:r w:rsidRPr="004D59D7">
        <w:rPr>
          <w:rFonts w:asciiTheme="minorHAnsi" w:hAnsiTheme="minorHAnsi"/>
        </w:rPr>
        <w:t>% of travellers with accessibility needs in the 18-34 age group, 5</w:t>
      </w:r>
      <w:r w:rsidR="0094033D" w:rsidRPr="004D59D7">
        <w:rPr>
          <w:rFonts w:asciiTheme="minorHAnsi" w:hAnsiTheme="minorHAnsi"/>
        </w:rPr>
        <w:t>8</w:t>
      </w:r>
      <w:r w:rsidRPr="004D59D7">
        <w:rPr>
          <w:rFonts w:asciiTheme="minorHAnsi" w:hAnsiTheme="minorHAnsi"/>
        </w:rPr>
        <w:t>% in the 35-54 age group and 5</w:t>
      </w:r>
      <w:r w:rsidR="0094033D" w:rsidRPr="004D59D7">
        <w:rPr>
          <w:rFonts w:asciiTheme="minorHAnsi" w:hAnsiTheme="minorHAnsi"/>
        </w:rPr>
        <w:t>1</w:t>
      </w:r>
      <w:r w:rsidRPr="004D59D7">
        <w:rPr>
          <w:rFonts w:asciiTheme="minorHAnsi" w:hAnsiTheme="minorHAnsi"/>
        </w:rPr>
        <w:t xml:space="preserve">% in the 55+ age group (with male travellers representing the remaining </w:t>
      </w:r>
      <w:r w:rsidR="0094033D" w:rsidRPr="004D59D7">
        <w:rPr>
          <w:rFonts w:asciiTheme="minorHAnsi" w:hAnsiTheme="minorHAnsi"/>
        </w:rPr>
        <w:t>40</w:t>
      </w:r>
      <w:r w:rsidRPr="004D59D7">
        <w:rPr>
          <w:rFonts w:asciiTheme="minorHAnsi" w:hAnsiTheme="minorHAnsi"/>
        </w:rPr>
        <w:t xml:space="preserve">%, </w:t>
      </w:r>
      <w:r w:rsidR="00255231" w:rsidRPr="004D59D7">
        <w:rPr>
          <w:rFonts w:asciiTheme="minorHAnsi" w:hAnsiTheme="minorHAnsi"/>
        </w:rPr>
        <w:t>4</w:t>
      </w:r>
      <w:r w:rsidR="00255231">
        <w:rPr>
          <w:rFonts w:asciiTheme="minorHAnsi" w:hAnsiTheme="minorHAnsi"/>
        </w:rPr>
        <w:t>2</w:t>
      </w:r>
      <w:r w:rsidRPr="004D59D7">
        <w:rPr>
          <w:rFonts w:asciiTheme="minorHAnsi" w:hAnsiTheme="minorHAnsi"/>
        </w:rPr>
        <w:t>% and 4</w:t>
      </w:r>
      <w:r w:rsidR="0094033D" w:rsidRPr="004D59D7">
        <w:rPr>
          <w:rFonts w:asciiTheme="minorHAnsi" w:hAnsiTheme="minorHAnsi"/>
        </w:rPr>
        <w:t>9</w:t>
      </w:r>
      <w:r w:rsidRPr="004D59D7">
        <w:rPr>
          <w:rFonts w:asciiTheme="minorHAnsi" w:hAnsiTheme="minorHAnsi"/>
        </w:rPr>
        <w:t>% respectively</w:t>
      </w:r>
      <w:r w:rsidR="0094033D" w:rsidRPr="004D59D7">
        <w:rPr>
          <w:rFonts w:asciiTheme="minorHAnsi" w:hAnsiTheme="minorHAnsi"/>
        </w:rPr>
        <w:t xml:space="preserve"> (Figure </w:t>
      </w:r>
      <w:r w:rsidR="00256D73" w:rsidRPr="004D59D7">
        <w:rPr>
          <w:rFonts w:asciiTheme="minorHAnsi" w:hAnsiTheme="minorHAnsi"/>
        </w:rPr>
        <w:t>8</w:t>
      </w:r>
      <w:r w:rsidR="0094033D" w:rsidRPr="004D59D7">
        <w:rPr>
          <w:rFonts w:asciiTheme="minorHAnsi" w:hAnsiTheme="minorHAnsi"/>
        </w:rPr>
        <w:t>)</w:t>
      </w:r>
      <w:r w:rsidRPr="004D59D7">
        <w:rPr>
          <w:rFonts w:asciiTheme="minorHAnsi" w:hAnsiTheme="minorHAnsi"/>
        </w:rPr>
        <w:t>).</w:t>
      </w:r>
    </w:p>
    <w:p w14:paraId="0592BB1B" w14:textId="51D5FDD5" w:rsidR="003448CB" w:rsidRPr="004D59D7" w:rsidRDefault="0071297E" w:rsidP="004D59D7">
      <w:pPr>
        <w:rPr>
          <w:rFonts w:asciiTheme="minorHAnsi" w:hAnsiTheme="minorHAnsi"/>
        </w:rPr>
      </w:pPr>
      <w:r w:rsidRPr="004D59D7">
        <w:rPr>
          <w:rFonts w:asciiTheme="minorHAnsi" w:hAnsiTheme="minorHAnsi"/>
          <w:noProof/>
        </w:rPr>
        <w:drawing>
          <wp:anchor distT="0" distB="0" distL="114300" distR="114300" simplePos="0" relativeHeight="251613696" behindDoc="0" locked="0" layoutInCell="1" allowOverlap="1" wp14:anchorId="4635435A" wp14:editId="5C9088A7">
            <wp:simplePos x="0" y="0"/>
            <wp:positionH relativeFrom="margin">
              <wp:align>left</wp:align>
            </wp:positionH>
            <wp:positionV relativeFrom="paragraph">
              <wp:posOffset>402590</wp:posOffset>
            </wp:positionV>
            <wp:extent cx="5796280" cy="2828925"/>
            <wp:effectExtent l="0" t="0" r="13970" b="9525"/>
            <wp:wrapTopAndBottom/>
            <wp:docPr id="999070823" name="Chart 1" descr="Figure 8 is a stacked column chart that shows the sex ratio of overnight travellers with accessibility needs (grouped by age). It shows that females constitute 60% of accessible travellers aged 18-34, 58% of the 35-54 age group and 51% of the 55+ age group. Males represent the remaining 40% of the 18-34 age group, 42% of the 35-54 age group and 49% of the 55+ age group.">
              <a:extLst xmlns:a="http://schemas.openxmlformats.org/drawingml/2006/main">
                <a:ext uri="{FF2B5EF4-FFF2-40B4-BE49-F238E27FC236}">
                  <a16:creationId xmlns:a16="http://schemas.microsoft.com/office/drawing/2014/main" id="{DEAE6C9F-9B44-767B-BFA2-088764650B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V relativeFrom="margin">
              <wp14:pctHeight>0</wp14:pctHeight>
            </wp14:sizeRelV>
          </wp:anchor>
        </w:drawing>
      </w:r>
      <w:r w:rsidR="00AE72C8" w:rsidRPr="004D59D7">
        <w:rPr>
          <w:rFonts w:asciiTheme="minorHAnsi" w:hAnsiTheme="minorHAnsi"/>
          <w:noProof/>
        </w:rPr>
        <mc:AlternateContent>
          <mc:Choice Requires="wps">
            <w:drawing>
              <wp:anchor distT="0" distB="0" distL="114300" distR="114300" simplePos="0" relativeHeight="251623936" behindDoc="0" locked="0" layoutInCell="1" allowOverlap="1" wp14:anchorId="7B4DB5DE" wp14:editId="562BD2A8">
                <wp:simplePos x="0" y="0"/>
                <wp:positionH relativeFrom="margin">
                  <wp:align>left</wp:align>
                </wp:positionH>
                <wp:positionV relativeFrom="paragraph">
                  <wp:posOffset>217805</wp:posOffset>
                </wp:positionV>
                <wp:extent cx="5796280" cy="180975"/>
                <wp:effectExtent l="0" t="0" r="0" b="9525"/>
                <wp:wrapTopAndBottom/>
                <wp:docPr id="262309188" name="Text Box 1"/>
                <wp:cNvGraphicFramePr/>
                <a:graphic xmlns:a="http://schemas.openxmlformats.org/drawingml/2006/main">
                  <a:graphicData uri="http://schemas.microsoft.com/office/word/2010/wordprocessingShape">
                    <wps:wsp>
                      <wps:cNvSpPr txBox="1"/>
                      <wps:spPr>
                        <a:xfrm>
                          <a:off x="0" y="0"/>
                          <a:ext cx="5796280" cy="180975"/>
                        </a:xfrm>
                        <a:prstGeom prst="rect">
                          <a:avLst/>
                        </a:prstGeom>
                        <a:solidFill>
                          <a:prstClr val="white"/>
                        </a:solidFill>
                        <a:ln>
                          <a:noFill/>
                        </a:ln>
                      </wps:spPr>
                      <wps:txbx>
                        <w:txbxContent>
                          <w:p w14:paraId="4F737CAD" w14:textId="1A5AC655" w:rsidR="00AE72C8" w:rsidRPr="00447F6D" w:rsidRDefault="00AE72C8" w:rsidP="00207E59">
                            <w:pPr>
                              <w:pStyle w:val="Caption"/>
                              <w:rPr>
                                <w:i w:val="0"/>
                                <w:iCs w:val="0"/>
                                <w:sz w:val="20"/>
                                <w:szCs w:val="20"/>
                              </w:rPr>
                            </w:pPr>
                            <w:r w:rsidRPr="00447F6D">
                              <w:rPr>
                                <w:i w:val="0"/>
                                <w:iCs w:val="0"/>
                                <w:sz w:val="20"/>
                                <w:szCs w:val="20"/>
                              </w:rPr>
                              <w:t xml:space="preserve">Figure </w:t>
                            </w:r>
                            <w:r w:rsidR="00447F6D">
                              <w:rPr>
                                <w:i w:val="0"/>
                                <w:iCs w:val="0"/>
                                <w:sz w:val="20"/>
                                <w:szCs w:val="20"/>
                              </w:rPr>
                              <w:t>8</w:t>
                            </w:r>
                            <w:r w:rsidRPr="00447F6D">
                              <w:rPr>
                                <w:i w:val="0"/>
                                <w:iCs w:val="0"/>
                                <w:sz w:val="20"/>
                                <w:szCs w:val="20"/>
                              </w:rPr>
                              <w:t>: Sex of Travellers with accessibility needs by Age Group (June qtr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4DB5DE" id="_x0000_s1036" type="#_x0000_t202" style="position:absolute;margin-left:0;margin-top:17.15pt;width:456.4pt;height:14.25pt;z-index:2516239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" stroked="f">
                <v:textbox inset="0,0,0,0">
                  <w:txbxContent>
                    <w:p w14:paraId="4F737CAD" w14:textId="1A5AC655" w:rsidR="00AE72C8" w:rsidRPr="00447F6D" w:rsidRDefault="00AE72C8" w:rsidP="00207E59">
                      <w:pPr>
                        <w:pStyle w:val="Caption"/>
                        <w:rPr>
                          <w:i w:val="0"/>
                          <w:iCs w:val="0"/>
                          <w:sz w:val="20"/>
                          <w:szCs w:val="20"/>
                        </w:rPr>
                      </w:pPr>
                      <w:r w:rsidRPr="00447F6D">
                        <w:rPr>
                          <w:i w:val="0"/>
                          <w:iCs w:val="0"/>
                          <w:sz w:val="20"/>
                          <w:szCs w:val="20"/>
                        </w:rPr>
                        <w:t xml:space="preserve">Figure </w:t>
                      </w:r>
                      <w:r w:rsidR="00447F6D">
                        <w:rPr>
                          <w:i w:val="0"/>
                          <w:iCs w:val="0"/>
                          <w:sz w:val="20"/>
                          <w:szCs w:val="20"/>
                        </w:rPr>
                        <w:t>8</w:t>
                      </w:r>
                      <w:r w:rsidRPr="00447F6D">
                        <w:rPr>
                          <w:i w:val="0"/>
                          <w:iCs w:val="0"/>
                          <w:sz w:val="20"/>
                          <w:szCs w:val="20"/>
                        </w:rPr>
                        <w:t>: Sex of Travellers with accessibility needs by Age Group (June qtr 2023)</w:t>
                      </w:r>
                    </w:p>
                  </w:txbxContent>
                </v:textbox>
                <w10:wrap type="topAndBottom" anchorx="margin"/>
              </v:shape>
            </w:pict>
          </mc:Fallback>
        </mc:AlternateContent>
      </w:r>
    </w:p>
    <w:p w14:paraId="30E77BC9" w14:textId="4407C548" w:rsidR="007459EF" w:rsidRPr="00BC5238" w:rsidRDefault="00671EAE" w:rsidP="00BC5238">
      <w:pPr>
        <w:pStyle w:val="Heading2"/>
      </w:pPr>
      <w:bookmarkStart w:id="11" w:name="_Toc166673415"/>
      <w:r w:rsidRPr="00BC5238">
        <w:lastRenderedPageBreak/>
        <w:t>4. R</w:t>
      </w:r>
      <w:r w:rsidR="007459EF" w:rsidRPr="00BC5238">
        <w:t xml:space="preserve">easons for </w:t>
      </w:r>
      <w:r w:rsidR="004C4A8B">
        <w:t>t</w:t>
      </w:r>
      <w:r w:rsidR="007459EF" w:rsidRPr="00BC5238">
        <w:t xml:space="preserve">ravel </w:t>
      </w:r>
      <w:r w:rsidRPr="00BC5238">
        <w:t>and activities</w:t>
      </w:r>
      <w:bookmarkEnd w:id="11"/>
    </w:p>
    <w:p w14:paraId="23153916" w14:textId="57BCF71E" w:rsidR="00A633F0" w:rsidRPr="004D59D7" w:rsidRDefault="00A633F0">
      <w:pPr>
        <w:rPr>
          <w:rFonts w:asciiTheme="minorHAnsi" w:hAnsiTheme="minorHAnsi"/>
        </w:rPr>
      </w:pPr>
      <w:r w:rsidRPr="004D59D7">
        <w:rPr>
          <w:rFonts w:asciiTheme="minorHAnsi" w:hAnsiTheme="minorHAnsi"/>
        </w:rPr>
        <w:t xml:space="preserve">The most common </w:t>
      </w:r>
      <w:r w:rsidR="00AF3669" w:rsidRPr="004D59D7">
        <w:rPr>
          <w:rFonts w:asciiTheme="minorHAnsi" w:hAnsiTheme="minorHAnsi"/>
        </w:rPr>
        <w:t xml:space="preserve">purpose of overnight trips for travellers with accessibility needs </w:t>
      </w:r>
      <w:r w:rsidR="008271FB" w:rsidRPr="004D59D7">
        <w:rPr>
          <w:rFonts w:asciiTheme="minorHAnsi" w:hAnsiTheme="minorHAnsi"/>
        </w:rPr>
        <w:t xml:space="preserve">in June quarter 2023 </w:t>
      </w:r>
      <w:r w:rsidR="00AF3669" w:rsidRPr="004D59D7">
        <w:rPr>
          <w:rFonts w:asciiTheme="minorHAnsi" w:hAnsiTheme="minorHAnsi"/>
        </w:rPr>
        <w:t>was for</w:t>
      </w:r>
      <w:r w:rsidRPr="004D59D7">
        <w:rPr>
          <w:rFonts w:asciiTheme="minorHAnsi" w:hAnsiTheme="minorHAnsi"/>
        </w:rPr>
        <w:t xml:space="preserve"> holiday</w:t>
      </w:r>
      <w:r w:rsidR="00AF3669" w:rsidRPr="004D59D7">
        <w:rPr>
          <w:rFonts w:asciiTheme="minorHAnsi" w:hAnsiTheme="minorHAnsi"/>
        </w:rPr>
        <w:t xml:space="preserve"> </w:t>
      </w:r>
      <w:r w:rsidRPr="004D59D7">
        <w:rPr>
          <w:rFonts w:asciiTheme="minorHAnsi" w:hAnsiTheme="minorHAnsi"/>
        </w:rPr>
        <w:t>(</w:t>
      </w:r>
      <w:r w:rsidR="00340919" w:rsidRPr="004D59D7">
        <w:rPr>
          <w:rFonts w:asciiTheme="minorHAnsi" w:hAnsiTheme="minorHAnsi"/>
        </w:rPr>
        <w:t xml:space="preserve">accounting for </w:t>
      </w:r>
      <w:r w:rsidR="008271FB" w:rsidRPr="004D59D7">
        <w:rPr>
          <w:rFonts w:asciiTheme="minorHAnsi" w:hAnsiTheme="minorHAnsi"/>
        </w:rPr>
        <w:t>41</w:t>
      </w:r>
      <w:r w:rsidRPr="004D59D7">
        <w:rPr>
          <w:rFonts w:asciiTheme="minorHAnsi" w:hAnsiTheme="minorHAnsi"/>
        </w:rPr>
        <w:t xml:space="preserve">% </w:t>
      </w:r>
      <w:r w:rsidR="00340919" w:rsidRPr="004D59D7">
        <w:rPr>
          <w:rFonts w:asciiTheme="minorHAnsi" w:hAnsiTheme="minorHAnsi"/>
        </w:rPr>
        <w:t xml:space="preserve">of </w:t>
      </w:r>
      <w:r w:rsidR="008271FB" w:rsidRPr="004D59D7">
        <w:rPr>
          <w:rFonts w:asciiTheme="minorHAnsi" w:hAnsiTheme="minorHAnsi"/>
        </w:rPr>
        <w:t>their trips</w:t>
      </w:r>
      <w:r w:rsidR="00340919" w:rsidRPr="004D59D7">
        <w:rPr>
          <w:rFonts w:asciiTheme="minorHAnsi" w:hAnsiTheme="minorHAnsi"/>
        </w:rPr>
        <w:t xml:space="preserve">). </w:t>
      </w:r>
      <w:r w:rsidR="00F53F20" w:rsidRPr="004D59D7">
        <w:rPr>
          <w:rFonts w:asciiTheme="minorHAnsi" w:hAnsiTheme="minorHAnsi"/>
        </w:rPr>
        <w:t xml:space="preserve">Holiday was also the most common </w:t>
      </w:r>
      <w:r w:rsidR="007F6AB3" w:rsidRPr="004D59D7">
        <w:rPr>
          <w:rFonts w:asciiTheme="minorHAnsi" w:hAnsiTheme="minorHAnsi"/>
        </w:rPr>
        <w:t>purpose of overnight trips for other travellers (</w:t>
      </w:r>
      <w:r w:rsidR="003749C5" w:rsidRPr="004D59D7">
        <w:rPr>
          <w:rFonts w:asciiTheme="minorHAnsi" w:hAnsiTheme="minorHAnsi"/>
        </w:rPr>
        <w:t xml:space="preserve">also </w:t>
      </w:r>
      <w:r w:rsidR="007F6AB3" w:rsidRPr="004D59D7">
        <w:rPr>
          <w:rFonts w:asciiTheme="minorHAnsi" w:hAnsiTheme="minorHAnsi"/>
        </w:rPr>
        <w:t xml:space="preserve">accounting for </w:t>
      </w:r>
      <w:r w:rsidR="003749C5" w:rsidRPr="004D59D7">
        <w:rPr>
          <w:rFonts w:asciiTheme="minorHAnsi" w:hAnsiTheme="minorHAnsi"/>
        </w:rPr>
        <w:t>41</w:t>
      </w:r>
      <w:r w:rsidR="007F6AB3" w:rsidRPr="004D59D7">
        <w:rPr>
          <w:rFonts w:asciiTheme="minorHAnsi" w:hAnsiTheme="minorHAnsi"/>
        </w:rPr>
        <w:t xml:space="preserve">% </w:t>
      </w:r>
      <w:r w:rsidR="00DE49F1" w:rsidRPr="004D59D7">
        <w:rPr>
          <w:rFonts w:asciiTheme="minorHAnsi" w:hAnsiTheme="minorHAnsi"/>
        </w:rPr>
        <w:t xml:space="preserve">of their </w:t>
      </w:r>
      <w:r w:rsidR="007F6AB3" w:rsidRPr="004D59D7">
        <w:rPr>
          <w:rFonts w:asciiTheme="minorHAnsi" w:hAnsiTheme="minorHAnsi"/>
        </w:rPr>
        <w:t>trips).</w:t>
      </w:r>
      <w:r w:rsidR="00614B37" w:rsidRPr="004D59D7">
        <w:rPr>
          <w:rFonts w:asciiTheme="minorHAnsi" w:hAnsiTheme="minorHAnsi"/>
        </w:rPr>
        <w:t xml:space="preserve"> The second and third most common</w:t>
      </w:r>
      <w:r w:rsidR="00244767" w:rsidRPr="004D59D7">
        <w:rPr>
          <w:rFonts w:asciiTheme="minorHAnsi" w:hAnsiTheme="minorHAnsi"/>
        </w:rPr>
        <w:t xml:space="preserve"> main travel</w:t>
      </w:r>
      <w:r w:rsidR="00614B37" w:rsidRPr="004D59D7">
        <w:rPr>
          <w:rFonts w:asciiTheme="minorHAnsi" w:hAnsiTheme="minorHAnsi"/>
        </w:rPr>
        <w:t xml:space="preserve"> reasons</w:t>
      </w:r>
      <w:r w:rsidR="00BA6401" w:rsidRPr="004D59D7">
        <w:rPr>
          <w:rFonts w:asciiTheme="minorHAnsi" w:hAnsiTheme="minorHAnsi"/>
        </w:rPr>
        <w:t xml:space="preserve"> for travellers with accessibility needs</w:t>
      </w:r>
      <w:r w:rsidR="00244767" w:rsidRPr="004D59D7">
        <w:rPr>
          <w:rFonts w:asciiTheme="minorHAnsi" w:hAnsiTheme="minorHAnsi"/>
        </w:rPr>
        <w:t xml:space="preserve"> were “visiting friends and relatives</w:t>
      </w:r>
      <w:r w:rsidR="00617B40" w:rsidRPr="004D59D7">
        <w:rPr>
          <w:rFonts w:asciiTheme="minorHAnsi" w:hAnsiTheme="minorHAnsi"/>
        </w:rPr>
        <w:t>”</w:t>
      </w:r>
      <w:r w:rsidR="00244767" w:rsidRPr="004D59D7">
        <w:rPr>
          <w:rFonts w:asciiTheme="minorHAnsi" w:hAnsiTheme="minorHAnsi"/>
        </w:rPr>
        <w:t xml:space="preserve"> (37%) and business (15%). </w:t>
      </w:r>
    </w:p>
    <w:p w14:paraId="3B848A56" w14:textId="79425779" w:rsidR="007459EF" w:rsidRPr="004D59D7" w:rsidRDefault="003749C5">
      <w:pPr>
        <w:rPr>
          <w:rFonts w:asciiTheme="minorHAnsi" w:hAnsiTheme="minorHAnsi"/>
        </w:rPr>
      </w:pPr>
      <w:r w:rsidRPr="004D59D7">
        <w:rPr>
          <w:rFonts w:asciiTheme="minorHAnsi" w:hAnsiTheme="minorHAnsi"/>
          <w:noProof/>
        </w:rPr>
        <w:drawing>
          <wp:anchor distT="0" distB="0" distL="114300" distR="114300" simplePos="0" relativeHeight="251721216" behindDoc="0" locked="0" layoutInCell="1" allowOverlap="1" wp14:anchorId="4E23369C" wp14:editId="7B8B41FF">
            <wp:simplePos x="0" y="0"/>
            <wp:positionH relativeFrom="margin">
              <wp:align>right</wp:align>
            </wp:positionH>
            <wp:positionV relativeFrom="paragraph">
              <wp:posOffset>1563523</wp:posOffset>
            </wp:positionV>
            <wp:extent cx="5731510" cy="2727960"/>
            <wp:effectExtent l="0" t="0" r="2540" b="15240"/>
            <wp:wrapTopAndBottom/>
            <wp:docPr id="190978354" name="Chart 1" descr="Figure 9 is a column chart that shows the main purpose of overnight trips for travellers with accessibility needs and other travellers. The most common reasons for travellers with accessibility needs were holiday (44% of trips), visiting friends and relatives (37%), business (15%), other reasons (4%) and medical reasons (4%). The proportions for other travellers were similar, but other travellers were less likely to be visiting friends and relatives (32% of trips) and more likely to be travelling for business (23% of trips).">
              <a:extLst xmlns:a="http://schemas.openxmlformats.org/drawingml/2006/main">
                <a:ext uri="{FF2B5EF4-FFF2-40B4-BE49-F238E27FC236}">
                  <a16:creationId xmlns:a16="http://schemas.microsoft.com/office/drawing/2014/main" id="{3D4816BF-EC62-7021-AA53-3FA006D5D3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V relativeFrom="margin">
              <wp14:pctHeight>0</wp14:pctHeight>
            </wp14:sizeRelV>
          </wp:anchor>
        </w:drawing>
      </w:r>
      <w:r w:rsidR="00AE72C8" w:rsidRPr="004D59D7">
        <w:rPr>
          <w:rFonts w:asciiTheme="minorHAnsi" w:hAnsiTheme="minorHAnsi"/>
          <w:noProof/>
        </w:rPr>
        <mc:AlternateContent>
          <mc:Choice Requires="wps">
            <w:drawing>
              <wp:anchor distT="0" distB="0" distL="114300" distR="114300" simplePos="0" relativeHeight="251625984" behindDoc="0" locked="0" layoutInCell="1" allowOverlap="1" wp14:anchorId="51F758E9" wp14:editId="42DDAC2C">
                <wp:simplePos x="0" y="0"/>
                <wp:positionH relativeFrom="column">
                  <wp:posOffset>-40005</wp:posOffset>
                </wp:positionH>
                <wp:positionV relativeFrom="paragraph">
                  <wp:posOffset>1348740</wp:posOffset>
                </wp:positionV>
                <wp:extent cx="6329680" cy="190500"/>
                <wp:effectExtent l="0" t="0" r="0" b="0"/>
                <wp:wrapTopAndBottom/>
                <wp:docPr id="643766586" name="Text Box 1"/>
                <wp:cNvGraphicFramePr/>
                <a:graphic xmlns:a="http://schemas.openxmlformats.org/drawingml/2006/main">
                  <a:graphicData uri="http://schemas.microsoft.com/office/word/2010/wordprocessingShape">
                    <wps:wsp>
                      <wps:cNvSpPr txBox="1"/>
                      <wps:spPr>
                        <a:xfrm>
                          <a:off x="0" y="0"/>
                          <a:ext cx="6329680" cy="190500"/>
                        </a:xfrm>
                        <a:prstGeom prst="rect">
                          <a:avLst/>
                        </a:prstGeom>
                        <a:solidFill>
                          <a:prstClr val="white"/>
                        </a:solidFill>
                        <a:ln>
                          <a:noFill/>
                        </a:ln>
                      </wps:spPr>
                      <wps:txbx>
                        <w:txbxContent>
                          <w:p w14:paraId="760C4DC2" w14:textId="51AB4720" w:rsidR="00AE72C8" w:rsidRPr="00447F6D" w:rsidRDefault="00AE72C8" w:rsidP="00207E59">
                            <w:pPr>
                              <w:pStyle w:val="Caption"/>
                              <w:rPr>
                                <w:i w:val="0"/>
                                <w:iCs w:val="0"/>
                                <w:sz w:val="20"/>
                                <w:szCs w:val="20"/>
                              </w:rPr>
                            </w:pPr>
                            <w:r w:rsidRPr="00447F6D">
                              <w:rPr>
                                <w:i w:val="0"/>
                                <w:iCs w:val="0"/>
                                <w:sz w:val="20"/>
                                <w:szCs w:val="20"/>
                              </w:rPr>
                              <w:t xml:space="preserve">Figure </w:t>
                            </w:r>
                            <w:r w:rsidR="00447F6D">
                              <w:rPr>
                                <w:i w:val="0"/>
                                <w:iCs w:val="0"/>
                                <w:sz w:val="20"/>
                                <w:szCs w:val="20"/>
                              </w:rPr>
                              <w:t>9</w:t>
                            </w:r>
                            <w:r w:rsidRPr="00447F6D">
                              <w:rPr>
                                <w:i w:val="0"/>
                                <w:iCs w:val="0"/>
                                <w:sz w:val="20"/>
                                <w:szCs w:val="20"/>
                              </w:rPr>
                              <w:t xml:space="preserve">: Main </w:t>
                            </w:r>
                            <w:r w:rsidR="00A40E6F">
                              <w:rPr>
                                <w:i w:val="0"/>
                                <w:iCs w:val="0"/>
                                <w:sz w:val="20"/>
                                <w:szCs w:val="20"/>
                              </w:rPr>
                              <w:t>p</w:t>
                            </w:r>
                            <w:r w:rsidRPr="00447F6D">
                              <w:rPr>
                                <w:i w:val="0"/>
                                <w:iCs w:val="0"/>
                                <w:sz w:val="20"/>
                                <w:szCs w:val="20"/>
                              </w:rPr>
                              <w:t xml:space="preserve">urpose of </w:t>
                            </w:r>
                            <w:r w:rsidR="00A40E6F">
                              <w:rPr>
                                <w:i w:val="0"/>
                                <w:iCs w:val="0"/>
                                <w:sz w:val="20"/>
                                <w:szCs w:val="20"/>
                              </w:rPr>
                              <w:t>t</w:t>
                            </w:r>
                            <w:r w:rsidRPr="00447F6D">
                              <w:rPr>
                                <w:i w:val="0"/>
                                <w:iCs w:val="0"/>
                                <w:sz w:val="20"/>
                                <w:szCs w:val="20"/>
                              </w:rPr>
                              <w:t xml:space="preserve">rip – </w:t>
                            </w:r>
                            <w:r w:rsidR="00A40E6F">
                              <w:rPr>
                                <w:i w:val="0"/>
                                <w:iCs w:val="0"/>
                                <w:sz w:val="20"/>
                                <w:szCs w:val="20"/>
                              </w:rPr>
                              <w:t>o</w:t>
                            </w:r>
                            <w:r w:rsidRPr="00447F6D">
                              <w:rPr>
                                <w:i w:val="0"/>
                                <w:iCs w:val="0"/>
                                <w:sz w:val="20"/>
                                <w:szCs w:val="20"/>
                              </w:rPr>
                              <w:t xml:space="preserve">vernight </w:t>
                            </w:r>
                            <w:r w:rsidR="00A40E6F">
                              <w:rPr>
                                <w:i w:val="0"/>
                                <w:iCs w:val="0"/>
                                <w:sz w:val="20"/>
                                <w:szCs w:val="20"/>
                              </w:rPr>
                              <w:t>t</w:t>
                            </w:r>
                            <w:r w:rsidRPr="00447F6D">
                              <w:rPr>
                                <w:i w:val="0"/>
                                <w:iCs w:val="0"/>
                                <w:sz w:val="20"/>
                                <w:szCs w:val="20"/>
                              </w:rPr>
                              <w:t>rips (June quarter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F758E9" id="_x0000_s1037" type="#_x0000_t202" style="position:absolute;margin-left:-3.15pt;margin-top:106.2pt;width:498.4pt;height:15pt;z-index:25162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" stroked="f">
                <v:textbox inset="0,0,0,0">
                  <w:txbxContent>
                    <w:p w14:paraId="760C4DC2" w14:textId="51AB4720" w:rsidR="00AE72C8" w:rsidRPr="00447F6D" w:rsidRDefault="00AE72C8" w:rsidP="00207E59">
                      <w:pPr>
                        <w:pStyle w:val="Caption"/>
                        <w:rPr>
                          <w:i w:val="0"/>
                          <w:iCs w:val="0"/>
                          <w:sz w:val="20"/>
                          <w:szCs w:val="20"/>
                        </w:rPr>
                      </w:pPr>
                      <w:r w:rsidRPr="00447F6D">
                        <w:rPr>
                          <w:i w:val="0"/>
                          <w:iCs w:val="0"/>
                          <w:sz w:val="20"/>
                          <w:szCs w:val="20"/>
                        </w:rPr>
                        <w:t xml:space="preserve">Figure </w:t>
                      </w:r>
                      <w:r w:rsidR="00447F6D">
                        <w:rPr>
                          <w:i w:val="0"/>
                          <w:iCs w:val="0"/>
                          <w:sz w:val="20"/>
                          <w:szCs w:val="20"/>
                        </w:rPr>
                        <w:t>9</w:t>
                      </w:r>
                      <w:r w:rsidRPr="00447F6D">
                        <w:rPr>
                          <w:i w:val="0"/>
                          <w:iCs w:val="0"/>
                          <w:sz w:val="20"/>
                          <w:szCs w:val="20"/>
                        </w:rPr>
                        <w:t xml:space="preserve">: Main </w:t>
                      </w:r>
                      <w:r w:rsidR="00A40E6F">
                        <w:rPr>
                          <w:i w:val="0"/>
                          <w:iCs w:val="0"/>
                          <w:sz w:val="20"/>
                          <w:szCs w:val="20"/>
                        </w:rPr>
                        <w:t>p</w:t>
                      </w:r>
                      <w:r w:rsidRPr="00447F6D">
                        <w:rPr>
                          <w:i w:val="0"/>
                          <w:iCs w:val="0"/>
                          <w:sz w:val="20"/>
                          <w:szCs w:val="20"/>
                        </w:rPr>
                        <w:t xml:space="preserve">urpose of </w:t>
                      </w:r>
                      <w:r w:rsidR="00A40E6F">
                        <w:rPr>
                          <w:i w:val="0"/>
                          <w:iCs w:val="0"/>
                          <w:sz w:val="20"/>
                          <w:szCs w:val="20"/>
                        </w:rPr>
                        <w:t>t</w:t>
                      </w:r>
                      <w:r w:rsidRPr="00447F6D">
                        <w:rPr>
                          <w:i w:val="0"/>
                          <w:iCs w:val="0"/>
                          <w:sz w:val="20"/>
                          <w:szCs w:val="20"/>
                        </w:rPr>
                        <w:t xml:space="preserve">rip – </w:t>
                      </w:r>
                      <w:r w:rsidR="00A40E6F">
                        <w:rPr>
                          <w:i w:val="0"/>
                          <w:iCs w:val="0"/>
                          <w:sz w:val="20"/>
                          <w:szCs w:val="20"/>
                        </w:rPr>
                        <w:t>o</w:t>
                      </w:r>
                      <w:r w:rsidRPr="00447F6D">
                        <w:rPr>
                          <w:i w:val="0"/>
                          <w:iCs w:val="0"/>
                          <w:sz w:val="20"/>
                          <w:szCs w:val="20"/>
                        </w:rPr>
                        <w:t xml:space="preserve">vernight </w:t>
                      </w:r>
                      <w:r w:rsidR="00A40E6F">
                        <w:rPr>
                          <w:i w:val="0"/>
                          <w:iCs w:val="0"/>
                          <w:sz w:val="20"/>
                          <w:szCs w:val="20"/>
                        </w:rPr>
                        <w:t>t</w:t>
                      </w:r>
                      <w:r w:rsidRPr="00447F6D">
                        <w:rPr>
                          <w:i w:val="0"/>
                          <w:iCs w:val="0"/>
                          <w:sz w:val="20"/>
                          <w:szCs w:val="20"/>
                        </w:rPr>
                        <w:t>rips (June quarter 2023)</w:t>
                      </w:r>
                    </w:p>
                  </w:txbxContent>
                </v:textbox>
                <w10:wrap type="topAndBottom"/>
              </v:shape>
            </w:pict>
          </mc:Fallback>
        </mc:AlternateContent>
      </w:r>
      <w:r w:rsidR="007459EF" w:rsidRPr="004D59D7">
        <w:rPr>
          <w:rFonts w:asciiTheme="minorHAnsi" w:hAnsiTheme="minorHAnsi"/>
        </w:rPr>
        <w:t xml:space="preserve">There were </w:t>
      </w:r>
      <w:r w:rsidR="00EE0335" w:rsidRPr="004D59D7">
        <w:rPr>
          <w:rFonts w:asciiTheme="minorHAnsi" w:hAnsiTheme="minorHAnsi"/>
        </w:rPr>
        <w:t xml:space="preserve">some </w:t>
      </w:r>
      <w:r w:rsidR="00DE49F1" w:rsidRPr="004D59D7">
        <w:rPr>
          <w:rFonts w:asciiTheme="minorHAnsi" w:hAnsiTheme="minorHAnsi"/>
        </w:rPr>
        <w:t>notable</w:t>
      </w:r>
      <w:r w:rsidR="007459EF" w:rsidRPr="004D59D7">
        <w:rPr>
          <w:rFonts w:asciiTheme="minorHAnsi" w:hAnsiTheme="minorHAnsi"/>
        </w:rPr>
        <w:t xml:space="preserve"> differences in the reasons for overnight trip travel between </w:t>
      </w:r>
      <w:r w:rsidR="00982A70" w:rsidRPr="004D59D7">
        <w:rPr>
          <w:rFonts w:asciiTheme="minorHAnsi" w:hAnsiTheme="minorHAnsi"/>
        </w:rPr>
        <w:t xml:space="preserve">travellers with </w:t>
      </w:r>
      <w:r w:rsidR="007459EF" w:rsidRPr="004D59D7">
        <w:rPr>
          <w:rFonts w:asciiTheme="minorHAnsi" w:hAnsiTheme="minorHAnsi"/>
        </w:rPr>
        <w:t>accessib</w:t>
      </w:r>
      <w:r w:rsidR="00982A70" w:rsidRPr="004D59D7">
        <w:rPr>
          <w:rFonts w:asciiTheme="minorHAnsi" w:hAnsiTheme="minorHAnsi"/>
        </w:rPr>
        <w:t>ility needs</w:t>
      </w:r>
      <w:r w:rsidR="007459EF" w:rsidRPr="004D59D7">
        <w:rPr>
          <w:rFonts w:asciiTheme="minorHAnsi" w:hAnsiTheme="minorHAnsi"/>
        </w:rPr>
        <w:t xml:space="preserve"> and </w:t>
      </w:r>
      <w:r w:rsidR="00C736DE" w:rsidRPr="004D59D7">
        <w:rPr>
          <w:rFonts w:asciiTheme="minorHAnsi" w:hAnsiTheme="minorHAnsi"/>
        </w:rPr>
        <w:t>other travellers</w:t>
      </w:r>
      <w:r w:rsidR="007459EF" w:rsidRPr="004D59D7">
        <w:rPr>
          <w:rFonts w:asciiTheme="minorHAnsi" w:hAnsiTheme="minorHAnsi"/>
        </w:rPr>
        <w:t xml:space="preserve">. </w:t>
      </w:r>
      <w:r w:rsidR="00CB72C8" w:rsidRPr="004D59D7">
        <w:rPr>
          <w:rFonts w:asciiTheme="minorHAnsi" w:hAnsiTheme="minorHAnsi"/>
        </w:rPr>
        <w:t>Travellers with accessibility needs</w:t>
      </w:r>
      <w:r w:rsidR="007459EF" w:rsidRPr="004D59D7">
        <w:rPr>
          <w:rFonts w:asciiTheme="minorHAnsi" w:hAnsiTheme="minorHAnsi"/>
        </w:rPr>
        <w:t xml:space="preserve"> were more likely than </w:t>
      </w:r>
      <w:r w:rsidR="00C736DE" w:rsidRPr="004D59D7">
        <w:rPr>
          <w:rFonts w:asciiTheme="minorHAnsi" w:hAnsiTheme="minorHAnsi"/>
        </w:rPr>
        <w:t>other travellers</w:t>
      </w:r>
      <w:r w:rsidR="007459EF" w:rsidRPr="004D59D7">
        <w:rPr>
          <w:rFonts w:asciiTheme="minorHAnsi" w:hAnsiTheme="minorHAnsi"/>
        </w:rPr>
        <w:t xml:space="preserve"> to be travelling for the purposes of visiting friends and relatives (37% vs 3</w:t>
      </w:r>
      <w:r w:rsidR="00982A70" w:rsidRPr="004D59D7">
        <w:rPr>
          <w:rFonts w:asciiTheme="minorHAnsi" w:hAnsiTheme="minorHAnsi"/>
        </w:rPr>
        <w:t>2</w:t>
      </w:r>
      <w:r w:rsidR="007459EF" w:rsidRPr="004D59D7">
        <w:rPr>
          <w:rFonts w:asciiTheme="minorHAnsi" w:hAnsiTheme="minorHAnsi"/>
        </w:rPr>
        <w:t>%) or for medical reasons (</w:t>
      </w:r>
      <w:r w:rsidR="00982A70" w:rsidRPr="004D59D7">
        <w:rPr>
          <w:rFonts w:asciiTheme="minorHAnsi" w:hAnsiTheme="minorHAnsi"/>
        </w:rPr>
        <w:t>4</w:t>
      </w:r>
      <w:r w:rsidR="007459EF" w:rsidRPr="004D59D7">
        <w:rPr>
          <w:rFonts w:asciiTheme="minorHAnsi" w:hAnsiTheme="minorHAnsi"/>
        </w:rPr>
        <w:t xml:space="preserve">% vs </w:t>
      </w:r>
      <w:r w:rsidR="004A79F4" w:rsidRPr="004D59D7">
        <w:rPr>
          <w:rFonts w:asciiTheme="minorHAnsi" w:hAnsiTheme="minorHAnsi"/>
        </w:rPr>
        <w:t>3</w:t>
      </w:r>
      <w:r w:rsidR="007459EF" w:rsidRPr="004D59D7">
        <w:rPr>
          <w:rFonts w:asciiTheme="minorHAnsi" w:hAnsiTheme="minorHAnsi"/>
        </w:rPr>
        <w:t xml:space="preserve">%). </w:t>
      </w:r>
      <w:r w:rsidR="003D680A" w:rsidRPr="004D59D7">
        <w:rPr>
          <w:rFonts w:asciiTheme="minorHAnsi" w:hAnsiTheme="minorHAnsi"/>
        </w:rPr>
        <w:t>On the other hand</w:t>
      </w:r>
      <w:r w:rsidR="007459EF" w:rsidRPr="004D59D7">
        <w:rPr>
          <w:rFonts w:asciiTheme="minorHAnsi" w:hAnsiTheme="minorHAnsi"/>
        </w:rPr>
        <w:t xml:space="preserve">, </w:t>
      </w:r>
      <w:r w:rsidR="003D680A" w:rsidRPr="004D59D7">
        <w:rPr>
          <w:rFonts w:asciiTheme="minorHAnsi" w:hAnsiTheme="minorHAnsi"/>
        </w:rPr>
        <w:t xml:space="preserve">travellers with accessibility needs </w:t>
      </w:r>
      <w:r w:rsidR="007459EF" w:rsidRPr="004D59D7">
        <w:rPr>
          <w:rFonts w:asciiTheme="minorHAnsi" w:hAnsiTheme="minorHAnsi"/>
        </w:rPr>
        <w:t>were</w:t>
      </w:r>
      <w:r w:rsidR="003D680A" w:rsidRPr="004D59D7">
        <w:rPr>
          <w:rFonts w:asciiTheme="minorHAnsi" w:hAnsiTheme="minorHAnsi"/>
        </w:rPr>
        <w:t xml:space="preserve"> less</w:t>
      </w:r>
      <w:r w:rsidR="007459EF" w:rsidRPr="004D59D7">
        <w:rPr>
          <w:rFonts w:asciiTheme="minorHAnsi" w:hAnsiTheme="minorHAnsi"/>
        </w:rPr>
        <w:t xml:space="preserve"> likely than </w:t>
      </w:r>
      <w:r w:rsidR="003D680A" w:rsidRPr="004D59D7">
        <w:rPr>
          <w:rFonts w:asciiTheme="minorHAnsi" w:hAnsiTheme="minorHAnsi"/>
        </w:rPr>
        <w:t xml:space="preserve">other </w:t>
      </w:r>
      <w:r w:rsidR="00CB72C8" w:rsidRPr="004D59D7">
        <w:rPr>
          <w:rFonts w:asciiTheme="minorHAnsi" w:hAnsiTheme="minorHAnsi"/>
        </w:rPr>
        <w:t xml:space="preserve">travellers </w:t>
      </w:r>
      <w:r w:rsidR="007459EF" w:rsidRPr="004D59D7">
        <w:rPr>
          <w:rFonts w:asciiTheme="minorHAnsi" w:hAnsiTheme="minorHAnsi"/>
        </w:rPr>
        <w:t xml:space="preserve">to be travelling </w:t>
      </w:r>
      <w:r w:rsidR="00CE7DB0" w:rsidRPr="004D59D7">
        <w:rPr>
          <w:rFonts w:asciiTheme="minorHAnsi" w:hAnsiTheme="minorHAnsi"/>
        </w:rPr>
        <w:t xml:space="preserve">for </w:t>
      </w:r>
      <w:r w:rsidR="007459EF" w:rsidRPr="004D59D7">
        <w:rPr>
          <w:rFonts w:asciiTheme="minorHAnsi" w:hAnsiTheme="minorHAnsi"/>
        </w:rPr>
        <w:t>business (</w:t>
      </w:r>
      <w:r w:rsidR="00BF3C3C" w:rsidRPr="004D59D7">
        <w:rPr>
          <w:rFonts w:asciiTheme="minorHAnsi" w:hAnsiTheme="minorHAnsi"/>
        </w:rPr>
        <w:t>15</w:t>
      </w:r>
      <w:r w:rsidR="007459EF" w:rsidRPr="004D59D7">
        <w:rPr>
          <w:rFonts w:asciiTheme="minorHAnsi" w:hAnsiTheme="minorHAnsi"/>
        </w:rPr>
        <w:t xml:space="preserve">% vs </w:t>
      </w:r>
      <w:r w:rsidR="007536EB" w:rsidRPr="004D59D7">
        <w:rPr>
          <w:rFonts w:asciiTheme="minorHAnsi" w:hAnsiTheme="minorHAnsi"/>
        </w:rPr>
        <w:t>23</w:t>
      </w:r>
      <w:r w:rsidR="007459EF" w:rsidRPr="004D59D7">
        <w:rPr>
          <w:rFonts w:asciiTheme="minorHAnsi" w:hAnsiTheme="minorHAnsi"/>
        </w:rPr>
        <w:t xml:space="preserve">%). </w:t>
      </w:r>
    </w:p>
    <w:p w14:paraId="7C5B3874" w14:textId="4072DF23" w:rsidR="000A4963" w:rsidRPr="004D59D7" w:rsidRDefault="000A4963" w:rsidP="004D59D7">
      <w:pPr>
        <w:pStyle w:val="Heading7"/>
        <w:spacing w:before="200" w:after="200"/>
        <w:rPr>
          <w:rFonts w:asciiTheme="minorHAnsi" w:hAnsiTheme="minorHAnsi"/>
          <w:noProof/>
        </w:rPr>
      </w:pPr>
    </w:p>
    <w:p w14:paraId="065C72BB" w14:textId="0122AE54" w:rsidR="000A4963" w:rsidRPr="004D59D7" w:rsidRDefault="005103F7">
      <w:pPr>
        <w:rPr>
          <w:rFonts w:asciiTheme="minorHAnsi" w:hAnsiTheme="minorHAnsi"/>
        </w:rPr>
      </w:pPr>
      <w:r w:rsidRPr="004D59D7">
        <w:rPr>
          <w:rFonts w:asciiTheme="minorHAnsi" w:hAnsiTheme="minorHAnsi"/>
        </w:rPr>
        <w:t xml:space="preserve">This pattern of travel </w:t>
      </w:r>
      <w:r w:rsidR="006D18F0" w:rsidRPr="004D59D7">
        <w:rPr>
          <w:rFonts w:asciiTheme="minorHAnsi" w:hAnsiTheme="minorHAnsi"/>
        </w:rPr>
        <w:t xml:space="preserve">for overnight trips </w:t>
      </w:r>
      <w:r w:rsidRPr="004D59D7">
        <w:rPr>
          <w:rFonts w:asciiTheme="minorHAnsi" w:hAnsiTheme="minorHAnsi"/>
        </w:rPr>
        <w:t xml:space="preserve">when compared with other travellers is similar with respect to daytrips. </w:t>
      </w:r>
    </w:p>
    <w:p w14:paraId="72BA0EDC" w14:textId="20161DDD" w:rsidR="007825D6" w:rsidRPr="00942A96" w:rsidRDefault="007825D6" w:rsidP="004D59D7">
      <w:pPr>
        <w:pStyle w:val="Heading4"/>
        <w:spacing w:before="200" w:after="200"/>
      </w:pPr>
      <w:r w:rsidRPr="00942A96">
        <w:t>Trip Activities (</w:t>
      </w:r>
      <w:r w:rsidR="00F26EFD">
        <w:t>o</w:t>
      </w:r>
      <w:r w:rsidRPr="00942A96">
        <w:t xml:space="preserve">vernight </w:t>
      </w:r>
      <w:r w:rsidR="00F26EFD">
        <w:t>t</w:t>
      </w:r>
      <w:r w:rsidRPr="00942A96">
        <w:t>rips)</w:t>
      </w:r>
    </w:p>
    <w:p w14:paraId="66D8F997" w14:textId="2D3BBCE6" w:rsidR="007825D6" w:rsidRPr="004D59D7" w:rsidRDefault="00060C25" w:rsidP="004D59D7">
      <w:pPr>
        <w:pStyle w:val="Heading6"/>
        <w:spacing w:before="200" w:after="200"/>
        <w:rPr>
          <w:rFonts w:asciiTheme="minorHAnsi" w:hAnsiTheme="minorHAnsi"/>
        </w:rPr>
      </w:pPr>
      <w:r w:rsidRPr="004D59D7">
        <w:rPr>
          <w:rFonts w:asciiTheme="minorHAnsi" w:hAnsiTheme="minorHAnsi"/>
        </w:rPr>
        <w:t>Trip a</w:t>
      </w:r>
      <w:r w:rsidR="007825D6" w:rsidRPr="004D59D7">
        <w:rPr>
          <w:rFonts w:asciiTheme="minorHAnsi" w:hAnsiTheme="minorHAnsi"/>
        </w:rPr>
        <w:t>ctivities: Broad Categories</w:t>
      </w:r>
    </w:p>
    <w:p w14:paraId="2CEC16CF" w14:textId="461306B6" w:rsidR="007825D6" w:rsidRPr="004D59D7" w:rsidRDefault="007825D6">
      <w:pPr>
        <w:rPr>
          <w:rFonts w:asciiTheme="minorHAnsi" w:hAnsiTheme="minorHAnsi"/>
        </w:rPr>
      </w:pPr>
      <w:r w:rsidRPr="004D59D7">
        <w:rPr>
          <w:rFonts w:asciiTheme="minorHAnsi" w:hAnsiTheme="minorHAnsi"/>
        </w:rPr>
        <w:t xml:space="preserve">The most popular trip activity categories for </w:t>
      </w:r>
      <w:r w:rsidR="00CB72C8" w:rsidRPr="004D59D7">
        <w:rPr>
          <w:rFonts w:asciiTheme="minorHAnsi" w:hAnsiTheme="minorHAnsi"/>
        </w:rPr>
        <w:t>travellers with accessibility needs</w:t>
      </w:r>
      <w:r w:rsidRPr="004D59D7">
        <w:rPr>
          <w:rFonts w:asciiTheme="minorHAnsi" w:hAnsiTheme="minorHAnsi"/>
        </w:rPr>
        <w:t xml:space="preserve"> on overnight trips were social activities (which were partaken in by </w:t>
      </w:r>
      <w:r w:rsidR="007539B0" w:rsidRPr="004D59D7">
        <w:rPr>
          <w:rFonts w:asciiTheme="minorHAnsi" w:hAnsiTheme="minorHAnsi"/>
        </w:rPr>
        <w:t>86</w:t>
      </w:r>
      <w:r w:rsidRPr="004D59D7">
        <w:rPr>
          <w:rFonts w:asciiTheme="minorHAnsi" w:hAnsiTheme="minorHAnsi"/>
        </w:rPr>
        <w:t>% of the cohort) and outdoor/nature activities (</w:t>
      </w:r>
      <w:r w:rsidR="007539B0" w:rsidRPr="004D59D7">
        <w:rPr>
          <w:rFonts w:asciiTheme="minorHAnsi" w:hAnsiTheme="minorHAnsi"/>
        </w:rPr>
        <w:t>43</w:t>
      </w:r>
      <w:r w:rsidRPr="004D59D7">
        <w:rPr>
          <w:rFonts w:asciiTheme="minorHAnsi" w:hAnsiTheme="minorHAnsi"/>
        </w:rPr>
        <w:t>%). Following these were active outdoor/sports activities (</w:t>
      </w:r>
      <w:r w:rsidR="00251782" w:rsidRPr="004D59D7">
        <w:rPr>
          <w:rFonts w:asciiTheme="minorHAnsi" w:hAnsiTheme="minorHAnsi"/>
        </w:rPr>
        <w:t>23</w:t>
      </w:r>
      <w:r w:rsidRPr="004D59D7">
        <w:rPr>
          <w:rFonts w:asciiTheme="minorHAnsi" w:hAnsiTheme="minorHAnsi"/>
        </w:rPr>
        <w:t>%), local attractions/tourist activities (</w:t>
      </w:r>
      <w:r w:rsidR="00183782" w:rsidRPr="004D59D7">
        <w:rPr>
          <w:rFonts w:asciiTheme="minorHAnsi" w:hAnsiTheme="minorHAnsi"/>
        </w:rPr>
        <w:t>20</w:t>
      </w:r>
      <w:r w:rsidRPr="004D59D7">
        <w:rPr>
          <w:rFonts w:asciiTheme="minorHAnsi" w:hAnsiTheme="minorHAnsi"/>
        </w:rPr>
        <w:t>%) and arts/heritage activities (</w:t>
      </w:r>
      <w:r w:rsidR="00251782" w:rsidRPr="004D59D7">
        <w:rPr>
          <w:rFonts w:asciiTheme="minorHAnsi" w:hAnsiTheme="minorHAnsi"/>
        </w:rPr>
        <w:t>19</w:t>
      </w:r>
      <w:r w:rsidRPr="004D59D7">
        <w:rPr>
          <w:rFonts w:asciiTheme="minorHAnsi" w:hAnsiTheme="minorHAnsi"/>
        </w:rPr>
        <w:t xml:space="preserve">%). </w:t>
      </w:r>
    </w:p>
    <w:p w14:paraId="1608C7E8" w14:textId="77777777" w:rsidR="00EE38CF" w:rsidRDefault="007825D6">
      <w:pPr>
        <w:rPr>
          <w:rFonts w:asciiTheme="minorHAnsi" w:hAnsiTheme="minorHAnsi"/>
        </w:rPr>
      </w:pPr>
      <w:r w:rsidRPr="004D59D7">
        <w:rPr>
          <w:rFonts w:asciiTheme="minorHAnsi" w:hAnsiTheme="minorHAnsi"/>
        </w:rPr>
        <w:lastRenderedPageBreak/>
        <w:t xml:space="preserve">This pattern was quite similar to the </w:t>
      </w:r>
      <w:r w:rsidR="00F37241" w:rsidRPr="004D59D7">
        <w:rPr>
          <w:rFonts w:asciiTheme="minorHAnsi" w:hAnsiTheme="minorHAnsi"/>
        </w:rPr>
        <w:t>other traveller</w:t>
      </w:r>
      <w:r w:rsidRPr="004D59D7">
        <w:rPr>
          <w:rFonts w:asciiTheme="minorHAnsi" w:hAnsiTheme="minorHAnsi"/>
        </w:rPr>
        <w:t xml:space="preserve"> cohort. The main differences between the groups were that </w:t>
      </w:r>
      <w:r w:rsidR="00CB72C8" w:rsidRPr="004D59D7">
        <w:rPr>
          <w:rFonts w:asciiTheme="minorHAnsi" w:hAnsiTheme="minorHAnsi"/>
        </w:rPr>
        <w:t>travellers with accessibility needs</w:t>
      </w:r>
      <w:r w:rsidRPr="004D59D7">
        <w:rPr>
          <w:rFonts w:asciiTheme="minorHAnsi" w:hAnsiTheme="minorHAnsi"/>
        </w:rPr>
        <w:t xml:space="preserve"> were </w:t>
      </w:r>
      <w:r w:rsidR="00CE19EE" w:rsidRPr="004D59D7">
        <w:rPr>
          <w:rFonts w:asciiTheme="minorHAnsi" w:hAnsiTheme="minorHAnsi"/>
        </w:rPr>
        <w:t>more</w:t>
      </w:r>
      <w:r w:rsidRPr="004D59D7">
        <w:rPr>
          <w:rFonts w:asciiTheme="minorHAnsi" w:hAnsiTheme="minorHAnsi"/>
        </w:rPr>
        <w:t xml:space="preserve"> likely to engage i</w:t>
      </w:r>
      <w:r w:rsidR="00846423" w:rsidRPr="004D59D7">
        <w:rPr>
          <w:rFonts w:asciiTheme="minorHAnsi" w:hAnsiTheme="minorHAnsi"/>
        </w:rPr>
        <w:t>n</w:t>
      </w:r>
      <w:r w:rsidRPr="004D59D7">
        <w:rPr>
          <w:rFonts w:asciiTheme="minorHAnsi" w:hAnsiTheme="minorHAnsi"/>
        </w:rPr>
        <w:t xml:space="preserve"> </w:t>
      </w:r>
      <w:r w:rsidR="00111905" w:rsidRPr="004D59D7">
        <w:rPr>
          <w:rFonts w:asciiTheme="minorHAnsi" w:hAnsiTheme="minorHAnsi"/>
        </w:rPr>
        <w:t>outdoor/nature activities (</w:t>
      </w:r>
      <w:r w:rsidR="00251782" w:rsidRPr="004D59D7">
        <w:rPr>
          <w:rFonts w:asciiTheme="minorHAnsi" w:hAnsiTheme="minorHAnsi"/>
        </w:rPr>
        <w:t>43</w:t>
      </w:r>
      <w:r w:rsidR="00111905" w:rsidRPr="004D59D7">
        <w:rPr>
          <w:rFonts w:asciiTheme="minorHAnsi" w:hAnsiTheme="minorHAnsi"/>
        </w:rPr>
        <w:t xml:space="preserve">% vs </w:t>
      </w:r>
      <w:r w:rsidR="00251782" w:rsidRPr="004D59D7">
        <w:rPr>
          <w:rFonts w:asciiTheme="minorHAnsi" w:hAnsiTheme="minorHAnsi"/>
        </w:rPr>
        <w:t>38</w:t>
      </w:r>
      <w:r w:rsidR="00111905" w:rsidRPr="004D59D7">
        <w:rPr>
          <w:rFonts w:asciiTheme="minorHAnsi" w:hAnsiTheme="minorHAnsi"/>
        </w:rPr>
        <w:t xml:space="preserve">%) </w:t>
      </w:r>
      <w:r w:rsidR="002A5895" w:rsidRPr="004D59D7">
        <w:rPr>
          <w:rFonts w:asciiTheme="minorHAnsi" w:hAnsiTheme="minorHAnsi"/>
        </w:rPr>
        <w:t xml:space="preserve">and </w:t>
      </w:r>
      <w:r w:rsidRPr="004D59D7">
        <w:rPr>
          <w:rFonts w:asciiTheme="minorHAnsi" w:hAnsiTheme="minorHAnsi"/>
        </w:rPr>
        <w:t>arts/heritage activities (</w:t>
      </w:r>
      <w:r w:rsidR="00251782" w:rsidRPr="004D59D7">
        <w:rPr>
          <w:rFonts w:asciiTheme="minorHAnsi" w:hAnsiTheme="minorHAnsi"/>
        </w:rPr>
        <w:t>19</w:t>
      </w:r>
      <w:r w:rsidRPr="004D59D7">
        <w:rPr>
          <w:rFonts w:asciiTheme="minorHAnsi" w:hAnsiTheme="minorHAnsi"/>
        </w:rPr>
        <w:t>% vs 1</w:t>
      </w:r>
      <w:r w:rsidR="00251782" w:rsidRPr="004D59D7">
        <w:rPr>
          <w:rFonts w:asciiTheme="minorHAnsi" w:hAnsiTheme="minorHAnsi"/>
        </w:rPr>
        <w:t>6</w:t>
      </w:r>
      <w:r w:rsidRPr="004D59D7">
        <w:rPr>
          <w:rFonts w:asciiTheme="minorHAnsi" w:hAnsiTheme="minorHAnsi"/>
        </w:rPr>
        <w:t>%).</w:t>
      </w:r>
      <w:r w:rsidR="00A77FBA" w:rsidRPr="004D59D7">
        <w:rPr>
          <w:rFonts w:asciiTheme="minorHAnsi" w:hAnsiTheme="minorHAnsi"/>
        </w:rPr>
        <w:t xml:space="preserve"> </w:t>
      </w:r>
    </w:p>
    <w:p w14:paraId="676A3B57" w14:textId="54C676BC" w:rsidR="000E1B29" w:rsidRDefault="00A77FBA">
      <w:pPr>
        <w:rPr>
          <w:rFonts w:asciiTheme="minorHAnsi" w:hAnsiTheme="minorHAnsi"/>
        </w:rPr>
      </w:pPr>
      <w:r w:rsidRPr="004D59D7">
        <w:rPr>
          <w:rFonts w:asciiTheme="minorHAnsi" w:hAnsiTheme="minorHAnsi"/>
        </w:rPr>
        <w:t>One of the main reasons for th</w:t>
      </w:r>
      <w:r w:rsidR="006B147F" w:rsidRPr="004D59D7">
        <w:rPr>
          <w:rFonts w:asciiTheme="minorHAnsi" w:hAnsiTheme="minorHAnsi"/>
        </w:rPr>
        <w:t>ese</w:t>
      </w:r>
      <w:r w:rsidRPr="004D59D7">
        <w:rPr>
          <w:rFonts w:asciiTheme="minorHAnsi" w:hAnsiTheme="minorHAnsi"/>
        </w:rPr>
        <w:t xml:space="preserve"> difference</w:t>
      </w:r>
      <w:r w:rsidR="00B949CC">
        <w:rPr>
          <w:rFonts w:asciiTheme="minorHAnsi" w:hAnsiTheme="minorHAnsi"/>
        </w:rPr>
        <w:t>s</w:t>
      </w:r>
      <w:r w:rsidRPr="004D59D7">
        <w:rPr>
          <w:rFonts w:asciiTheme="minorHAnsi" w:hAnsiTheme="minorHAnsi"/>
        </w:rPr>
        <w:t xml:space="preserve"> may be in the fact that </w:t>
      </w:r>
      <w:r w:rsidR="00343775" w:rsidRPr="004D59D7">
        <w:rPr>
          <w:rFonts w:asciiTheme="minorHAnsi" w:hAnsiTheme="minorHAnsi"/>
        </w:rPr>
        <w:t xml:space="preserve">the proportion </w:t>
      </w:r>
      <w:r w:rsidR="00454E7C" w:rsidRPr="004D59D7">
        <w:rPr>
          <w:rFonts w:asciiTheme="minorHAnsi" w:hAnsiTheme="minorHAnsi"/>
        </w:rPr>
        <w:t xml:space="preserve">of </w:t>
      </w:r>
      <w:r w:rsidR="00343775" w:rsidRPr="004D59D7">
        <w:rPr>
          <w:rFonts w:asciiTheme="minorHAnsi" w:hAnsiTheme="minorHAnsi"/>
        </w:rPr>
        <w:t>travellers with accessibility needs</w:t>
      </w:r>
      <w:r w:rsidR="00454E7C" w:rsidRPr="004D59D7">
        <w:rPr>
          <w:rFonts w:asciiTheme="minorHAnsi" w:hAnsiTheme="minorHAnsi"/>
        </w:rPr>
        <w:t xml:space="preserve"> who</w:t>
      </w:r>
      <w:r w:rsidR="00D62D43" w:rsidRPr="004D59D7">
        <w:rPr>
          <w:rFonts w:asciiTheme="minorHAnsi" w:hAnsiTheme="minorHAnsi"/>
        </w:rPr>
        <w:t xml:space="preserve">se main reason for </w:t>
      </w:r>
      <w:r w:rsidR="00343775" w:rsidRPr="004D59D7">
        <w:rPr>
          <w:rFonts w:asciiTheme="minorHAnsi" w:hAnsiTheme="minorHAnsi"/>
        </w:rPr>
        <w:t xml:space="preserve">travel </w:t>
      </w:r>
      <w:r w:rsidR="00FD2994" w:rsidRPr="004D59D7">
        <w:rPr>
          <w:rFonts w:asciiTheme="minorHAnsi" w:hAnsiTheme="minorHAnsi"/>
        </w:rPr>
        <w:t xml:space="preserve">is </w:t>
      </w:r>
      <w:r w:rsidR="00604237">
        <w:rPr>
          <w:rFonts w:asciiTheme="minorHAnsi" w:hAnsiTheme="minorHAnsi"/>
        </w:rPr>
        <w:t xml:space="preserve">for holiday or to </w:t>
      </w:r>
      <w:r w:rsidR="00343775" w:rsidRPr="004D59D7">
        <w:rPr>
          <w:rFonts w:asciiTheme="minorHAnsi" w:hAnsiTheme="minorHAnsi"/>
        </w:rPr>
        <w:t>visit friends and relatives</w:t>
      </w:r>
      <w:r w:rsidR="00C01751" w:rsidRPr="004D59D7">
        <w:rPr>
          <w:rFonts w:asciiTheme="minorHAnsi" w:hAnsiTheme="minorHAnsi"/>
        </w:rPr>
        <w:t xml:space="preserve"> (</w:t>
      </w:r>
      <w:r w:rsidR="00245A27">
        <w:rPr>
          <w:rFonts w:asciiTheme="minorHAnsi" w:hAnsiTheme="minorHAnsi"/>
        </w:rPr>
        <w:t>78</w:t>
      </w:r>
      <w:r w:rsidR="00C01751" w:rsidRPr="004D59D7">
        <w:rPr>
          <w:rFonts w:asciiTheme="minorHAnsi" w:hAnsiTheme="minorHAnsi"/>
        </w:rPr>
        <w:t>%)</w:t>
      </w:r>
      <w:r w:rsidR="00343775" w:rsidRPr="004D59D7">
        <w:rPr>
          <w:rFonts w:asciiTheme="minorHAnsi" w:hAnsiTheme="minorHAnsi"/>
        </w:rPr>
        <w:t xml:space="preserve"> </w:t>
      </w:r>
      <w:r w:rsidR="002E71B7" w:rsidRPr="004D59D7">
        <w:rPr>
          <w:rFonts w:asciiTheme="minorHAnsi" w:hAnsiTheme="minorHAnsi"/>
        </w:rPr>
        <w:t xml:space="preserve">is </w:t>
      </w:r>
      <w:r w:rsidR="00E344E8" w:rsidRPr="004D59D7">
        <w:rPr>
          <w:rFonts w:asciiTheme="minorHAnsi" w:hAnsiTheme="minorHAnsi"/>
        </w:rPr>
        <w:t xml:space="preserve">substantially </w:t>
      </w:r>
      <w:r w:rsidR="002E71B7" w:rsidRPr="004D59D7">
        <w:rPr>
          <w:rFonts w:asciiTheme="minorHAnsi" w:hAnsiTheme="minorHAnsi"/>
        </w:rPr>
        <w:t>larger than that of other travellers</w:t>
      </w:r>
      <w:r w:rsidR="00C01751" w:rsidRPr="004D59D7">
        <w:rPr>
          <w:rFonts w:asciiTheme="minorHAnsi" w:hAnsiTheme="minorHAnsi"/>
        </w:rPr>
        <w:t xml:space="preserve"> (</w:t>
      </w:r>
      <w:r w:rsidR="00245A27">
        <w:rPr>
          <w:rFonts w:asciiTheme="minorHAnsi" w:hAnsiTheme="minorHAnsi"/>
        </w:rPr>
        <w:t>73</w:t>
      </w:r>
      <w:r w:rsidR="00C01751" w:rsidRPr="004D59D7">
        <w:rPr>
          <w:rFonts w:asciiTheme="minorHAnsi" w:hAnsiTheme="minorHAnsi"/>
        </w:rPr>
        <w:t>%)</w:t>
      </w:r>
      <w:r w:rsidR="00081956">
        <w:rPr>
          <w:rFonts w:asciiTheme="minorHAnsi" w:hAnsiTheme="minorHAnsi"/>
        </w:rPr>
        <w:t xml:space="preserve"> (as these travellers tend to engage in </w:t>
      </w:r>
      <w:r w:rsidR="00D45059">
        <w:rPr>
          <w:rFonts w:asciiTheme="minorHAnsi" w:hAnsiTheme="minorHAnsi"/>
        </w:rPr>
        <w:t xml:space="preserve">outdoor/nature and arts/heritage </w:t>
      </w:r>
      <w:r w:rsidR="000C0668">
        <w:rPr>
          <w:rFonts w:asciiTheme="minorHAnsi" w:hAnsiTheme="minorHAnsi"/>
        </w:rPr>
        <w:t>activities more frequently than other travellers)</w:t>
      </w:r>
      <w:r w:rsidR="002E71B7" w:rsidRPr="004D59D7">
        <w:rPr>
          <w:rFonts w:asciiTheme="minorHAnsi" w:hAnsiTheme="minorHAnsi"/>
        </w:rPr>
        <w:t>.</w:t>
      </w:r>
      <w:r w:rsidR="00EA1D82" w:rsidRPr="004D59D7">
        <w:rPr>
          <w:rFonts w:asciiTheme="minorHAnsi" w:hAnsiTheme="minorHAnsi"/>
        </w:rPr>
        <w:t xml:space="preserve"> </w:t>
      </w:r>
    </w:p>
    <w:p w14:paraId="23AA5477" w14:textId="6FFBA985" w:rsidR="00A0371D" w:rsidRPr="00F82F09" w:rsidRDefault="00A0371D" w:rsidP="00A0371D">
      <w:pPr>
        <w:rPr>
          <w:rFonts w:asciiTheme="minorHAnsi" w:hAnsiTheme="minorHAnsi"/>
        </w:rPr>
      </w:pPr>
      <w:r w:rsidRPr="004D59D7">
        <w:rPr>
          <w:rFonts w:asciiTheme="minorHAnsi" w:hAnsiTheme="minorHAnsi"/>
          <w:noProof/>
        </w:rPr>
        <mc:AlternateContent>
          <mc:Choice Requires="wps">
            <w:drawing>
              <wp:anchor distT="0" distB="0" distL="114300" distR="114300" simplePos="0" relativeHeight="251617792" behindDoc="0" locked="0" layoutInCell="1" allowOverlap="1" wp14:anchorId="0BEE8EDD" wp14:editId="5701F94C">
                <wp:simplePos x="0" y="0"/>
                <wp:positionH relativeFrom="margin">
                  <wp:align>center</wp:align>
                </wp:positionH>
                <wp:positionV relativeFrom="paragraph">
                  <wp:posOffset>925668</wp:posOffset>
                </wp:positionV>
                <wp:extent cx="6075045" cy="209550"/>
                <wp:effectExtent l="0" t="0" r="1905" b="0"/>
                <wp:wrapTopAndBottom/>
                <wp:docPr id="1839407334" name="Text Box 1"/>
                <wp:cNvGraphicFramePr/>
                <a:graphic xmlns:a="http://schemas.openxmlformats.org/drawingml/2006/main">
                  <a:graphicData uri="http://schemas.microsoft.com/office/word/2010/wordprocessingShape">
                    <wps:wsp>
                      <wps:cNvSpPr txBox="1"/>
                      <wps:spPr>
                        <a:xfrm>
                          <a:off x="0" y="0"/>
                          <a:ext cx="6075045" cy="209550"/>
                        </a:xfrm>
                        <a:prstGeom prst="rect">
                          <a:avLst/>
                        </a:prstGeom>
                        <a:solidFill>
                          <a:prstClr val="white"/>
                        </a:solidFill>
                        <a:ln>
                          <a:noFill/>
                        </a:ln>
                      </wps:spPr>
                      <wps:txbx>
                        <w:txbxContent>
                          <w:p w14:paraId="4C0EF6B4" w14:textId="353D3543" w:rsidR="00AE72C8" w:rsidRPr="00447F6D" w:rsidRDefault="00AE72C8" w:rsidP="00207E59">
                            <w:pPr>
                              <w:pStyle w:val="Caption"/>
                              <w:rPr>
                                <w:i w:val="0"/>
                                <w:iCs w:val="0"/>
                                <w:sz w:val="20"/>
                                <w:szCs w:val="20"/>
                              </w:rPr>
                            </w:pPr>
                            <w:r w:rsidRPr="00447F6D">
                              <w:rPr>
                                <w:i w:val="0"/>
                                <w:iCs w:val="0"/>
                                <w:sz w:val="20"/>
                                <w:szCs w:val="20"/>
                              </w:rPr>
                              <w:t xml:space="preserve">Figure </w:t>
                            </w:r>
                            <w:r w:rsidR="00447F6D">
                              <w:rPr>
                                <w:i w:val="0"/>
                                <w:iCs w:val="0"/>
                                <w:sz w:val="20"/>
                                <w:szCs w:val="20"/>
                              </w:rPr>
                              <w:t>10</w:t>
                            </w:r>
                            <w:r w:rsidRPr="00447F6D">
                              <w:rPr>
                                <w:i w:val="0"/>
                                <w:iCs w:val="0"/>
                                <w:sz w:val="20"/>
                                <w:szCs w:val="20"/>
                              </w:rPr>
                              <w:t xml:space="preserve">: Trip </w:t>
                            </w:r>
                            <w:r w:rsidR="00765C71">
                              <w:rPr>
                                <w:i w:val="0"/>
                                <w:iCs w:val="0"/>
                                <w:sz w:val="20"/>
                                <w:szCs w:val="20"/>
                              </w:rPr>
                              <w:t>a</w:t>
                            </w:r>
                            <w:r w:rsidRPr="00447F6D">
                              <w:rPr>
                                <w:i w:val="0"/>
                                <w:iCs w:val="0"/>
                                <w:sz w:val="20"/>
                                <w:szCs w:val="20"/>
                              </w:rPr>
                              <w:t xml:space="preserve">ctivities (broad categories) - </w:t>
                            </w:r>
                            <w:r w:rsidR="00765C71">
                              <w:rPr>
                                <w:i w:val="0"/>
                                <w:iCs w:val="0"/>
                                <w:sz w:val="20"/>
                                <w:szCs w:val="20"/>
                              </w:rPr>
                              <w:t>o</w:t>
                            </w:r>
                            <w:r w:rsidRPr="00447F6D">
                              <w:rPr>
                                <w:i w:val="0"/>
                                <w:iCs w:val="0"/>
                                <w:sz w:val="20"/>
                                <w:szCs w:val="20"/>
                              </w:rPr>
                              <w:t xml:space="preserve">vernight </w:t>
                            </w:r>
                            <w:r w:rsidR="00765C71">
                              <w:rPr>
                                <w:i w:val="0"/>
                                <w:iCs w:val="0"/>
                                <w:sz w:val="20"/>
                                <w:szCs w:val="20"/>
                              </w:rPr>
                              <w:t>t</w:t>
                            </w:r>
                            <w:r w:rsidRPr="00447F6D">
                              <w:rPr>
                                <w:i w:val="0"/>
                                <w:iCs w:val="0"/>
                                <w:sz w:val="20"/>
                                <w:szCs w:val="20"/>
                              </w:rPr>
                              <w:t>rips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EE8EDD" id="_x0000_s1038" type="#_x0000_t202" style="position:absolute;margin-left:0;margin-top:72.9pt;width:478.35pt;height:16.5pt;z-index:2516177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" stroked="f">
                <v:textbox inset="0,0,0,0">
                  <w:txbxContent>
                    <w:p w14:paraId="4C0EF6B4" w14:textId="353D3543" w:rsidR="00AE72C8" w:rsidRPr="00447F6D" w:rsidRDefault="00AE72C8" w:rsidP="00207E59">
                      <w:pPr>
                        <w:pStyle w:val="Caption"/>
                        <w:rPr>
                          <w:i w:val="0"/>
                          <w:iCs w:val="0"/>
                          <w:sz w:val="20"/>
                          <w:szCs w:val="20"/>
                        </w:rPr>
                      </w:pPr>
                      <w:r w:rsidRPr="00447F6D">
                        <w:rPr>
                          <w:i w:val="0"/>
                          <w:iCs w:val="0"/>
                          <w:sz w:val="20"/>
                          <w:szCs w:val="20"/>
                        </w:rPr>
                        <w:t xml:space="preserve">Figure </w:t>
                      </w:r>
                      <w:r w:rsidR="00447F6D">
                        <w:rPr>
                          <w:i w:val="0"/>
                          <w:iCs w:val="0"/>
                          <w:sz w:val="20"/>
                          <w:szCs w:val="20"/>
                        </w:rPr>
                        <w:t>10</w:t>
                      </w:r>
                      <w:r w:rsidRPr="00447F6D">
                        <w:rPr>
                          <w:i w:val="0"/>
                          <w:iCs w:val="0"/>
                          <w:sz w:val="20"/>
                          <w:szCs w:val="20"/>
                        </w:rPr>
                        <w:t xml:space="preserve">: Trip </w:t>
                      </w:r>
                      <w:r w:rsidR="00765C71">
                        <w:rPr>
                          <w:i w:val="0"/>
                          <w:iCs w:val="0"/>
                          <w:sz w:val="20"/>
                          <w:szCs w:val="20"/>
                        </w:rPr>
                        <w:t>a</w:t>
                      </w:r>
                      <w:r w:rsidRPr="00447F6D">
                        <w:rPr>
                          <w:i w:val="0"/>
                          <w:iCs w:val="0"/>
                          <w:sz w:val="20"/>
                          <w:szCs w:val="20"/>
                        </w:rPr>
                        <w:t xml:space="preserve">ctivities (broad categories) - </w:t>
                      </w:r>
                      <w:r w:rsidR="00765C71">
                        <w:rPr>
                          <w:i w:val="0"/>
                          <w:iCs w:val="0"/>
                          <w:sz w:val="20"/>
                          <w:szCs w:val="20"/>
                        </w:rPr>
                        <w:t>o</w:t>
                      </w:r>
                      <w:r w:rsidRPr="00447F6D">
                        <w:rPr>
                          <w:i w:val="0"/>
                          <w:iCs w:val="0"/>
                          <w:sz w:val="20"/>
                          <w:szCs w:val="20"/>
                        </w:rPr>
                        <w:t xml:space="preserve">vernight </w:t>
                      </w:r>
                      <w:r w:rsidR="00765C71">
                        <w:rPr>
                          <w:i w:val="0"/>
                          <w:iCs w:val="0"/>
                          <w:sz w:val="20"/>
                          <w:szCs w:val="20"/>
                        </w:rPr>
                        <w:t>t</w:t>
                      </w:r>
                      <w:r w:rsidRPr="00447F6D">
                        <w:rPr>
                          <w:i w:val="0"/>
                          <w:iCs w:val="0"/>
                          <w:sz w:val="20"/>
                          <w:szCs w:val="20"/>
                        </w:rPr>
                        <w:t>rips</w:t>
                      </w:r>
                    </w:p>
                  </w:txbxContent>
                </v:textbox>
                <w10:wrap type="topAndBottom" anchorx="margin"/>
              </v:shape>
            </w:pict>
          </mc:Fallback>
        </mc:AlternateContent>
      </w:r>
      <w:r w:rsidRPr="004D59D7">
        <w:rPr>
          <w:rFonts w:asciiTheme="minorHAnsi" w:hAnsiTheme="minorHAnsi"/>
          <w:noProof/>
        </w:rPr>
        <w:drawing>
          <wp:anchor distT="0" distB="0" distL="114300" distR="114300" simplePos="0" relativeHeight="251615744" behindDoc="0" locked="0" layoutInCell="1" allowOverlap="1" wp14:anchorId="00A53FEC" wp14:editId="63EB1E9D">
            <wp:simplePos x="0" y="0"/>
            <wp:positionH relativeFrom="margin">
              <wp:posOffset>-142875</wp:posOffset>
            </wp:positionH>
            <wp:positionV relativeFrom="paragraph">
              <wp:posOffset>1153795</wp:posOffset>
            </wp:positionV>
            <wp:extent cx="6075045" cy="3592195"/>
            <wp:effectExtent l="0" t="0" r="1905" b="8255"/>
            <wp:wrapTopAndBottom/>
            <wp:docPr id="1155002949" name="Chart 1" descr="Figure 10 is a bar-chart showing the most common types of activities of travellers on overnight trips. These were quite similar for travellers with accessibility needs and other travellers. Social activities, outdoor/nature-based activities and active outdoor/sport activities were the three most common activity types for both accessible and non-accessible travellers. ">
              <a:extLst xmlns:a="http://schemas.openxmlformats.org/drawingml/2006/main">
                <a:ext uri="{FF2B5EF4-FFF2-40B4-BE49-F238E27FC236}">
                  <a16:creationId xmlns:a16="http://schemas.microsoft.com/office/drawing/2014/main" id="{AC73A029-7211-093E-72B9-2BD3EC9AA9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Pr="00F82F09">
        <w:rPr>
          <w:rFonts w:asciiTheme="minorHAnsi" w:hAnsiTheme="minorHAnsi"/>
        </w:rPr>
        <w:t>The higher rates of activities undertaken by travellers with accessibility needs suggests the importance of ensuring these activity providers are meeting accessibility requirements (</w:t>
      </w:r>
      <w:r w:rsidRPr="00A83A4E">
        <w:rPr>
          <w:rFonts w:asciiTheme="minorHAnsi" w:hAnsiTheme="minorHAnsi"/>
        </w:rPr>
        <w:t>i</w:t>
      </w:r>
      <w:r w:rsidR="00A83A4E">
        <w:rPr>
          <w:rFonts w:asciiTheme="minorHAnsi" w:hAnsiTheme="minorHAnsi"/>
        </w:rPr>
        <w:t>.</w:t>
      </w:r>
      <w:r w:rsidRPr="00A83A4E">
        <w:rPr>
          <w:rFonts w:asciiTheme="minorHAnsi" w:hAnsiTheme="minorHAnsi"/>
        </w:rPr>
        <w:t>e</w:t>
      </w:r>
      <w:r w:rsidR="00A83A4E">
        <w:rPr>
          <w:rFonts w:asciiTheme="minorHAnsi" w:hAnsiTheme="minorHAnsi"/>
        </w:rPr>
        <w:t>.</w:t>
      </w:r>
      <w:r w:rsidRPr="00A83A4E">
        <w:rPr>
          <w:rFonts w:asciiTheme="minorHAnsi" w:hAnsiTheme="minorHAnsi"/>
        </w:rPr>
        <w:t xml:space="preserve"> </w:t>
      </w:r>
      <w:r w:rsidRPr="00F82F09">
        <w:rPr>
          <w:rFonts w:asciiTheme="minorHAnsi" w:hAnsiTheme="minorHAnsi"/>
        </w:rPr>
        <w:t>fully accessible paths and entry points to ensure quality destination experiences).</w:t>
      </w:r>
    </w:p>
    <w:p w14:paraId="467ACE11" w14:textId="767BED59" w:rsidR="000E1B29" w:rsidRPr="004D59D7" w:rsidRDefault="000B6AED" w:rsidP="004D59D7">
      <w:pPr>
        <w:pStyle w:val="Caption"/>
        <w:keepNext/>
        <w:spacing w:after="0" w:line="300" w:lineRule="atLeast"/>
        <w:rPr>
          <w:sz w:val="20"/>
          <w:szCs w:val="20"/>
        </w:rPr>
      </w:pPr>
      <w:r w:rsidRPr="00AB4E95">
        <w:rPr>
          <w:rFonts w:eastAsia="Verdana" w:cs="Verdana"/>
        </w:rPr>
        <w:t xml:space="preserve">Note: Percentages here sum to more than 100% because </w:t>
      </w:r>
      <w:r w:rsidR="00493CCE">
        <w:rPr>
          <w:rFonts w:eastAsia="Verdana" w:cs="Verdana"/>
        </w:rPr>
        <w:t>travellers may have engaged in several activities.</w:t>
      </w:r>
      <w:r w:rsidR="00DD5EF4">
        <w:rPr>
          <w:rFonts w:eastAsia="Verdana" w:cs="Verdana"/>
        </w:rPr>
        <w:t xml:space="preserve"> </w:t>
      </w:r>
    </w:p>
    <w:p w14:paraId="475A443A" w14:textId="77777777" w:rsidR="00EE38CF" w:rsidRDefault="00EE38CF" w:rsidP="004D59D7">
      <w:pPr>
        <w:pStyle w:val="Heading6"/>
        <w:spacing w:before="200" w:after="200"/>
        <w:rPr>
          <w:rFonts w:asciiTheme="minorHAnsi" w:hAnsiTheme="minorHAnsi"/>
        </w:rPr>
      </w:pPr>
    </w:p>
    <w:p w14:paraId="766C148E" w14:textId="69E9BF3C" w:rsidR="007825D6" w:rsidRPr="004D59D7" w:rsidRDefault="00060C25" w:rsidP="004D59D7">
      <w:pPr>
        <w:pStyle w:val="Heading6"/>
        <w:spacing w:before="200" w:after="200"/>
        <w:rPr>
          <w:rFonts w:asciiTheme="minorHAnsi" w:hAnsiTheme="minorHAnsi"/>
        </w:rPr>
      </w:pPr>
      <w:r w:rsidRPr="004D59D7">
        <w:rPr>
          <w:rFonts w:asciiTheme="minorHAnsi" w:hAnsiTheme="minorHAnsi"/>
        </w:rPr>
        <w:t>Trip a</w:t>
      </w:r>
      <w:r w:rsidR="007825D6" w:rsidRPr="004D59D7">
        <w:rPr>
          <w:rFonts w:asciiTheme="minorHAnsi" w:hAnsiTheme="minorHAnsi"/>
        </w:rPr>
        <w:t>ctivities: Specific</w:t>
      </w:r>
    </w:p>
    <w:p w14:paraId="2B5D83FF" w14:textId="76D425DB" w:rsidR="007825D6" w:rsidRPr="004D59D7" w:rsidRDefault="007825D6">
      <w:pPr>
        <w:rPr>
          <w:rFonts w:asciiTheme="minorHAnsi" w:hAnsiTheme="minorHAnsi"/>
        </w:rPr>
      </w:pPr>
      <w:r w:rsidRPr="004D59D7">
        <w:rPr>
          <w:rFonts w:asciiTheme="minorHAnsi" w:hAnsiTheme="minorHAnsi"/>
        </w:rPr>
        <w:t xml:space="preserve">When we drill down into </w:t>
      </w:r>
      <w:r w:rsidR="009070D2" w:rsidRPr="004D59D7">
        <w:rPr>
          <w:rFonts w:asciiTheme="minorHAnsi" w:hAnsiTheme="minorHAnsi"/>
        </w:rPr>
        <w:t>a more precise level</w:t>
      </w:r>
      <w:r w:rsidRPr="004D59D7">
        <w:rPr>
          <w:rFonts w:asciiTheme="minorHAnsi" w:hAnsiTheme="minorHAnsi"/>
        </w:rPr>
        <w:t xml:space="preserve"> </w:t>
      </w:r>
      <w:r w:rsidR="009070D2" w:rsidRPr="004D59D7">
        <w:rPr>
          <w:rFonts w:asciiTheme="minorHAnsi" w:hAnsiTheme="minorHAnsi"/>
        </w:rPr>
        <w:t>of detail</w:t>
      </w:r>
      <w:r w:rsidR="00EC2FD3" w:rsidRPr="004D59D7">
        <w:rPr>
          <w:rFonts w:asciiTheme="minorHAnsi" w:hAnsiTheme="minorHAnsi"/>
        </w:rPr>
        <w:t>,</w:t>
      </w:r>
      <w:r w:rsidRPr="004D59D7">
        <w:rPr>
          <w:rFonts w:asciiTheme="minorHAnsi" w:hAnsiTheme="minorHAnsi"/>
        </w:rPr>
        <w:t xml:space="preserve"> we find that the 5 most popular activities of </w:t>
      </w:r>
      <w:r w:rsidR="00CB72C8" w:rsidRPr="004D59D7">
        <w:rPr>
          <w:rFonts w:asciiTheme="minorHAnsi" w:hAnsiTheme="minorHAnsi"/>
        </w:rPr>
        <w:t>travellers with accessibility needs</w:t>
      </w:r>
      <w:r w:rsidRPr="004D59D7">
        <w:rPr>
          <w:rFonts w:asciiTheme="minorHAnsi" w:hAnsiTheme="minorHAnsi"/>
        </w:rPr>
        <w:t xml:space="preserve"> were:</w:t>
      </w:r>
    </w:p>
    <w:p w14:paraId="3D9DA394" w14:textId="3CC78571" w:rsidR="007825D6" w:rsidRPr="002A5E1B" w:rsidRDefault="007825D6" w:rsidP="004D59D7">
      <w:pPr>
        <w:pStyle w:val="Body-numberedlist"/>
        <w:numPr>
          <w:ilvl w:val="0"/>
          <w:numId w:val="10"/>
        </w:numPr>
        <w:ind w:left="511" w:hanging="284"/>
      </w:pPr>
      <w:r w:rsidRPr="004D59D7">
        <w:rPr>
          <w:lang w:val="en-AU"/>
        </w:rPr>
        <w:lastRenderedPageBreak/>
        <w:t xml:space="preserve">Eating out / dining at a restaurant and/or café (partaken in by </w:t>
      </w:r>
      <w:r w:rsidR="00805DC4" w:rsidRPr="004D59D7">
        <w:rPr>
          <w:lang w:val="en-AU"/>
        </w:rPr>
        <w:t>64</w:t>
      </w:r>
      <w:r w:rsidRPr="004D59D7">
        <w:rPr>
          <w:lang w:val="en-AU"/>
        </w:rPr>
        <w:t xml:space="preserve">% of </w:t>
      </w:r>
      <w:r w:rsidR="00CB72C8" w:rsidRPr="004D59D7">
        <w:rPr>
          <w:lang w:val="en-AU"/>
        </w:rPr>
        <w:t>travellers with accessibility needs</w:t>
      </w:r>
      <w:r w:rsidRPr="004D59D7">
        <w:rPr>
          <w:lang w:val="en-AU"/>
        </w:rPr>
        <w:t>)</w:t>
      </w:r>
    </w:p>
    <w:p w14:paraId="63994BB7" w14:textId="4D57273A" w:rsidR="007825D6" w:rsidRPr="002A5E1B" w:rsidRDefault="007825D6" w:rsidP="004D59D7">
      <w:pPr>
        <w:pStyle w:val="Body-numberedlist"/>
        <w:numPr>
          <w:ilvl w:val="0"/>
          <w:numId w:val="10"/>
        </w:numPr>
        <w:ind w:left="511" w:hanging="284"/>
      </w:pPr>
      <w:r w:rsidRPr="004D59D7">
        <w:rPr>
          <w:lang w:val="en-AU"/>
        </w:rPr>
        <w:t xml:space="preserve">Visiting friends </w:t>
      </w:r>
      <w:r w:rsidR="000E2DC8" w:rsidRPr="004D59D7">
        <w:rPr>
          <w:lang w:val="en-AU"/>
        </w:rPr>
        <w:t xml:space="preserve">and </w:t>
      </w:r>
      <w:r w:rsidRPr="004D59D7">
        <w:rPr>
          <w:lang w:val="en-AU"/>
        </w:rPr>
        <w:t>relatives (3</w:t>
      </w:r>
      <w:r w:rsidR="0015342D" w:rsidRPr="004D59D7">
        <w:rPr>
          <w:lang w:val="en-AU"/>
        </w:rPr>
        <w:t>9</w:t>
      </w:r>
      <w:r w:rsidRPr="004D59D7">
        <w:rPr>
          <w:lang w:val="en-AU"/>
        </w:rPr>
        <w:t>%)</w:t>
      </w:r>
    </w:p>
    <w:p w14:paraId="0AFA9B5A" w14:textId="4F66D56D" w:rsidR="007825D6" w:rsidRPr="002A5E1B" w:rsidRDefault="00353323" w:rsidP="004D59D7">
      <w:pPr>
        <w:pStyle w:val="Body-numberedlist"/>
        <w:numPr>
          <w:ilvl w:val="0"/>
          <w:numId w:val="10"/>
        </w:numPr>
        <w:ind w:left="511" w:hanging="284"/>
      </w:pPr>
      <w:r w:rsidRPr="004D59D7">
        <w:rPr>
          <w:lang w:val="en-AU"/>
        </w:rPr>
        <w:t>Pubs, clubs, discos, etc.</w:t>
      </w:r>
      <w:r w:rsidR="007825D6" w:rsidRPr="004D59D7">
        <w:rPr>
          <w:lang w:val="en-AU"/>
        </w:rPr>
        <w:t xml:space="preserve"> (</w:t>
      </w:r>
      <w:r w:rsidR="009F6F75" w:rsidRPr="004D59D7">
        <w:rPr>
          <w:lang w:val="en-AU"/>
        </w:rPr>
        <w:t>2</w:t>
      </w:r>
      <w:r w:rsidRPr="004D59D7">
        <w:rPr>
          <w:lang w:val="en-AU"/>
        </w:rPr>
        <w:t>4</w:t>
      </w:r>
      <w:r w:rsidR="007825D6" w:rsidRPr="004D59D7">
        <w:rPr>
          <w:lang w:val="en-AU"/>
        </w:rPr>
        <w:t>%)</w:t>
      </w:r>
    </w:p>
    <w:p w14:paraId="64FF099E" w14:textId="3716A126" w:rsidR="009F6F75" w:rsidRPr="002A5E1B" w:rsidRDefault="009F6F75" w:rsidP="004D59D7">
      <w:pPr>
        <w:pStyle w:val="Body-numberedlist"/>
        <w:numPr>
          <w:ilvl w:val="0"/>
          <w:numId w:val="10"/>
        </w:numPr>
        <w:ind w:left="511" w:hanging="284"/>
      </w:pPr>
      <w:r w:rsidRPr="004D59D7">
        <w:rPr>
          <w:lang w:val="en-AU"/>
        </w:rPr>
        <w:t>Going shopping for pleasure (</w:t>
      </w:r>
      <w:r w:rsidR="000E2DC8" w:rsidRPr="004D59D7">
        <w:rPr>
          <w:lang w:val="en-AU"/>
        </w:rPr>
        <w:t>24</w:t>
      </w:r>
      <w:r w:rsidRPr="004D59D7">
        <w:rPr>
          <w:lang w:val="en-AU"/>
        </w:rPr>
        <w:t>%)</w:t>
      </w:r>
    </w:p>
    <w:p w14:paraId="4B268670" w14:textId="3BE8B60D" w:rsidR="007825D6" w:rsidRPr="002A5E1B" w:rsidRDefault="007825D6" w:rsidP="004D59D7">
      <w:pPr>
        <w:pStyle w:val="Body-numberedlist"/>
        <w:numPr>
          <w:ilvl w:val="0"/>
          <w:numId w:val="10"/>
        </w:numPr>
        <w:ind w:left="511" w:hanging="284"/>
      </w:pPr>
      <w:r w:rsidRPr="004D59D7">
        <w:rPr>
          <w:lang w:val="en-AU"/>
        </w:rPr>
        <w:t>Sightseeing/looking around (2</w:t>
      </w:r>
      <w:r w:rsidR="00F34355" w:rsidRPr="004D59D7">
        <w:rPr>
          <w:lang w:val="en-AU"/>
        </w:rPr>
        <w:t>3</w:t>
      </w:r>
      <w:r w:rsidRPr="004D59D7">
        <w:rPr>
          <w:lang w:val="en-AU"/>
        </w:rPr>
        <w:t>%)</w:t>
      </w:r>
    </w:p>
    <w:p w14:paraId="1C89A651" w14:textId="6272E949" w:rsidR="004B134F" w:rsidRPr="004D59D7" w:rsidRDefault="000E1B29">
      <w:pPr>
        <w:rPr>
          <w:rFonts w:asciiTheme="minorHAnsi" w:hAnsiTheme="minorHAnsi"/>
          <w:color w:val="auto"/>
        </w:rPr>
      </w:pPr>
      <w:r w:rsidRPr="004D59D7">
        <w:rPr>
          <w:rFonts w:asciiTheme="minorHAnsi" w:hAnsiTheme="minorHAnsi"/>
          <w:color w:val="auto"/>
        </w:rPr>
        <w:t>A breakdown of the top 25 activities, including in comparison to other travellers, is provided in Table</w:t>
      </w:r>
      <w:r w:rsidR="000310B6" w:rsidRPr="004D59D7">
        <w:rPr>
          <w:rFonts w:asciiTheme="minorHAnsi" w:hAnsiTheme="minorHAnsi"/>
          <w:color w:val="auto"/>
        </w:rPr>
        <w:t xml:space="preserve"> </w:t>
      </w:r>
      <w:r w:rsidR="00F67BC1" w:rsidRPr="004D59D7">
        <w:rPr>
          <w:rFonts w:asciiTheme="minorHAnsi" w:hAnsiTheme="minorHAnsi"/>
          <w:color w:val="auto"/>
        </w:rPr>
        <w:t xml:space="preserve">A7 </w:t>
      </w:r>
      <w:r w:rsidRPr="004D59D7">
        <w:rPr>
          <w:rFonts w:asciiTheme="minorHAnsi" w:hAnsiTheme="minorHAnsi"/>
          <w:color w:val="auto"/>
        </w:rPr>
        <w:t xml:space="preserve">of </w:t>
      </w:r>
      <w:hyperlink w:anchor="_Appendix_3:_Data" w:history="1">
        <w:r w:rsidRPr="004D59D7">
          <w:rPr>
            <w:rStyle w:val="Hyperlink"/>
            <w:rFonts w:asciiTheme="minorHAnsi" w:hAnsiTheme="minorHAnsi"/>
            <w:color w:val="auto"/>
          </w:rPr>
          <w:t>Appendix 3</w:t>
        </w:r>
      </w:hyperlink>
      <w:r w:rsidRPr="004D59D7">
        <w:rPr>
          <w:rFonts w:asciiTheme="minorHAnsi" w:hAnsiTheme="minorHAnsi"/>
          <w:color w:val="auto"/>
        </w:rPr>
        <w:t xml:space="preserve">. </w:t>
      </w:r>
    </w:p>
    <w:p w14:paraId="4689AFA5" w14:textId="6964D5AD" w:rsidR="0013003D" w:rsidRPr="00BC5238" w:rsidRDefault="00B43809" w:rsidP="00BC5238">
      <w:pPr>
        <w:pStyle w:val="Heading2"/>
      </w:pPr>
      <w:bookmarkStart w:id="12" w:name="_Toc166673416"/>
      <w:r w:rsidRPr="00BC5238">
        <w:t xml:space="preserve">5. </w:t>
      </w:r>
      <w:bookmarkEnd w:id="12"/>
      <w:r w:rsidR="00D75DC8">
        <w:rPr>
          <w:rFonts w:eastAsia="Times New Roman"/>
          <w:lang w:eastAsia="en-US"/>
        </w:rPr>
        <w:t>Preferred accommodation and travel party types</w:t>
      </w:r>
    </w:p>
    <w:p w14:paraId="26853B85" w14:textId="77CD8EF1" w:rsidR="000E7C33" w:rsidRPr="00111334" w:rsidRDefault="00111334" w:rsidP="004D59D7">
      <w:pPr>
        <w:pStyle w:val="Heading4"/>
        <w:spacing w:before="200" w:after="200"/>
        <w:rPr>
          <w:b w:val="0"/>
          <w:bCs w:val="0"/>
        </w:rPr>
      </w:pPr>
      <w:r>
        <w:rPr>
          <w:rFonts w:eastAsia="Times New Roman"/>
          <w:lang w:eastAsia="en-US"/>
        </w:rPr>
        <w:t>Overnight travel: preferred accommodation</w:t>
      </w:r>
    </w:p>
    <w:p w14:paraId="60491EA7" w14:textId="340161CE" w:rsidR="000E7C33" w:rsidRPr="004D59D7" w:rsidRDefault="00175665">
      <w:pPr>
        <w:rPr>
          <w:rFonts w:asciiTheme="minorHAnsi" w:hAnsiTheme="minorHAnsi"/>
        </w:rPr>
      </w:pPr>
      <w:r w:rsidRPr="004D59D7">
        <w:rPr>
          <w:rFonts w:asciiTheme="minorHAnsi" w:hAnsiTheme="minorHAnsi"/>
          <w:noProof/>
        </w:rPr>
        <mc:AlternateContent>
          <mc:Choice Requires="wps">
            <w:drawing>
              <wp:anchor distT="0" distB="0" distL="114300" distR="114300" simplePos="0" relativeHeight="251708928" behindDoc="0" locked="0" layoutInCell="1" allowOverlap="1" wp14:anchorId="544A12CF" wp14:editId="0151CCB9">
                <wp:simplePos x="0" y="0"/>
                <wp:positionH relativeFrom="margin">
                  <wp:align>left</wp:align>
                </wp:positionH>
                <wp:positionV relativeFrom="paragraph">
                  <wp:posOffset>1320321</wp:posOffset>
                </wp:positionV>
                <wp:extent cx="3110230" cy="163830"/>
                <wp:effectExtent l="0" t="0" r="0" b="7620"/>
                <wp:wrapTopAndBottom/>
                <wp:docPr id="735959378" name="Text Box 1"/>
                <wp:cNvGraphicFramePr/>
                <a:graphic xmlns:a="http://schemas.openxmlformats.org/drawingml/2006/main">
                  <a:graphicData uri="http://schemas.microsoft.com/office/word/2010/wordprocessingShape">
                    <wps:wsp>
                      <wps:cNvSpPr txBox="1"/>
                      <wps:spPr>
                        <a:xfrm>
                          <a:off x="0" y="0"/>
                          <a:ext cx="3110230" cy="163902"/>
                        </a:xfrm>
                        <a:prstGeom prst="rect">
                          <a:avLst/>
                        </a:prstGeom>
                        <a:solidFill>
                          <a:prstClr val="white"/>
                        </a:solidFill>
                        <a:ln>
                          <a:noFill/>
                        </a:ln>
                      </wps:spPr>
                      <wps:txbx>
                        <w:txbxContent>
                          <w:p w14:paraId="0E3F1662" w14:textId="3C75FE6E" w:rsidR="001C1971" w:rsidRPr="00EE0ED2" w:rsidRDefault="001C1971" w:rsidP="001C1971">
                            <w:pPr>
                              <w:pStyle w:val="Caption"/>
                              <w:rPr>
                                <w:rFonts w:ascii="Verdana" w:hAnsi="Verdana"/>
                                <w:i w:val="0"/>
                                <w:iCs w:val="0"/>
                                <w:noProof/>
                                <w:color w:val="000000" w:themeColor="text1"/>
                                <w:sz w:val="20"/>
                                <w:szCs w:val="20"/>
                              </w:rPr>
                            </w:pPr>
                            <w:r w:rsidRPr="00EE0ED2">
                              <w:rPr>
                                <w:i w:val="0"/>
                                <w:iCs w:val="0"/>
                              </w:rPr>
                              <w:t xml:space="preserve">Figure </w:t>
                            </w:r>
                            <w:r w:rsidR="00EE0ED2">
                              <w:rPr>
                                <w:i w:val="0"/>
                                <w:iCs w:val="0"/>
                              </w:rPr>
                              <w:t>11</w:t>
                            </w:r>
                            <w:r w:rsidRPr="00EE0ED2">
                              <w:rPr>
                                <w:i w:val="0"/>
                                <w:iCs w:val="0"/>
                              </w:rPr>
                              <w:t xml:space="preserve">: Accommodation </w:t>
                            </w:r>
                            <w:r w:rsidR="009A5AFF">
                              <w:rPr>
                                <w:i w:val="0"/>
                                <w:iCs w:val="0"/>
                              </w:rPr>
                              <w:t>t</w:t>
                            </w:r>
                            <w:r w:rsidRPr="00EE0ED2">
                              <w:rPr>
                                <w:i w:val="0"/>
                                <w:iCs w:val="0"/>
                              </w:rPr>
                              <w:t xml:space="preserve">ypes for </w:t>
                            </w:r>
                            <w:r w:rsidR="009A5AFF">
                              <w:rPr>
                                <w:i w:val="0"/>
                                <w:iCs w:val="0"/>
                              </w:rPr>
                              <w:t>s</w:t>
                            </w:r>
                            <w:r w:rsidRPr="00EE0ED2">
                              <w:rPr>
                                <w:i w:val="0"/>
                                <w:iCs w:val="0"/>
                              </w:rPr>
                              <w:t>topovers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A12CF" id="_x0000_s1039" type="#_x0000_t202" style="position:absolute;margin-left:0;margin-top:103.95pt;width:244.9pt;height:12.9pt;z-index:251708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" stroked="f">
                <v:textbox inset="0,0,0,0">
                  <w:txbxContent>
                    <w:p w14:paraId="0E3F1662" w14:textId="3C75FE6E" w:rsidR="001C1971" w:rsidRPr="00EE0ED2" w:rsidRDefault="001C1971" w:rsidP="001C1971">
                      <w:pPr>
                        <w:pStyle w:val="Caption"/>
                        <w:rPr>
                          <w:rFonts w:ascii="Verdana" w:hAnsi="Verdana"/>
                          <w:i w:val="0"/>
                          <w:iCs w:val="0"/>
                          <w:noProof/>
                          <w:color w:val="000000" w:themeColor="text1"/>
                          <w:sz w:val="20"/>
                          <w:szCs w:val="20"/>
                        </w:rPr>
                      </w:pPr>
                      <w:r w:rsidRPr="00EE0ED2">
                        <w:rPr>
                          <w:i w:val="0"/>
                          <w:iCs w:val="0"/>
                        </w:rPr>
                        <w:t xml:space="preserve">Figure </w:t>
                      </w:r>
                      <w:r w:rsidR="00EE0ED2">
                        <w:rPr>
                          <w:i w:val="0"/>
                          <w:iCs w:val="0"/>
                        </w:rPr>
                        <w:t>11</w:t>
                      </w:r>
                      <w:r w:rsidRPr="00EE0ED2">
                        <w:rPr>
                          <w:i w:val="0"/>
                          <w:iCs w:val="0"/>
                        </w:rPr>
                        <w:t xml:space="preserve">: Accommodation </w:t>
                      </w:r>
                      <w:r w:rsidR="009A5AFF">
                        <w:rPr>
                          <w:i w:val="0"/>
                          <w:iCs w:val="0"/>
                        </w:rPr>
                        <w:t>t</w:t>
                      </w:r>
                      <w:r w:rsidRPr="00EE0ED2">
                        <w:rPr>
                          <w:i w:val="0"/>
                          <w:iCs w:val="0"/>
                        </w:rPr>
                        <w:t xml:space="preserve">ypes for </w:t>
                      </w:r>
                      <w:r w:rsidR="009A5AFF">
                        <w:rPr>
                          <w:i w:val="0"/>
                          <w:iCs w:val="0"/>
                        </w:rPr>
                        <w:t>s</w:t>
                      </w:r>
                      <w:r w:rsidRPr="00EE0ED2">
                        <w:rPr>
                          <w:i w:val="0"/>
                          <w:iCs w:val="0"/>
                        </w:rPr>
                        <w:t>topovers</w:t>
                      </w:r>
                    </w:p>
                  </w:txbxContent>
                </v:textbox>
                <w10:wrap type="topAndBottom" anchorx="margin"/>
              </v:shape>
            </w:pict>
          </mc:Fallback>
        </mc:AlternateContent>
      </w:r>
      <w:r w:rsidRPr="004D59D7">
        <w:rPr>
          <w:rFonts w:asciiTheme="minorHAnsi" w:hAnsiTheme="minorHAnsi"/>
          <w:noProof/>
        </w:rPr>
        <w:drawing>
          <wp:anchor distT="0" distB="0" distL="114300" distR="114300" simplePos="0" relativeHeight="251699712" behindDoc="0" locked="0" layoutInCell="1" allowOverlap="1" wp14:anchorId="16E02292" wp14:editId="18F537E0">
            <wp:simplePos x="0" y="0"/>
            <wp:positionH relativeFrom="column">
              <wp:posOffset>0</wp:posOffset>
            </wp:positionH>
            <wp:positionV relativeFrom="paragraph">
              <wp:posOffset>1549400</wp:posOffset>
            </wp:positionV>
            <wp:extent cx="3059430" cy="2743200"/>
            <wp:effectExtent l="0" t="0" r="7620" b="0"/>
            <wp:wrapTopAndBottom/>
            <wp:docPr id="542919995" name="Chart 1" descr="Figure 11 is composed of 2 pie charts. The first pie chart shows the types of accommodation used by travellers with accessibility needs. In June quarter 2023, 50% of travellers with accessibility needs stayed in private accommodation, 47% stayed in commercial accommodation and 2% stayed in other accommodation types. &#10;&#10;46% of the other traveller group  stayed in private accommodation, 51% stayed in commercial accommodation and 3% stayed in other accommodation types. ">
              <a:extLst xmlns:a="http://schemas.openxmlformats.org/drawingml/2006/main">
                <a:ext uri="{FF2B5EF4-FFF2-40B4-BE49-F238E27FC236}">
                  <a16:creationId xmlns:a16="http://schemas.microsoft.com/office/drawing/2014/main" id="{A5FCCA17-1805-EA79-D08B-7BB2BEA886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anchor>
        </w:drawing>
      </w:r>
      <w:r w:rsidRPr="004D59D7">
        <w:rPr>
          <w:rFonts w:asciiTheme="minorHAnsi" w:hAnsiTheme="minorHAnsi"/>
          <w:noProof/>
        </w:rPr>
        <w:drawing>
          <wp:anchor distT="0" distB="0" distL="114300" distR="114300" simplePos="0" relativeHeight="251666944" behindDoc="0" locked="0" layoutInCell="1" allowOverlap="1" wp14:anchorId="68F60A82" wp14:editId="126D45FF">
            <wp:simplePos x="0" y="0"/>
            <wp:positionH relativeFrom="margin">
              <wp:posOffset>3058160</wp:posOffset>
            </wp:positionH>
            <wp:positionV relativeFrom="paragraph">
              <wp:posOffset>1554480</wp:posOffset>
            </wp:positionV>
            <wp:extent cx="3059430" cy="2743200"/>
            <wp:effectExtent l="0" t="0" r="7620" b="0"/>
            <wp:wrapTopAndBottom/>
            <wp:docPr id="761611572" name="Chart 2" descr="Figure 11 is composed of 2 pie charts. The first pie chart shows the types of accommodation used by travellers with accessibility needs. In June quarter 2023, 50% of travellers with accessibility needs stayed in private accommodation, 47% stayed in commercial accommodation and 2% stayed in other accommodation types. &#10;&#10;46% of the other traveller group  stayed in private accommodation, 51% stayed in commercial accommodation and 3% stayed in other accommodation types. ">
              <a:extLst xmlns:a="http://schemas.openxmlformats.org/drawingml/2006/main">
                <a:ext uri="{FF2B5EF4-FFF2-40B4-BE49-F238E27FC236}">
                  <a16:creationId xmlns:a16="http://schemas.microsoft.com/office/drawing/2014/main" id="{536CEF76-92BF-44C1-BE43-FE26D12A25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anchor>
        </w:drawing>
      </w:r>
      <w:r w:rsidR="00845536" w:rsidRPr="004D59D7">
        <w:rPr>
          <w:rFonts w:asciiTheme="minorHAnsi" w:hAnsiTheme="minorHAnsi"/>
        </w:rPr>
        <w:t>In June quarter 2023, t</w:t>
      </w:r>
      <w:r w:rsidR="000E7C33" w:rsidRPr="004D59D7">
        <w:rPr>
          <w:rFonts w:asciiTheme="minorHAnsi" w:hAnsiTheme="minorHAnsi"/>
        </w:rPr>
        <w:t>ravellers with accessibility stay</w:t>
      </w:r>
      <w:r w:rsidR="00845536" w:rsidRPr="004D59D7">
        <w:rPr>
          <w:rFonts w:asciiTheme="minorHAnsi" w:hAnsiTheme="minorHAnsi"/>
        </w:rPr>
        <w:t>ed</w:t>
      </w:r>
      <w:r w:rsidR="000E7C33" w:rsidRPr="004D59D7">
        <w:rPr>
          <w:rFonts w:asciiTheme="minorHAnsi" w:hAnsiTheme="minorHAnsi"/>
        </w:rPr>
        <w:t xml:space="preserve"> in private accommodation (friend’s or relative’s property, holiday home, etc.) </w:t>
      </w:r>
      <w:r w:rsidR="00761A0F" w:rsidRPr="004D59D7">
        <w:rPr>
          <w:rFonts w:asciiTheme="minorHAnsi" w:hAnsiTheme="minorHAnsi"/>
        </w:rPr>
        <w:t>50</w:t>
      </w:r>
      <w:r w:rsidR="000E7C33" w:rsidRPr="004D59D7">
        <w:rPr>
          <w:rFonts w:asciiTheme="minorHAnsi" w:hAnsiTheme="minorHAnsi"/>
        </w:rPr>
        <w:t xml:space="preserve">% of the time, commercial accommodation (hotels, short-term rental houses, etc.) </w:t>
      </w:r>
      <w:r w:rsidR="008D037B" w:rsidRPr="004D59D7">
        <w:rPr>
          <w:rFonts w:asciiTheme="minorHAnsi" w:hAnsiTheme="minorHAnsi"/>
        </w:rPr>
        <w:t>47</w:t>
      </w:r>
      <w:r w:rsidR="000E7C33" w:rsidRPr="004D59D7">
        <w:rPr>
          <w:rFonts w:asciiTheme="minorHAnsi" w:hAnsiTheme="minorHAnsi"/>
        </w:rPr>
        <w:t xml:space="preserve">% and other accommodation types </w:t>
      </w:r>
      <w:r w:rsidR="008D037B" w:rsidRPr="004D59D7">
        <w:rPr>
          <w:rFonts w:asciiTheme="minorHAnsi" w:hAnsiTheme="minorHAnsi"/>
        </w:rPr>
        <w:t>2</w:t>
      </w:r>
      <w:r w:rsidR="000E7C33" w:rsidRPr="004D59D7">
        <w:rPr>
          <w:rFonts w:asciiTheme="minorHAnsi" w:hAnsiTheme="minorHAnsi"/>
        </w:rPr>
        <w:t>% of the time. Compared with other travellers, they are more likely to stay in private accommodation (</w:t>
      </w:r>
      <w:r w:rsidR="00184690" w:rsidRPr="004D59D7">
        <w:rPr>
          <w:rFonts w:asciiTheme="minorHAnsi" w:hAnsiTheme="minorHAnsi"/>
        </w:rPr>
        <w:t>50</w:t>
      </w:r>
      <w:r w:rsidR="000E7C33" w:rsidRPr="004D59D7">
        <w:rPr>
          <w:rFonts w:asciiTheme="minorHAnsi" w:hAnsiTheme="minorHAnsi"/>
        </w:rPr>
        <w:t xml:space="preserve">% compared with </w:t>
      </w:r>
      <w:r w:rsidR="00184690" w:rsidRPr="004D59D7">
        <w:rPr>
          <w:rFonts w:asciiTheme="minorHAnsi" w:hAnsiTheme="minorHAnsi"/>
        </w:rPr>
        <w:t>46</w:t>
      </w:r>
      <w:r w:rsidR="000E7C33" w:rsidRPr="004D59D7">
        <w:rPr>
          <w:rFonts w:asciiTheme="minorHAnsi" w:hAnsiTheme="minorHAnsi"/>
        </w:rPr>
        <w:t>%) and less likely to stay in commercial accommodation (</w:t>
      </w:r>
      <w:r w:rsidR="00184690" w:rsidRPr="004D59D7">
        <w:rPr>
          <w:rFonts w:asciiTheme="minorHAnsi" w:hAnsiTheme="minorHAnsi"/>
        </w:rPr>
        <w:t>47</w:t>
      </w:r>
      <w:r w:rsidR="000E7C33" w:rsidRPr="004D59D7">
        <w:rPr>
          <w:rFonts w:asciiTheme="minorHAnsi" w:hAnsiTheme="minorHAnsi"/>
        </w:rPr>
        <w:t xml:space="preserve">% compared with </w:t>
      </w:r>
      <w:r w:rsidR="008B2AD0" w:rsidRPr="004D59D7">
        <w:rPr>
          <w:rFonts w:asciiTheme="minorHAnsi" w:hAnsiTheme="minorHAnsi"/>
        </w:rPr>
        <w:t>5</w:t>
      </w:r>
      <w:r w:rsidR="00184690" w:rsidRPr="004D59D7">
        <w:rPr>
          <w:rFonts w:asciiTheme="minorHAnsi" w:hAnsiTheme="minorHAnsi"/>
        </w:rPr>
        <w:t>1</w:t>
      </w:r>
      <w:r w:rsidR="000E7C33" w:rsidRPr="004D59D7">
        <w:rPr>
          <w:rFonts w:asciiTheme="minorHAnsi" w:hAnsiTheme="minorHAnsi"/>
        </w:rPr>
        <w:t>%).</w:t>
      </w:r>
      <w:r w:rsidR="00724E54">
        <w:rPr>
          <w:rFonts w:asciiTheme="minorHAnsi" w:hAnsiTheme="minorHAnsi"/>
        </w:rPr>
        <w:t xml:space="preserve"> </w:t>
      </w:r>
    </w:p>
    <w:p w14:paraId="7029D57D" w14:textId="4CF6D2CA" w:rsidR="000E7C33" w:rsidRPr="004D59D7" w:rsidRDefault="000E7C33">
      <w:pPr>
        <w:rPr>
          <w:rFonts w:asciiTheme="minorHAnsi" w:hAnsiTheme="minorHAnsi"/>
        </w:rPr>
      </w:pPr>
    </w:p>
    <w:p w14:paraId="280F6472" w14:textId="23C83F10" w:rsidR="00434C30" w:rsidRPr="004D59D7" w:rsidRDefault="00434C30" w:rsidP="004D59D7">
      <w:pPr>
        <w:rPr>
          <w:rFonts w:asciiTheme="minorHAnsi" w:hAnsiTheme="minorHAnsi"/>
        </w:rPr>
      </w:pPr>
      <w:r w:rsidRPr="004D59D7">
        <w:rPr>
          <w:rFonts w:asciiTheme="minorHAnsi" w:hAnsiTheme="minorHAnsi"/>
        </w:rPr>
        <w:t xml:space="preserve">More detailed information on accommodation used by travellers with accessibility needs is presented in table </w:t>
      </w:r>
      <w:r w:rsidR="00F67BC1" w:rsidRPr="004D59D7">
        <w:rPr>
          <w:rFonts w:asciiTheme="minorHAnsi" w:hAnsiTheme="minorHAnsi"/>
        </w:rPr>
        <w:t xml:space="preserve">A8 </w:t>
      </w:r>
      <w:r w:rsidRPr="004D59D7">
        <w:rPr>
          <w:rFonts w:asciiTheme="minorHAnsi" w:hAnsiTheme="minorHAnsi"/>
        </w:rPr>
        <w:t xml:space="preserve">in </w:t>
      </w:r>
      <w:hyperlink w:anchor="_Appendix_3:_Data" w:history="1">
        <w:r w:rsidRPr="004D59D7">
          <w:rPr>
            <w:rStyle w:val="Hyperlink"/>
            <w:rFonts w:asciiTheme="minorHAnsi" w:hAnsiTheme="minorHAnsi"/>
            <w:color w:val="auto"/>
          </w:rPr>
          <w:t>Appendix 3</w:t>
        </w:r>
      </w:hyperlink>
      <w:r w:rsidRPr="004D59D7">
        <w:rPr>
          <w:rFonts w:asciiTheme="minorHAnsi" w:hAnsiTheme="minorHAnsi"/>
          <w:color w:val="auto"/>
        </w:rPr>
        <w:t xml:space="preserve">. </w:t>
      </w:r>
    </w:p>
    <w:p w14:paraId="5E26EE77" w14:textId="31375C29" w:rsidR="00122B58" w:rsidRPr="00942A96" w:rsidRDefault="00122B58" w:rsidP="004D59D7">
      <w:pPr>
        <w:pStyle w:val="Heading4"/>
        <w:spacing w:before="200" w:after="200"/>
      </w:pPr>
      <w:r w:rsidRPr="00942A96">
        <w:lastRenderedPageBreak/>
        <w:t>Travel party types of overnight travellers</w:t>
      </w:r>
    </w:p>
    <w:p w14:paraId="2B243864" w14:textId="513CCB81" w:rsidR="0013003D" w:rsidRPr="004D59D7" w:rsidRDefault="0013003D" w:rsidP="004D59D7">
      <w:pPr>
        <w:rPr>
          <w:rFonts w:asciiTheme="minorHAnsi" w:hAnsiTheme="minorHAnsi"/>
        </w:rPr>
      </w:pPr>
      <w:r w:rsidRPr="004D59D7">
        <w:rPr>
          <w:rFonts w:asciiTheme="minorHAnsi" w:hAnsiTheme="minorHAnsi"/>
        </w:rPr>
        <w:t xml:space="preserve">Overall, the most common travel party types of </w:t>
      </w:r>
      <w:r w:rsidR="00CB7E85" w:rsidRPr="004D59D7">
        <w:rPr>
          <w:rFonts w:asciiTheme="minorHAnsi" w:hAnsiTheme="minorHAnsi"/>
        </w:rPr>
        <w:t>overnight travellers with accessibility needs</w:t>
      </w:r>
      <w:r w:rsidRPr="004D59D7">
        <w:rPr>
          <w:rFonts w:asciiTheme="minorHAnsi" w:hAnsiTheme="minorHAnsi"/>
        </w:rPr>
        <w:t xml:space="preserve"> were: </w:t>
      </w:r>
    </w:p>
    <w:p w14:paraId="279419F0" w14:textId="6BA29788" w:rsidR="0013003D" w:rsidRPr="00455AB5" w:rsidRDefault="0013003D" w:rsidP="004D59D7">
      <w:pPr>
        <w:pStyle w:val="Bulletlist0"/>
        <w:numPr>
          <w:ilvl w:val="0"/>
          <w:numId w:val="25"/>
        </w:numPr>
        <w:ind w:left="511" w:hanging="284"/>
      </w:pPr>
      <w:r w:rsidRPr="00455AB5">
        <w:t>Travelling alone (</w:t>
      </w:r>
      <w:r w:rsidR="004B7A8D" w:rsidRPr="00455AB5">
        <w:t>30</w:t>
      </w:r>
      <w:r w:rsidRPr="00455AB5">
        <w:t>%)</w:t>
      </w:r>
    </w:p>
    <w:p w14:paraId="435AFA63" w14:textId="5397895B" w:rsidR="004B7A8D" w:rsidRPr="00455AB5" w:rsidRDefault="004B7A8D" w:rsidP="004D59D7">
      <w:pPr>
        <w:pStyle w:val="Bulletlist0"/>
        <w:numPr>
          <w:ilvl w:val="0"/>
          <w:numId w:val="25"/>
        </w:numPr>
        <w:ind w:left="511" w:hanging="284"/>
      </w:pPr>
      <w:r w:rsidRPr="00455AB5">
        <w:t>Friends or relatives travelling together (26%)</w:t>
      </w:r>
    </w:p>
    <w:p w14:paraId="77B3DC35" w14:textId="1B3EF2ED" w:rsidR="0013003D" w:rsidRPr="00455AB5" w:rsidRDefault="0013003D" w:rsidP="004D59D7">
      <w:pPr>
        <w:pStyle w:val="Bulletlist0"/>
        <w:numPr>
          <w:ilvl w:val="0"/>
          <w:numId w:val="25"/>
        </w:numPr>
        <w:ind w:left="511" w:hanging="284"/>
      </w:pPr>
      <w:r w:rsidRPr="00455AB5">
        <w:t>Adult Couple (</w:t>
      </w:r>
      <w:r w:rsidR="004B7A8D" w:rsidRPr="00455AB5">
        <w:t>23</w:t>
      </w:r>
      <w:r w:rsidRPr="00455AB5">
        <w:t>%)</w:t>
      </w:r>
    </w:p>
    <w:p w14:paraId="1CB0118C" w14:textId="41A038AE" w:rsidR="00CF6683" w:rsidRPr="004D59D7" w:rsidRDefault="0013003D" w:rsidP="004D59D7">
      <w:pPr>
        <w:rPr>
          <w:rFonts w:asciiTheme="minorHAnsi" w:hAnsiTheme="minorHAnsi"/>
        </w:rPr>
      </w:pPr>
      <w:r w:rsidRPr="004D59D7">
        <w:rPr>
          <w:rFonts w:asciiTheme="minorHAnsi" w:hAnsiTheme="minorHAnsi"/>
        </w:rPr>
        <w:t xml:space="preserve">There were some differences in the travel party types between </w:t>
      </w:r>
      <w:r w:rsidR="005D3D43" w:rsidRPr="004D59D7">
        <w:rPr>
          <w:rFonts w:asciiTheme="minorHAnsi" w:hAnsiTheme="minorHAnsi"/>
        </w:rPr>
        <w:t xml:space="preserve">travellers with </w:t>
      </w:r>
      <w:r w:rsidR="00BA604D">
        <w:rPr>
          <w:rFonts w:asciiTheme="minorHAnsi" w:hAnsiTheme="minorHAnsi"/>
        </w:rPr>
        <w:t>accessibility needs</w:t>
      </w:r>
      <w:r w:rsidRPr="004D59D7">
        <w:rPr>
          <w:rFonts w:asciiTheme="minorHAnsi" w:hAnsiTheme="minorHAnsi"/>
        </w:rPr>
        <w:t xml:space="preserve"> and </w:t>
      </w:r>
      <w:r w:rsidR="00C736DE" w:rsidRPr="004D59D7">
        <w:rPr>
          <w:rFonts w:asciiTheme="minorHAnsi" w:hAnsiTheme="minorHAnsi"/>
        </w:rPr>
        <w:t>other travellers</w:t>
      </w:r>
      <w:r w:rsidRPr="004D59D7">
        <w:rPr>
          <w:rFonts w:asciiTheme="minorHAnsi" w:hAnsiTheme="minorHAnsi"/>
        </w:rPr>
        <w:t xml:space="preserve">. </w:t>
      </w:r>
      <w:r w:rsidR="00CB72C8" w:rsidRPr="004D59D7">
        <w:rPr>
          <w:rFonts w:asciiTheme="minorHAnsi" w:hAnsiTheme="minorHAnsi"/>
        </w:rPr>
        <w:t>Travellers with accessibility needs</w:t>
      </w:r>
      <w:r w:rsidRPr="004D59D7">
        <w:rPr>
          <w:rFonts w:asciiTheme="minorHAnsi" w:hAnsiTheme="minorHAnsi"/>
        </w:rPr>
        <w:t xml:space="preserve"> were </w:t>
      </w:r>
      <w:r w:rsidR="00BC1615" w:rsidRPr="004D59D7">
        <w:rPr>
          <w:rFonts w:asciiTheme="minorHAnsi" w:hAnsiTheme="minorHAnsi"/>
        </w:rPr>
        <w:t xml:space="preserve">less </w:t>
      </w:r>
      <w:r w:rsidRPr="004D59D7">
        <w:rPr>
          <w:rFonts w:asciiTheme="minorHAnsi" w:hAnsiTheme="minorHAnsi"/>
        </w:rPr>
        <w:t xml:space="preserve">likely than </w:t>
      </w:r>
      <w:r w:rsidR="00C736DE" w:rsidRPr="004D59D7">
        <w:rPr>
          <w:rFonts w:asciiTheme="minorHAnsi" w:hAnsiTheme="minorHAnsi"/>
        </w:rPr>
        <w:t>other travellers</w:t>
      </w:r>
      <w:r w:rsidRPr="004D59D7">
        <w:rPr>
          <w:rFonts w:asciiTheme="minorHAnsi" w:hAnsiTheme="minorHAnsi"/>
        </w:rPr>
        <w:t xml:space="preserve"> to be</w:t>
      </w:r>
      <w:r w:rsidR="00CF6683" w:rsidRPr="004D59D7">
        <w:rPr>
          <w:rFonts w:asciiTheme="minorHAnsi" w:hAnsiTheme="minorHAnsi"/>
        </w:rPr>
        <w:t>:</w:t>
      </w:r>
    </w:p>
    <w:p w14:paraId="24499B3B" w14:textId="42A0AE43" w:rsidR="00CF6683" w:rsidRPr="00455AB5" w:rsidRDefault="00CF6683" w:rsidP="004D59D7">
      <w:pPr>
        <w:pStyle w:val="Bulletlist0"/>
        <w:numPr>
          <w:ilvl w:val="0"/>
          <w:numId w:val="25"/>
        </w:numPr>
        <w:ind w:left="511" w:hanging="284"/>
      </w:pPr>
      <w:r w:rsidRPr="00455AB5">
        <w:t>Travelling alone (30% vs 34%)</w:t>
      </w:r>
    </w:p>
    <w:p w14:paraId="01258BDF" w14:textId="77777777" w:rsidR="00192379" w:rsidRPr="00455AB5" w:rsidRDefault="00192379" w:rsidP="004D59D7">
      <w:pPr>
        <w:pStyle w:val="Bulletlist0"/>
        <w:numPr>
          <w:ilvl w:val="0"/>
          <w:numId w:val="25"/>
        </w:numPr>
        <w:ind w:left="511" w:hanging="284"/>
      </w:pPr>
      <w:r w:rsidRPr="00455AB5">
        <w:t>Travelling as part of an adult couple (23% vs 26%)</w:t>
      </w:r>
    </w:p>
    <w:p w14:paraId="067FB26E" w14:textId="44456604" w:rsidR="00CF6683" w:rsidRPr="00455AB5" w:rsidRDefault="00192379" w:rsidP="004D59D7">
      <w:pPr>
        <w:pStyle w:val="Bulletlist0"/>
        <w:numPr>
          <w:ilvl w:val="0"/>
          <w:numId w:val="25"/>
        </w:numPr>
        <w:ind w:left="511" w:hanging="284"/>
      </w:pPr>
      <w:r w:rsidRPr="00455AB5">
        <w:t>Travelling with business associates (4% vs 7%).</w:t>
      </w:r>
    </w:p>
    <w:p w14:paraId="60E6FC74" w14:textId="56400402" w:rsidR="005F0894" w:rsidRPr="004D59D7" w:rsidRDefault="00E67B8C" w:rsidP="004D59D7">
      <w:pPr>
        <w:rPr>
          <w:rFonts w:asciiTheme="minorHAnsi" w:hAnsiTheme="minorHAnsi"/>
        </w:rPr>
      </w:pPr>
      <w:r w:rsidRPr="004D59D7">
        <w:rPr>
          <w:rFonts w:asciiTheme="minorHAnsi" w:hAnsiTheme="minorHAnsi"/>
        </w:rPr>
        <w:t xml:space="preserve">However, </w:t>
      </w:r>
      <w:r w:rsidR="00CC5E68" w:rsidRPr="004D59D7">
        <w:rPr>
          <w:rFonts w:asciiTheme="minorHAnsi" w:hAnsiTheme="minorHAnsi"/>
        </w:rPr>
        <w:t xml:space="preserve">travellers with </w:t>
      </w:r>
      <w:r w:rsidR="00BA604D">
        <w:rPr>
          <w:rFonts w:asciiTheme="minorHAnsi" w:hAnsiTheme="minorHAnsi"/>
        </w:rPr>
        <w:t>accessibility needs</w:t>
      </w:r>
      <w:r w:rsidR="00CC5E68" w:rsidRPr="004D59D7">
        <w:rPr>
          <w:rFonts w:asciiTheme="minorHAnsi" w:hAnsiTheme="minorHAnsi"/>
        </w:rPr>
        <w:t xml:space="preserve"> were more likely than other travellers to be</w:t>
      </w:r>
      <w:r w:rsidR="0039120D" w:rsidRPr="004D59D7">
        <w:rPr>
          <w:rFonts w:asciiTheme="minorHAnsi" w:hAnsiTheme="minorHAnsi"/>
        </w:rPr>
        <w:t>:</w:t>
      </w:r>
    </w:p>
    <w:p w14:paraId="0D2CE5A0" w14:textId="502EB1A8" w:rsidR="0039120D" w:rsidRPr="00455AB5" w:rsidRDefault="00271ED9" w:rsidP="004D59D7">
      <w:pPr>
        <w:pStyle w:val="Bulletlist0"/>
        <w:numPr>
          <w:ilvl w:val="0"/>
          <w:numId w:val="25"/>
        </w:numPr>
        <w:ind w:left="511" w:hanging="284"/>
      </w:pPr>
      <w:r w:rsidRPr="00455AB5">
        <w:t>Travelling with friends or relatives (26% vs 19%)</w:t>
      </w:r>
    </w:p>
    <w:p w14:paraId="0380924F" w14:textId="5ED4463F" w:rsidR="00271ED9" w:rsidRPr="00455AB5" w:rsidRDefault="00A637B6" w:rsidP="004D59D7">
      <w:pPr>
        <w:pStyle w:val="Bulletlist0"/>
        <w:numPr>
          <w:ilvl w:val="0"/>
          <w:numId w:val="25"/>
        </w:numPr>
        <w:ind w:left="511" w:hanging="284"/>
      </w:pPr>
      <w:r w:rsidRPr="00455AB5">
        <w:t>Travelling in a family group (parents and children) (16% vs 14%).</w:t>
      </w:r>
    </w:p>
    <w:p w14:paraId="64F63204" w14:textId="3706E664" w:rsidR="00DD5EF4" w:rsidRPr="004D59D7" w:rsidRDefault="003935BE" w:rsidP="004D59D7">
      <w:pPr>
        <w:rPr>
          <w:rFonts w:asciiTheme="minorHAnsi" w:hAnsiTheme="minorHAnsi"/>
        </w:rPr>
      </w:pPr>
      <w:r>
        <w:rPr>
          <w:rFonts w:asciiTheme="minorHAnsi" w:hAnsiTheme="minorHAnsi"/>
        </w:rPr>
        <w:t>This shows the benefits for businesses who can meet accessibility needs as they will benefit from a larger travel party if they can successfully attract this market.</w:t>
      </w:r>
    </w:p>
    <w:p w14:paraId="3D3E5876" w14:textId="1EA9CA0E" w:rsidR="00E17297" w:rsidRPr="00942A96" w:rsidRDefault="00E17297" w:rsidP="004D59D7">
      <w:pPr>
        <w:pStyle w:val="Heading7"/>
        <w:spacing w:before="200" w:after="200"/>
        <w:rPr>
          <w:rFonts w:asciiTheme="minorHAnsi" w:eastAsiaTheme="minorHAnsi" w:hAnsiTheme="minorHAnsi" w:cstheme="minorBidi"/>
          <w:i w:val="0"/>
          <w:iCs w:val="0"/>
          <w:color w:val="2E1A47" w:themeColor="text2"/>
        </w:rPr>
      </w:pPr>
      <w:r w:rsidRPr="00942A96">
        <w:rPr>
          <w:rFonts w:asciiTheme="minorHAnsi" w:eastAsiaTheme="minorHAnsi" w:hAnsiTheme="minorHAnsi" w:cstheme="minorBidi"/>
          <w:i w:val="0"/>
          <w:iCs w:val="0"/>
          <w:noProof/>
          <w:color w:val="2E1A47" w:themeColor="text2"/>
        </w:rPr>
        <w:lastRenderedPageBreak/>
        <w:drawing>
          <wp:anchor distT="0" distB="0" distL="114300" distR="114300" simplePos="0" relativeHeight="251628032" behindDoc="0" locked="0" layoutInCell="1" allowOverlap="1" wp14:anchorId="1BD4891A" wp14:editId="00D1DBCF">
            <wp:simplePos x="0" y="0"/>
            <wp:positionH relativeFrom="margin">
              <wp:posOffset>3100705</wp:posOffset>
            </wp:positionH>
            <wp:positionV relativeFrom="paragraph">
              <wp:posOffset>309880</wp:posOffset>
            </wp:positionV>
            <wp:extent cx="3132000" cy="4320000"/>
            <wp:effectExtent l="0" t="0" r="11430" b="4445"/>
            <wp:wrapTopAndBottom/>
            <wp:docPr id="1984693342" name="Chart 1" descr="Figure 12 is composed of 2 pie charts. The first pie chart shows the types of travel parties of travellers with accessibility needs. In June quarter 2023, for travellers with accessibility needs:&#10;30% travelled alone,&#10;26% travelled with friends or relatives,&#10;23% travelled as part of an adult couple,&#10;16% travelled in a family group,&#10;4% travelled with business associates and 0.9% travelled with other travel party types. &#10;For other travellers with accessibility needs:&#10;34% travelled alone,&#10;19 travelled with friends or relatives,&#10;26 travelled as part of an adult couple,&#10;14 travelled in a family group,&#10;7% travelled with business associates and 0.4% travelled with other travel party types. ">
              <a:extLst xmlns:a="http://schemas.openxmlformats.org/drawingml/2006/main">
                <a:ext uri="{FF2B5EF4-FFF2-40B4-BE49-F238E27FC236}">
                  <a16:creationId xmlns:a16="http://schemas.microsoft.com/office/drawing/2014/main" id="{1C341D3F-C25B-4731-ACCD-AF2B24D5E2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Pr="00942A96">
        <w:rPr>
          <w:rFonts w:asciiTheme="minorHAnsi" w:eastAsiaTheme="minorHAnsi" w:hAnsiTheme="minorHAnsi" w:cstheme="minorBidi"/>
          <w:i w:val="0"/>
          <w:iCs w:val="0"/>
          <w:noProof/>
          <w:color w:val="2E1A47" w:themeColor="text2"/>
        </w:rPr>
        <w:drawing>
          <wp:anchor distT="0" distB="0" distL="114300" distR="114300" simplePos="0" relativeHeight="251627008" behindDoc="0" locked="0" layoutInCell="1" allowOverlap="1" wp14:anchorId="618C8FBD" wp14:editId="0DEA48CD">
            <wp:simplePos x="0" y="0"/>
            <wp:positionH relativeFrom="margin">
              <wp:posOffset>0</wp:posOffset>
            </wp:positionH>
            <wp:positionV relativeFrom="paragraph">
              <wp:posOffset>306070</wp:posOffset>
            </wp:positionV>
            <wp:extent cx="3132000" cy="4320000"/>
            <wp:effectExtent l="0" t="0" r="11430" b="4445"/>
            <wp:wrapTopAndBottom/>
            <wp:docPr id="1615556975" name="Chart 1" descr="Figure 12 is composed of 2 pie charts. The first pie chart shows the types of travel parties of travellers with accessibility needs. In June quarter 2023, for travellers with accessibility needs:&#10;30% travelled alone,&#10;26% travelled with friends or relatives,&#10;23% travelled as part of an adult couple,&#10;16% travelled in a family group,&#10;4% travelled with business associates and 0.9% travelled with other travel party types. &#10;For other travellers with accessibility needs:&#10;34% travelled alone,&#10;19 travelled with friends or relatives,&#10;26 travelled as part of an adult couple,&#10;14 travelled in a family group,&#10;7% travelled with business associates and 0.4% travelled with other travel party types. ">
              <a:extLst xmlns:a="http://schemas.openxmlformats.org/drawingml/2006/main">
                <a:ext uri="{FF2B5EF4-FFF2-40B4-BE49-F238E27FC236}">
                  <a16:creationId xmlns:a16="http://schemas.microsoft.com/office/drawing/2014/main" id="{C3E4EA30-ACDC-449A-8B67-5D55CC9120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Pr="00942A96">
        <w:rPr>
          <w:rFonts w:asciiTheme="minorHAnsi" w:eastAsiaTheme="minorHAnsi" w:hAnsiTheme="minorHAnsi" w:cstheme="minorBidi"/>
          <w:i w:val="0"/>
          <w:iCs w:val="0"/>
          <w:color w:val="2E1A47" w:themeColor="text2"/>
        </w:rPr>
        <w:t>Figure 1</w:t>
      </w:r>
      <w:r w:rsidR="00F80588" w:rsidRPr="00942A96">
        <w:rPr>
          <w:rFonts w:asciiTheme="minorHAnsi" w:eastAsiaTheme="minorHAnsi" w:hAnsiTheme="minorHAnsi" w:cstheme="minorBidi"/>
          <w:i w:val="0"/>
          <w:iCs w:val="0"/>
          <w:color w:val="2E1A47" w:themeColor="text2"/>
        </w:rPr>
        <w:t>2</w:t>
      </w:r>
      <w:r w:rsidRPr="00942A96">
        <w:rPr>
          <w:rFonts w:asciiTheme="minorHAnsi" w:eastAsiaTheme="minorHAnsi" w:hAnsiTheme="minorHAnsi" w:cstheme="minorBidi"/>
          <w:i w:val="0"/>
          <w:iCs w:val="0"/>
          <w:color w:val="2E1A47" w:themeColor="text2"/>
        </w:rPr>
        <w:t xml:space="preserve">: Travel party types of overnight visitors (% of total trips) </w:t>
      </w:r>
      <w:r w:rsidR="000B6AED">
        <w:rPr>
          <w:rFonts w:asciiTheme="minorHAnsi" w:eastAsiaTheme="minorHAnsi" w:hAnsiTheme="minorHAnsi" w:cstheme="minorBidi"/>
          <w:i w:val="0"/>
          <w:iCs w:val="0"/>
          <w:color w:val="2E1A47" w:themeColor="text2"/>
        </w:rPr>
        <w:t>– June quarter 2023</w:t>
      </w:r>
    </w:p>
    <w:p w14:paraId="3EDE7076" w14:textId="77777777" w:rsidR="00E17297" w:rsidRPr="004D59D7" w:rsidRDefault="00E17297" w:rsidP="004D59D7">
      <w:pPr>
        <w:rPr>
          <w:rFonts w:asciiTheme="minorHAnsi" w:hAnsiTheme="minorHAnsi"/>
        </w:rPr>
      </w:pPr>
    </w:p>
    <w:p w14:paraId="6180D92F" w14:textId="77777777" w:rsidR="000760F8" w:rsidRPr="004D59D7" w:rsidRDefault="000760F8" w:rsidP="004D59D7">
      <w:pPr>
        <w:rPr>
          <w:rFonts w:asciiTheme="minorHAnsi" w:hAnsiTheme="minorHAnsi"/>
        </w:rPr>
      </w:pPr>
    </w:p>
    <w:p w14:paraId="76C43AF4" w14:textId="065CE6BB" w:rsidR="003744B5" w:rsidRPr="00942A96" w:rsidRDefault="003744B5" w:rsidP="004D59D7">
      <w:pPr>
        <w:pStyle w:val="Heading4"/>
        <w:spacing w:before="200" w:after="200"/>
      </w:pPr>
      <w:r w:rsidRPr="00942A96">
        <w:t>Who in travel party has disability or long-term health condition?</w:t>
      </w:r>
    </w:p>
    <w:p w14:paraId="61168C4A" w14:textId="4C1EB518" w:rsidR="003744B5" w:rsidRPr="004D59D7" w:rsidRDefault="003744B5">
      <w:pPr>
        <w:rPr>
          <w:rFonts w:asciiTheme="minorHAnsi" w:hAnsiTheme="minorHAnsi"/>
        </w:rPr>
      </w:pPr>
      <w:r w:rsidRPr="004D59D7">
        <w:rPr>
          <w:rFonts w:asciiTheme="minorHAnsi" w:hAnsiTheme="minorHAnsi"/>
        </w:rPr>
        <w:t>In the majority of cases within the travellers with accessibility needs cohort, the person within the travel party who had the disability or long-term health condition was the respondent themselves (67%). In 3</w:t>
      </w:r>
      <w:r w:rsidR="001D2817" w:rsidRPr="004D59D7">
        <w:rPr>
          <w:rFonts w:asciiTheme="minorHAnsi" w:hAnsiTheme="minorHAnsi"/>
        </w:rPr>
        <w:t>2</w:t>
      </w:r>
      <w:r w:rsidRPr="004D59D7">
        <w:rPr>
          <w:rFonts w:asciiTheme="minorHAnsi" w:hAnsiTheme="minorHAnsi"/>
        </w:rPr>
        <w:t>% of travel groups it was another adult in the travel party and in 1</w:t>
      </w:r>
      <w:r w:rsidR="001D2817" w:rsidRPr="004D59D7">
        <w:rPr>
          <w:rFonts w:asciiTheme="minorHAnsi" w:hAnsiTheme="minorHAnsi"/>
        </w:rPr>
        <w:t>1</w:t>
      </w:r>
      <w:r w:rsidRPr="004D59D7">
        <w:rPr>
          <w:rFonts w:asciiTheme="minorHAnsi" w:hAnsiTheme="minorHAnsi"/>
        </w:rPr>
        <w:t>% of groups it was a child</w:t>
      </w:r>
      <w:r w:rsidR="00B7420B" w:rsidRPr="004D59D7">
        <w:rPr>
          <w:rStyle w:val="FootnoteReference"/>
          <w:rFonts w:asciiTheme="minorHAnsi" w:hAnsiTheme="minorHAnsi"/>
        </w:rPr>
        <w:footnoteReference w:id="10"/>
      </w:r>
      <w:r w:rsidRPr="004D59D7">
        <w:rPr>
          <w:rFonts w:asciiTheme="minorHAnsi" w:hAnsiTheme="minorHAnsi"/>
        </w:rPr>
        <w:t xml:space="preserve">. </w:t>
      </w:r>
    </w:p>
    <w:p w14:paraId="4B460460" w14:textId="6393BDBF" w:rsidR="00D84CA1" w:rsidRPr="004D59D7" w:rsidRDefault="00D84CA1" w:rsidP="004D59D7">
      <w:pPr>
        <w:rPr>
          <w:rFonts w:asciiTheme="minorHAnsi" w:hAnsiTheme="minorHAnsi"/>
        </w:rPr>
      </w:pPr>
    </w:p>
    <w:p w14:paraId="24E1B724" w14:textId="568AF73B" w:rsidR="006F099A" w:rsidRPr="00BC5238" w:rsidRDefault="006F099A" w:rsidP="00BC5238">
      <w:pPr>
        <w:pStyle w:val="Heading2"/>
      </w:pPr>
      <w:bookmarkStart w:id="13" w:name="_Toc150846182"/>
      <w:bookmarkStart w:id="14" w:name="_Toc166673417"/>
      <w:r w:rsidRPr="00BC5238">
        <w:lastRenderedPageBreak/>
        <w:t>Data sources</w:t>
      </w:r>
      <w:bookmarkEnd w:id="13"/>
      <w:bookmarkEnd w:id="14"/>
    </w:p>
    <w:sdt>
      <w:sdtPr>
        <w:rPr>
          <w:rFonts w:ascii="Verdana" w:hAnsi="Verdana"/>
          <w:color w:val="000000" w:themeColor="text1"/>
          <w:szCs w:val="20"/>
          <w:shd w:val="clear" w:color="auto" w:fill="E6E6E6"/>
        </w:rPr>
        <w:id w:val="111145805"/>
        <w:bibliography/>
      </w:sdtPr>
      <w:sdtEndPr>
        <w:rPr>
          <w:rFonts w:asciiTheme="minorHAnsi" w:hAnsiTheme="minorHAnsi"/>
          <w:shd w:val="clear" w:color="auto" w:fill="auto"/>
        </w:rPr>
      </w:sdtEndPr>
      <w:sdtContent>
        <w:p w14:paraId="069C9C5C" w14:textId="77777777" w:rsidR="00EC330E" w:rsidRPr="004D59D7" w:rsidRDefault="00EC330E" w:rsidP="004D59D7">
          <w:pPr>
            <w:pStyle w:val="Bibliography"/>
            <w:spacing w:before="200" w:after="200" w:line="300" w:lineRule="atLeast"/>
            <w:rPr>
              <w:noProof/>
              <w:szCs w:val="20"/>
            </w:rPr>
          </w:pPr>
          <w:r w:rsidRPr="004D59D7">
            <w:rPr>
              <w:color w:val="2B579A"/>
              <w:szCs w:val="20"/>
              <w:shd w:val="clear" w:color="auto" w:fill="E6E6E6"/>
            </w:rPr>
            <w:fldChar w:fldCharType="begin"/>
          </w:r>
          <w:r w:rsidRPr="00942A96">
            <w:rPr>
              <w:szCs w:val="20"/>
            </w:rPr>
            <w:instrText xml:space="preserve"> BIBLIOGRAPHY </w:instrText>
          </w:r>
          <w:r w:rsidRPr="004D59D7">
            <w:rPr>
              <w:color w:val="2B579A"/>
              <w:szCs w:val="20"/>
              <w:shd w:val="clear" w:color="auto" w:fill="E6E6E6"/>
            </w:rPr>
            <w:fldChar w:fldCharType="separate"/>
          </w:r>
          <w:r w:rsidRPr="00942A96">
            <w:rPr>
              <w:noProof/>
              <w:szCs w:val="20"/>
            </w:rPr>
            <w:t xml:space="preserve">1. </w:t>
          </w:r>
          <w:r w:rsidRPr="00942A96">
            <w:rPr>
              <w:i/>
              <w:iCs/>
              <w:noProof/>
              <w:szCs w:val="20"/>
            </w:rPr>
            <w:t xml:space="preserve">Mental health rescue effects of women's outdoor tourism: A role in COVID-19 recovery. </w:t>
          </w:r>
          <w:r w:rsidRPr="00942A96">
            <w:rPr>
              <w:b/>
              <w:bCs/>
              <w:noProof/>
              <w:szCs w:val="20"/>
            </w:rPr>
            <w:t>Buckley R, Westaway D.</w:t>
          </w:r>
          <w:r w:rsidRPr="00942A96">
            <w:rPr>
              <w:noProof/>
              <w:szCs w:val="20"/>
            </w:rPr>
            <w:t xml:space="preserve"> 2020, Annals of Tourism Research, Vol. 85.</w:t>
          </w:r>
        </w:p>
        <w:p w14:paraId="41272F7E" w14:textId="77777777" w:rsidR="00EC330E" w:rsidRPr="00942A96" w:rsidRDefault="00EC330E" w:rsidP="004D59D7">
          <w:pPr>
            <w:pStyle w:val="Bibliography"/>
            <w:spacing w:before="200" w:after="200" w:line="300" w:lineRule="atLeast"/>
            <w:rPr>
              <w:noProof/>
              <w:szCs w:val="20"/>
            </w:rPr>
          </w:pPr>
          <w:r w:rsidRPr="00942A96">
            <w:rPr>
              <w:noProof/>
              <w:szCs w:val="20"/>
            </w:rPr>
            <w:t xml:space="preserve">2. </w:t>
          </w:r>
          <w:r w:rsidRPr="00942A96">
            <w:rPr>
              <w:i/>
              <w:iCs/>
              <w:noProof/>
              <w:szCs w:val="20"/>
            </w:rPr>
            <w:t xml:space="preserve">Tourism as a dementia treatment based on positive psychology. </w:t>
          </w:r>
          <w:r w:rsidRPr="00942A96">
            <w:rPr>
              <w:b/>
              <w:bCs/>
              <w:noProof/>
              <w:szCs w:val="20"/>
            </w:rPr>
            <w:t>Jun Wen, Danni Zheng, Haifeng Hou, Ian Phau, Wei Wang.</w:t>
          </w:r>
          <w:r w:rsidRPr="00942A96">
            <w:rPr>
              <w:noProof/>
              <w:szCs w:val="20"/>
            </w:rPr>
            <w:t xml:space="preserve"> 2022, Tourism Management, Vol. 92.</w:t>
          </w:r>
        </w:p>
        <w:p w14:paraId="1755C5D9" w14:textId="77777777" w:rsidR="00EC330E" w:rsidRPr="00942A96" w:rsidRDefault="00EC330E" w:rsidP="004D59D7">
          <w:pPr>
            <w:pStyle w:val="Bibliography"/>
            <w:spacing w:before="200" w:after="200" w:line="300" w:lineRule="atLeast"/>
            <w:rPr>
              <w:noProof/>
              <w:szCs w:val="20"/>
            </w:rPr>
          </w:pPr>
          <w:r w:rsidRPr="00942A96">
            <w:rPr>
              <w:noProof/>
              <w:szCs w:val="20"/>
            </w:rPr>
            <w:t xml:space="preserve">3. </w:t>
          </w:r>
          <w:r w:rsidRPr="00942A96">
            <w:rPr>
              <w:b/>
              <w:bCs/>
              <w:noProof/>
              <w:szCs w:val="20"/>
            </w:rPr>
            <w:t>ABS.</w:t>
          </w:r>
          <w:r w:rsidRPr="00942A96">
            <w:rPr>
              <w:noProof/>
              <w:szCs w:val="20"/>
            </w:rPr>
            <w:t xml:space="preserve"> Disability, Ageing and Carers, Australia: Summary of Findings. [Online] 2018. https://www.abs.gov.au/statistics/health/disability/disability-ageing-and-carers-australia-summary-findings/latest-release.</w:t>
          </w:r>
        </w:p>
        <w:p w14:paraId="5093DDD6" w14:textId="1A7C881A" w:rsidR="00EC330E" w:rsidRPr="00942A96" w:rsidRDefault="00EC330E" w:rsidP="004D59D7">
          <w:pPr>
            <w:pStyle w:val="Bibliography"/>
            <w:spacing w:before="200" w:after="200" w:line="300" w:lineRule="atLeast"/>
            <w:rPr>
              <w:noProof/>
              <w:szCs w:val="20"/>
            </w:rPr>
          </w:pPr>
          <w:r w:rsidRPr="00942A96">
            <w:rPr>
              <w:noProof/>
              <w:szCs w:val="20"/>
            </w:rPr>
            <w:t xml:space="preserve">4. </w:t>
          </w:r>
          <w:r w:rsidR="005214E7" w:rsidRPr="00942A96">
            <w:rPr>
              <w:b/>
              <w:bCs/>
              <w:noProof/>
              <w:szCs w:val="20"/>
            </w:rPr>
            <w:t>ABS</w:t>
          </w:r>
          <w:r w:rsidRPr="00942A96">
            <w:rPr>
              <w:b/>
              <w:bCs/>
              <w:noProof/>
              <w:szCs w:val="20"/>
            </w:rPr>
            <w:t>.</w:t>
          </w:r>
          <w:r w:rsidRPr="00942A96">
            <w:rPr>
              <w:noProof/>
              <w:szCs w:val="20"/>
            </w:rPr>
            <w:t xml:space="preserve"> Population: Census. </w:t>
          </w:r>
          <w:r w:rsidRPr="00942A96">
            <w:rPr>
              <w:i/>
              <w:iCs/>
              <w:noProof/>
              <w:szCs w:val="20"/>
            </w:rPr>
            <w:t xml:space="preserve">ABS Website. </w:t>
          </w:r>
          <w:r w:rsidRPr="00942A96">
            <w:rPr>
              <w:noProof/>
              <w:szCs w:val="20"/>
            </w:rPr>
            <w:t>[Online] 2021. [Cited: 22 September 2023.] https://www.abs.gov.au/statistics/people/population/population-census/2021.</w:t>
          </w:r>
        </w:p>
        <w:p w14:paraId="53B249EF" w14:textId="4A35917B" w:rsidR="00EC330E" w:rsidRPr="00942A96" w:rsidRDefault="00EC330E" w:rsidP="004D59D7">
          <w:pPr>
            <w:pStyle w:val="Bibliography"/>
            <w:spacing w:before="200" w:after="200" w:line="300" w:lineRule="atLeast"/>
            <w:rPr>
              <w:noProof/>
              <w:szCs w:val="20"/>
            </w:rPr>
          </w:pPr>
          <w:r w:rsidRPr="00942A96">
            <w:rPr>
              <w:noProof/>
              <w:szCs w:val="20"/>
            </w:rPr>
            <w:t xml:space="preserve">5. </w:t>
          </w:r>
          <w:r w:rsidR="008D3C62" w:rsidRPr="00942A96">
            <w:rPr>
              <w:b/>
              <w:bCs/>
              <w:noProof/>
              <w:szCs w:val="20"/>
            </w:rPr>
            <w:t>ABS</w:t>
          </w:r>
          <w:r w:rsidRPr="00942A96">
            <w:rPr>
              <w:b/>
              <w:bCs/>
              <w:noProof/>
              <w:szCs w:val="20"/>
            </w:rPr>
            <w:t xml:space="preserve">. </w:t>
          </w:r>
          <w:r w:rsidRPr="00942A96">
            <w:rPr>
              <w:noProof/>
              <w:szCs w:val="20"/>
            </w:rPr>
            <w:t>Population aged over 85 to double in the next 25 years. [Online] 2018. https://www.abs.gov.au/articles/population-aged-over-85-double-next-25-years.</w:t>
          </w:r>
        </w:p>
        <w:p w14:paraId="79CB44F1" w14:textId="7C9FEF3D" w:rsidR="00EC330E" w:rsidRPr="00942A96" w:rsidRDefault="00EC330E" w:rsidP="004D59D7">
          <w:pPr>
            <w:pStyle w:val="Bibliography"/>
            <w:spacing w:before="200" w:after="200" w:line="300" w:lineRule="atLeast"/>
            <w:rPr>
              <w:noProof/>
              <w:szCs w:val="20"/>
            </w:rPr>
          </w:pPr>
          <w:r w:rsidRPr="00942A96">
            <w:rPr>
              <w:noProof/>
              <w:szCs w:val="20"/>
            </w:rPr>
            <w:t xml:space="preserve">6. </w:t>
          </w:r>
          <w:r w:rsidRPr="00942A96">
            <w:rPr>
              <w:b/>
              <w:bCs/>
              <w:noProof/>
              <w:szCs w:val="20"/>
            </w:rPr>
            <w:t>Tourism Research Australia.</w:t>
          </w:r>
          <w:r w:rsidRPr="00942A96">
            <w:rPr>
              <w:noProof/>
              <w:szCs w:val="20"/>
            </w:rPr>
            <w:t xml:space="preserve"> </w:t>
          </w:r>
          <w:r w:rsidRPr="00942A96">
            <w:rPr>
              <w:i/>
              <w:iCs/>
              <w:noProof/>
              <w:szCs w:val="20"/>
            </w:rPr>
            <w:t>Tourism Businesses in Australia.</w:t>
          </w:r>
          <w:r w:rsidRPr="00942A96">
            <w:rPr>
              <w:noProof/>
              <w:szCs w:val="20"/>
            </w:rPr>
            <w:t xml:space="preserve"> Commonwealth of Australia, 2023.</w:t>
          </w:r>
          <w:r w:rsidR="009E3C11" w:rsidRPr="00942A96">
            <w:rPr>
              <w:szCs w:val="20"/>
            </w:rPr>
            <w:t xml:space="preserve"> </w:t>
          </w:r>
          <w:r w:rsidR="009E3C11" w:rsidRPr="00942A96">
            <w:rPr>
              <w:noProof/>
              <w:szCs w:val="20"/>
            </w:rPr>
            <w:t>https://www.tra.gov.au/content/dam/austrade-assets/global/wip/tra/documents/tbia/tra-tourism-businesses-in-australia-june-2017-to-june-2022.pdf</w:t>
          </w:r>
        </w:p>
        <w:p w14:paraId="0620B9B4" w14:textId="77777777" w:rsidR="00EC330E" w:rsidRPr="00942A96" w:rsidRDefault="00EC330E" w:rsidP="004D59D7">
          <w:pPr>
            <w:pStyle w:val="Bibliography"/>
            <w:spacing w:before="200" w:after="200" w:line="300" w:lineRule="atLeast"/>
            <w:rPr>
              <w:noProof/>
              <w:szCs w:val="20"/>
            </w:rPr>
          </w:pPr>
          <w:r w:rsidRPr="00942A96">
            <w:rPr>
              <w:noProof/>
              <w:szCs w:val="20"/>
            </w:rPr>
            <w:t xml:space="preserve">7. </w:t>
          </w:r>
          <w:r w:rsidRPr="00942A96">
            <w:rPr>
              <w:b/>
              <w:bCs/>
              <w:noProof/>
              <w:szCs w:val="20"/>
            </w:rPr>
            <w:t>ABS.</w:t>
          </w:r>
          <w:r w:rsidRPr="00942A96">
            <w:rPr>
              <w:noProof/>
              <w:szCs w:val="20"/>
            </w:rPr>
            <w:t xml:space="preserve"> Tourism Satellite Accounts: quarterly tourism labour statistics, Australia, experimental estimates. [Online] June 2023. https://www.abs.gov.au/statistics/economy/national-accounts/tourism-satellite-accounts-quarterly-tourism-labour-statistics-australia-experimental-estimates/latest-release.</w:t>
          </w:r>
        </w:p>
        <w:p w14:paraId="6FE11C94" w14:textId="77777777" w:rsidR="00EC330E" w:rsidRPr="004D59D7" w:rsidRDefault="00EC330E">
          <w:pPr>
            <w:rPr>
              <w:rFonts w:asciiTheme="minorHAnsi" w:hAnsiTheme="minorHAnsi"/>
              <w:b/>
              <w:bCs/>
              <w:noProof/>
            </w:rPr>
          </w:pPr>
          <w:r w:rsidRPr="004D59D7">
            <w:rPr>
              <w:rFonts w:asciiTheme="minorHAnsi" w:hAnsiTheme="minorHAnsi"/>
              <w:b/>
              <w:bCs/>
              <w:noProof/>
              <w:color w:val="2B579A"/>
              <w:shd w:val="clear" w:color="auto" w:fill="E6E6E6"/>
            </w:rPr>
            <w:fldChar w:fldCharType="end"/>
          </w:r>
        </w:p>
        <w:p w14:paraId="1A9FAD09" w14:textId="77777777" w:rsidR="00EC330E" w:rsidRPr="004D59D7" w:rsidRDefault="00EC330E" w:rsidP="004D59D7">
          <w:pPr>
            <w:rPr>
              <w:rFonts w:asciiTheme="minorHAnsi" w:hAnsiTheme="minorHAnsi"/>
              <w:b/>
              <w:bCs/>
              <w:noProof/>
            </w:rPr>
          </w:pPr>
          <w:r w:rsidRPr="004D59D7">
            <w:rPr>
              <w:rFonts w:asciiTheme="minorHAnsi" w:hAnsiTheme="minorHAnsi"/>
              <w:b/>
              <w:bCs/>
              <w:noProof/>
            </w:rPr>
            <w:br w:type="page"/>
          </w:r>
        </w:p>
        <w:p w14:paraId="28795102" w14:textId="21AAE453" w:rsidR="00E415FD" w:rsidRPr="00BC5238" w:rsidRDefault="00E415FD" w:rsidP="00BC5238">
          <w:pPr>
            <w:pStyle w:val="Heading2"/>
          </w:pPr>
          <w:bookmarkStart w:id="15" w:name="_Appendix_1:_Methodology"/>
          <w:bookmarkStart w:id="16" w:name="_Toc166673418"/>
          <w:bookmarkEnd w:id="15"/>
          <w:r w:rsidRPr="00BC5238">
            <w:lastRenderedPageBreak/>
            <w:t>Appendix 1: Methodology and Definitions</w:t>
          </w:r>
          <w:bookmarkEnd w:id="16"/>
        </w:p>
        <w:p w14:paraId="51257E49" w14:textId="77777777" w:rsidR="00E415FD" w:rsidRPr="004D59D7" w:rsidRDefault="00E415FD" w:rsidP="004D59D7">
          <w:pPr>
            <w:rPr>
              <w:rFonts w:asciiTheme="minorHAnsi" w:hAnsiTheme="minorHAnsi"/>
            </w:rPr>
          </w:pPr>
          <w:r w:rsidRPr="004D59D7">
            <w:rPr>
              <w:rFonts w:asciiTheme="minorHAnsi" w:hAnsiTheme="minorHAnsi"/>
            </w:rPr>
            <w:t xml:space="preserve">The data that forms the basis of this report was drawn from a supplementary set of questions on disability that were asked of respondents to the National Visitor Survey (NVS) in March quarter 2022 and June quarter 2023. These supplementary questions were only asked of respondents aged 18 or older. </w:t>
          </w:r>
        </w:p>
        <w:p w14:paraId="266A9814" w14:textId="77777777" w:rsidR="00E415FD" w:rsidRPr="004D59D7" w:rsidRDefault="00E415FD" w:rsidP="004D59D7">
          <w:pPr>
            <w:rPr>
              <w:rFonts w:asciiTheme="minorHAnsi" w:hAnsiTheme="minorHAnsi"/>
            </w:rPr>
          </w:pPr>
          <w:r w:rsidRPr="004D59D7">
            <w:rPr>
              <w:rFonts w:asciiTheme="minorHAnsi" w:hAnsiTheme="minorHAnsi"/>
            </w:rPr>
            <w:t xml:space="preserve">The statistics derived from the survey data are the sum of the answers for the individual survey respondents (i.e. the total spend figure is not a total spend for the travel group. It is the sum of the spend of the individual survey respondents). </w:t>
          </w:r>
        </w:p>
        <w:p w14:paraId="6258FDC5" w14:textId="77777777" w:rsidR="00E415FD" w:rsidRPr="004D59D7" w:rsidRDefault="00E415FD" w:rsidP="004D59D7">
          <w:pPr>
            <w:rPr>
              <w:rFonts w:asciiTheme="minorHAnsi" w:hAnsiTheme="minorHAnsi"/>
            </w:rPr>
          </w:pPr>
          <w:r w:rsidRPr="004D59D7">
            <w:rPr>
              <w:rFonts w:asciiTheme="minorHAnsi" w:hAnsiTheme="minorHAnsi"/>
            </w:rPr>
            <w:t xml:space="preserve">Respondents who did not answer the disability supplementary questions or did not provide a definitive answer (i.e. answered “don’t know”) to these questions were removed from the sample for the calculation of travellers with accessibility needs as a proportion of total travelling population (see appendix 2 for explanation of this methodology).  </w:t>
          </w:r>
        </w:p>
        <w:p w14:paraId="0B0C6BDA" w14:textId="77777777" w:rsidR="00E415FD" w:rsidRPr="004D59D7" w:rsidRDefault="00E415FD" w:rsidP="004D59D7">
          <w:pPr>
            <w:rPr>
              <w:rFonts w:asciiTheme="minorHAnsi" w:hAnsiTheme="minorHAnsi"/>
            </w:rPr>
          </w:pPr>
          <w:r w:rsidRPr="004D59D7">
            <w:rPr>
              <w:rFonts w:asciiTheme="minorHAnsi" w:hAnsiTheme="minorHAnsi"/>
            </w:rPr>
            <w:t>In this paper, a “</w:t>
          </w:r>
          <w:r w:rsidRPr="004D59D7">
            <w:rPr>
              <w:rFonts w:asciiTheme="minorHAnsi" w:hAnsiTheme="minorHAnsi"/>
              <w:b/>
              <w:bCs/>
            </w:rPr>
            <w:t>traveller with accessibility needs</w:t>
          </w:r>
          <w:r w:rsidRPr="004D59D7">
            <w:rPr>
              <w:rFonts w:asciiTheme="minorHAnsi" w:hAnsiTheme="minorHAnsi"/>
            </w:rPr>
            <w:t>” is a domestic traveller who (or one that travelled with a person who) identifies as having one or more of the following disabilities or conditions:</w:t>
          </w:r>
        </w:p>
        <w:p w14:paraId="76923247" w14:textId="77777777" w:rsidR="00E415FD" w:rsidRPr="004D59D7" w:rsidRDefault="00E415FD" w:rsidP="004D59D7">
          <w:pPr>
            <w:pStyle w:val="BulletList"/>
            <w:spacing w:before="200"/>
            <w:ind w:left="0" w:firstLine="0"/>
            <w:contextualSpacing w:val="0"/>
            <w:rPr>
              <w:rFonts w:asciiTheme="minorHAnsi" w:hAnsiTheme="minorHAnsi"/>
            </w:rPr>
          </w:pPr>
          <w:r w:rsidRPr="004D59D7">
            <w:rPr>
              <w:rFonts w:asciiTheme="minorHAnsi" w:hAnsiTheme="minorHAnsi"/>
            </w:rPr>
            <w:t>Vision impairment (not corrected by glasses or contact lenses)</w:t>
          </w:r>
        </w:p>
        <w:p w14:paraId="619FD4D0" w14:textId="77777777" w:rsidR="00E415FD" w:rsidRPr="004D59D7" w:rsidRDefault="00E415FD" w:rsidP="004D59D7">
          <w:pPr>
            <w:pStyle w:val="BulletList"/>
            <w:spacing w:before="200"/>
            <w:ind w:left="0" w:firstLine="0"/>
            <w:contextualSpacing w:val="0"/>
            <w:rPr>
              <w:rFonts w:asciiTheme="minorHAnsi" w:hAnsiTheme="minorHAnsi"/>
            </w:rPr>
          </w:pPr>
          <w:r w:rsidRPr="004D59D7">
            <w:rPr>
              <w:rFonts w:asciiTheme="minorHAnsi" w:hAnsiTheme="minorHAnsi"/>
            </w:rPr>
            <w:t>Hearing impairment</w:t>
          </w:r>
        </w:p>
        <w:p w14:paraId="4BB415B0" w14:textId="77777777" w:rsidR="00E415FD" w:rsidRPr="004D59D7" w:rsidRDefault="00E415FD" w:rsidP="004D59D7">
          <w:pPr>
            <w:pStyle w:val="BulletList"/>
            <w:spacing w:before="200"/>
            <w:ind w:left="0" w:firstLine="0"/>
            <w:contextualSpacing w:val="0"/>
            <w:rPr>
              <w:rFonts w:asciiTheme="minorHAnsi" w:hAnsiTheme="minorHAnsi"/>
            </w:rPr>
          </w:pPr>
          <w:r w:rsidRPr="004D59D7">
            <w:rPr>
              <w:rFonts w:asciiTheme="minorHAnsi" w:hAnsiTheme="minorHAnsi"/>
            </w:rPr>
            <w:t xml:space="preserve">Require wheelchair or scooter </w:t>
          </w:r>
        </w:p>
        <w:p w14:paraId="56B0F0E1" w14:textId="77777777" w:rsidR="00E415FD" w:rsidRPr="004D59D7" w:rsidRDefault="00E415FD" w:rsidP="004D59D7">
          <w:pPr>
            <w:pStyle w:val="BulletList"/>
            <w:spacing w:before="200"/>
            <w:ind w:left="0" w:firstLine="0"/>
            <w:contextualSpacing w:val="0"/>
            <w:rPr>
              <w:rFonts w:asciiTheme="minorHAnsi" w:hAnsiTheme="minorHAnsi"/>
            </w:rPr>
          </w:pPr>
          <w:r w:rsidRPr="004D59D7">
            <w:rPr>
              <w:rFonts w:asciiTheme="minorHAnsi" w:hAnsiTheme="minorHAnsi"/>
            </w:rPr>
            <w:t>Require other mobility aids or have other mobility limitations</w:t>
          </w:r>
        </w:p>
        <w:p w14:paraId="5D15CFD0" w14:textId="77777777" w:rsidR="00E415FD" w:rsidRPr="004D59D7" w:rsidRDefault="00E415FD" w:rsidP="004D59D7">
          <w:pPr>
            <w:pStyle w:val="BulletList"/>
            <w:spacing w:before="200"/>
            <w:ind w:left="0" w:firstLine="0"/>
            <w:contextualSpacing w:val="0"/>
            <w:rPr>
              <w:rFonts w:asciiTheme="minorHAnsi" w:hAnsiTheme="minorHAnsi"/>
            </w:rPr>
          </w:pPr>
          <w:r w:rsidRPr="004D59D7">
            <w:rPr>
              <w:rFonts w:asciiTheme="minorHAnsi" w:hAnsiTheme="minorHAnsi"/>
            </w:rPr>
            <w:t>Difficulty understanding or learning</w:t>
          </w:r>
        </w:p>
        <w:p w14:paraId="28D243DE" w14:textId="77777777" w:rsidR="00E415FD" w:rsidRPr="004D59D7" w:rsidRDefault="00E415FD" w:rsidP="004D59D7">
          <w:pPr>
            <w:pStyle w:val="BulletList"/>
            <w:spacing w:before="200"/>
            <w:ind w:left="0" w:firstLine="0"/>
            <w:contextualSpacing w:val="0"/>
            <w:rPr>
              <w:rFonts w:asciiTheme="minorHAnsi" w:hAnsiTheme="minorHAnsi"/>
            </w:rPr>
          </w:pPr>
          <w:r w:rsidRPr="004D59D7">
            <w:rPr>
              <w:rFonts w:asciiTheme="minorHAnsi" w:hAnsiTheme="minorHAnsi"/>
            </w:rPr>
            <w:t>Mental health condition</w:t>
          </w:r>
        </w:p>
        <w:p w14:paraId="2582654E" w14:textId="77777777" w:rsidR="00E415FD" w:rsidRPr="004D59D7" w:rsidRDefault="00E415FD" w:rsidP="004D59D7">
          <w:pPr>
            <w:pStyle w:val="BulletList"/>
            <w:spacing w:before="200"/>
            <w:ind w:left="0" w:firstLine="0"/>
            <w:contextualSpacing w:val="0"/>
            <w:rPr>
              <w:rFonts w:asciiTheme="minorHAnsi" w:hAnsiTheme="minorHAnsi"/>
            </w:rPr>
          </w:pPr>
          <w:r w:rsidRPr="004D59D7">
            <w:rPr>
              <w:rFonts w:asciiTheme="minorHAnsi" w:hAnsiTheme="minorHAnsi"/>
            </w:rPr>
            <w:t>Chemical sensitivity or food allergies</w:t>
          </w:r>
        </w:p>
        <w:p w14:paraId="16752A05" w14:textId="77777777" w:rsidR="00E415FD" w:rsidRPr="004D59D7" w:rsidRDefault="00E415FD" w:rsidP="004D59D7">
          <w:pPr>
            <w:rPr>
              <w:rFonts w:asciiTheme="minorHAnsi" w:hAnsiTheme="minorHAnsi"/>
            </w:rPr>
          </w:pPr>
          <w:r w:rsidRPr="004D59D7">
            <w:rPr>
              <w:rFonts w:asciiTheme="minorHAnsi" w:hAnsiTheme="minorHAnsi"/>
            </w:rPr>
            <w:t>The “</w:t>
          </w:r>
          <w:r w:rsidRPr="004D59D7">
            <w:rPr>
              <w:rFonts w:asciiTheme="minorHAnsi" w:hAnsiTheme="minorHAnsi"/>
              <w:b/>
              <w:bCs/>
            </w:rPr>
            <w:t>other travellers</w:t>
          </w:r>
          <w:r w:rsidRPr="004D59D7">
            <w:rPr>
              <w:rFonts w:asciiTheme="minorHAnsi" w:hAnsiTheme="minorHAnsi"/>
            </w:rPr>
            <w:t xml:space="preserve">” group is all domestic travellers who do not identify as having any of the disabilities or conditions above (and did not travel with a person with any of these disabilities or conditions). </w:t>
          </w:r>
        </w:p>
        <w:p w14:paraId="27D9BCA3" w14:textId="77777777" w:rsidR="00E415FD" w:rsidRPr="004D59D7" w:rsidRDefault="00E415FD" w:rsidP="004D59D7">
          <w:pPr>
            <w:rPr>
              <w:rFonts w:asciiTheme="minorHAnsi" w:hAnsiTheme="minorHAnsi"/>
            </w:rPr>
          </w:pPr>
          <w:r w:rsidRPr="004D59D7">
            <w:rPr>
              <w:rFonts w:asciiTheme="minorHAnsi" w:hAnsiTheme="minorHAnsi"/>
            </w:rPr>
            <w:t xml:space="preserve">A </w:t>
          </w:r>
          <w:r w:rsidRPr="004D59D7">
            <w:rPr>
              <w:rFonts w:asciiTheme="minorHAnsi" w:hAnsiTheme="minorHAnsi"/>
              <w:b/>
              <w:bCs/>
            </w:rPr>
            <w:t>daytrip</w:t>
          </w:r>
          <w:r w:rsidRPr="004D59D7">
            <w:rPr>
              <w:rFonts w:asciiTheme="minorHAnsi" w:hAnsiTheme="minorHAnsi"/>
            </w:rPr>
            <w:t xml:space="preserve"> is a round trip of at least 50km from home where the traveller did not stay overnight at the destination. </w:t>
          </w:r>
        </w:p>
        <w:p w14:paraId="6726833E" w14:textId="77777777" w:rsidR="00E415FD" w:rsidRPr="004D59D7" w:rsidRDefault="00E415FD" w:rsidP="004D59D7">
          <w:pPr>
            <w:rPr>
              <w:rFonts w:asciiTheme="minorHAnsi" w:hAnsiTheme="minorHAnsi"/>
            </w:rPr>
          </w:pPr>
          <w:r w:rsidRPr="004D59D7">
            <w:rPr>
              <w:rFonts w:asciiTheme="minorHAnsi" w:hAnsiTheme="minorHAnsi"/>
            </w:rPr>
            <w:t xml:space="preserve">An </w:t>
          </w:r>
          <w:r w:rsidRPr="004D59D7">
            <w:rPr>
              <w:rFonts w:asciiTheme="minorHAnsi" w:hAnsiTheme="minorHAnsi"/>
              <w:b/>
              <w:bCs/>
            </w:rPr>
            <w:t>overnight trip</w:t>
          </w:r>
          <w:r w:rsidRPr="004D59D7">
            <w:rPr>
              <w:rFonts w:asciiTheme="minorHAnsi" w:hAnsiTheme="minorHAnsi"/>
            </w:rPr>
            <w:t xml:space="preserve"> is a trip where the traveller stayed one or more nights at least 40km from home.</w:t>
          </w:r>
        </w:p>
        <w:p w14:paraId="6EA62D54" w14:textId="5AF476EE" w:rsidR="00E415FD" w:rsidRPr="004D59D7" w:rsidRDefault="00E415FD" w:rsidP="004D59D7">
          <w:pPr>
            <w:rPr>
              <w:rFonts w:asciiTheme="minorHAnsi" w:hAnsiTheme="minorHAnsi"/>
              <w:bCs/>
              <w:color w:val="2E1A47" w:themeColor="text2"/>
            </w:rPr>
          </w:pPr>
          <w:r w:rsidRPr="004D59D7">
            <w:rPr>
              <w:rFonts w:asciiTheme="minorHAnsi" w:hAnsiTheme="minorHAnsi"/>
              <w:bCs/>
              <w:color w:val="2E1A47" w:themeColor="text2"/>
            </w:rPr>
            <w:br w:type="page"/>
          </w:r>
        </w:p>
        <w:p w14:paraId="2D2ABDA8" w14:textId="632D08FC" w:rsidR="004A18B3" w:rsidRPr="00BC5238" w:rsidRDefault="004A18B3" w:rsidP="00BC5238">
          <w:pPr>
            <w:pStyle w:val="Heading2"/>
          </w:pPr>
          <w:bookmarkStart w:id="17" w:name="_Toc166673419"/>
          <w:r w:rsidRPr="00BC5238">
            <w:lastRenderedPageBreak/>
            <w:t xml:space="preserve">Appendix </w:t>
          </w:r>
          <w:r w:rsidR="00E415FD" w:rsidRPr="00BC5238">
            <w:t>2</w:t>
          </w:r>
          <w:r w:rsidRPr="00BC5238">
            <w:t>: Disability Supplementary Questions from 202</w:t>
          </w:r>
          <w:r w:rsidR="008A09F3" w:rsidRPr="00BC5238">
            <w:t>3</w:t>
          </w:r>
          <w:r w:rsidRPr="00BC5238">
            <w:t xml:space="preserve"> </w:t>
          </w:r>
          <w:r w:rsidR="008A09F3" w:rsidRPr="00BC5238">
            <w:t>National Visitors Survey</w:t>
          </w:r>
          <w:bookmarkEnd w:id="17"/>
        </w:p>
        <w:p w14:paraId="5BBAA575" w14:textId="77777777" w:rsidR="004A18B3" w:rsidRPr="004D59D7" w:rsidRDefault="004A18B3" w:rsidP="004D59D7">
          <w:pPr>
            <w:rPr>
              <w:rFonts w:asciiTheme="minorHAnsi" w:hAnsiTheme="minorHAnsi"/>
            </w:rPr>
          </w:pPr>
          <w:r w:rsidRPr="004D59D7">
            <w:rPr>
              <w:rFonts w:asciiTheme="minorHAnsi" w:hAnsiTheme="minorHAnsi"/>
            </w:rPr>
            <w:t>F.16a I now have some questions about disability or long-term health conditions. This will help us understand how accessibility issues might affect travel within Australia. Are you comfortable answering these?</w:t>
          </w:r>
        </w:p>
        <w:p w14:paraId="226A58AA" w14:textId="77777777" w:rsidR="004A18B3" w:rsidRPr="004D59D7" w:rsidRDefault="004A18B3" w:rsidP="004D59D7">
          <w:pPr>
            <w:rPr>
              <w:rFonts w:asciiTheme="minorHAnsi" w:hAnsiTheme="minorHAnsi"/>
            </w:rPr>
          </w:pPr>
          <w:r w:rsidRPr="004D59D7">
            <w:rPr>
              <w:rFonts w:asciiTheme="minorHAnsi" w:hAnsiTheme="minorHAnsi"/>
            </w:rPr>
            <w:t>F.16b</w:t>
          </w:r>
          <w:r w:rsidRPr="004D59D7">
            <w:rPr>
              <w:rFonts w:asciiTheme="minorHAnsi" w:hAnsiTheme="minorHAnsi"/>
            </w:rPr>
            <w:tab/>
            <w:t xml:space="preserve"> &lt;Which, if any, of the following health conditions do you have – IF ON TRIPS ONLY (A.3 =1 and A.5 = 2), AND TRAVELLED ALONE (C.14 = 1, FOR ALL)&gt; &lt; Regarding the trip(s) within Australia we spoke about earlier, do you or anyone that you travelled with have any of the following health conditions – IF ANY DT TAKEN (A.5 = 1),OR TRAVELLED WITH OTHERS FOR ON TAKEN, (C.14 = 2-11)&gt;?</w:t>
          </w:r>
        </w:p>
        <w:p w14:paraId="64D83F75" w14:textId="77777777" w:rsidR="004A18B3" w:rsidRPr="004D59D7" w:rsidRDefault="004A18B3" w:rsidP="004D59D7">
          <w:pPr>
            <w:rPr>
              <w:rFonts w:asciiTheme="minorHAnsi" w:hAnsiTheme="minorHAnsi"/>
            </w:rPr>
          </w:pPr>
          <w:r w:rsidRPr="004D59D7">
            <w:rPr>
              <w:rFonts w:asciiTheme="minorHAnsi" w:hAnsiTheme="minorHAnsi"/>
            </w:rPr>
            <w:t>F.16bi</w:t>
          </w:r>
          <w:r w:rsidRPr="004D59D7">
            <w:rPr>
              <w:rFonts w:asciiTheme="minorHAnsi" w:hAnsiTheme="minorHAnsi"/>
            </w:rPr>
            <w:tab/>
            <w:t xml:space="preserve"> And which one of these conditions had the most impact on how difficult it was to get around while on those trips in Australia?</w:t>
          </w:r>
        </w:p>
        <w:p w14:paraId="57075334" w14:textId="77777777" w:rsidR="004A18B3" w:rsidRPr="004D59D7" w:rsidRDefault="004A18B3" w:rsidP="004D59D7">
          <w:pPr>
            <w:rPr>
              <w:rFonts w:asciiTheme="minorHAnsi" w:hAnsiTheme="minorHAnsi"/>
            </w:rPr>
          </w:pPr>
          <w:r w:rsidRPr="004D59D7">
            <w:rPr>
              <w:rFonts w:asciiTheme="minorHAnsi" w:hAnsiTheme="minorHAnsi"/>
            </w:rPr>
            <w:t>F.16c</w:t>
          </w:r>
          <w:r w:rsidRPr="004D59D7">
            <w:rPr>
              <w:rFonts w:asciiTheme="minorHAnsi" w:hAnsiTheme="minorHAnsi"/>
            </w:rPr>
            <w:tab/>
            <w:t xml:space="preserve"> And who in the travel party had that particular condition?</w:t>
          </w:r>
        </w:p>
        <w:p w14:paraId="77398F76" w14:textId="77777777" w:rsidR="00EF10DB" w:rsidRDefault="004A18B3">
          <w:pPr>
            <w:rPr>
              <w:rFonts w:asciiTheme="minorHAnsi" w:hAnsiTheme="minorHAnsi"/>
            </w:rPr>
          </w:pPr>
          <w:r w:rsidRPr="004D59D7">
            <w:rPr>
              <w:rFonts w:asciiTheme="minorHAnsi" w:hAnsiTheme="minorHAnsi"/>
            </w:rPr>
            <w:t>F.16d</w:t>
          </w:r>
          <w:r w:rsidRPr="004D59D7">
            <w:rPr>
              <w:rFonts w:asciiTheme="minorHAnsi" w:hAnsiTheme="minorHAnsi"/>
            </w:rPr>
            <w:tab/>
            <w:t xml:space="preserve"> And on which of the trips in Australia we talked about today were they with you?</w:t>
          </w:r>
        </w:p>
        <w:p w14:paraId="4C35FDD7" w14:textId="77777777" w:rsidR="00EF10DB" w:rsidRDefault="00EF10DB">
          <w:pPr>
            <w:rPr>
              <w:rFonts w:asciiTheme="minorHAnsi" w:hAnsiTheme="minorHAnsi"/>
            </w:rPr>
          </w:pPr>
        </w:p>
        <w:p w14:paraId="16847098" w14:textId="77777777" w:rsidR="00EF10DB" w:rsidRDefault="00EF10DB" w:rsidP="00EF10DB">
          <w:pPr>
            <w:autoSpaceDE w:val="0"/>
            <w:autoSpaceDN w:val="0"/>
            <w:adjustRightInd w:val="0"/>
            <w:spacing w:before="0" w:after="0" w:line="240" w:lineRule="auto"/>
            <w:rPr>
              <w:rFonts w:ascii="AUSansText-Medium" w:hAnsi="AUSansText-Medium" w:cs="AUSansText-Medium"/>
              <w:color w:val="893C94"/>
            </w:rPr>
          </w:pPr>
          <w:r>
            <w:rPr>
              <w:rFonts w:ascii="AUSansText-Medium" w:hAnsi="AUSansText-Medium" w:cs="AUSansText-Medium"/>
              <w:color w:val="893C94"/>
            </w:rPr>
            <w:t>Note:</w:t>
          </w:r>
        </w:p>
        <w:p w14:paraId="3080F473" w14:textId="073F9F97" w:rsidR="00EC330E" w:rsidRPr="004D59D7" w:rsidRDefault="00EF10DB" w:rsidP="00EF10DB">
          <w:pPr>
            <w:autoSpaceDE w:val="0"/>
            <w:autoSpaceDN w:val="0"/>
            <w:adjustRightInd w:val="0"/>
            <w:spacing w:before="0" w:after="0" w:line="240" w:lineRule="auto"/>
            <w:rPr>
              <w:rFonts w:asciiTheme="minorHAnsi" w:hAnsiTheme="minorHAnsi"/>
            </w:rPr>
          </w:pPr>
          <w:r w:rsidRPr="00EF10DB">
            <w:rPr>
              <w:rFonts w:asciiTheme="minorHAnsi" w:hAnsiTheme="minorHAnsi"/>
            </w:rPr>
            <w:t>The data in this report was derived from</w:t>
          </w:r>
          <w:r>
            <w:rPr>
              <w:rFonts w:asciiTheme="minorHAnsi" w:hAnsiTheme="minorHAnsi"/>
            </w:rPr>
            <w:t xml:space="preserve"> </w:t>
          </w:r>
          <w:r w:rsidRPr="00EF10DB">
            <w:rPr>
              <w:rFonts w:asciiTheme="minorHAnsi" w:hAnsiTheme="minorHAnsi"/>
            </w:rPr>
            <w:t>answers to these questions and other</w:t>
          </w:r>
          <w:r>
            <w:rPr>
              <w:rFonts w:asciiTheme="minorHAnsi" w:hAnsiTheme="minorHAnsi"/>
            </w:rPr>
            <w:t xml:space="preserve"> </w:t>
          </w:r>
          <w:r w:rsidRPr="00EF10DB">
            <w:rPr>
              <w:rFonts w:asciiTheme="minorHAnsi" w:hAnsiTheme="minorHAnsi"/>
            </w:rPr>
            <w:t xml:space="preserve">questions </w:t>
          </w:r>
          <w:r w:rsidR="00720E55">
            <w:rPr>
              <w:rFonts w:asciiTheme="minorHAnsi" w:hAnsiTheme="minorHAnsi"/>
            </w:rPr>
            <w:t>i</w:t>
          </w:r>
          <w:r w:rsidRPr="00EF10DB">
            <w:rPr>
              <w:rFonts w:asciiTheme="minorHAnsi" w:hAnsiTheme="minorHAnsi"/>
            </w:rPr>
            <w:t>n the National Visitors Survey.</w:t>
          </w:r>
        </w:p>
      </w:sdtContent>
    </w:sdt>
    <w:p w14:paraId="509373D7" w14:textId="4D281B37" w:rsidR="00841117" w:rsidRPr="004D59D7" w:rsidRDefault="00841117" w:rsidP="004D59D7">
      <w:pPr>
        <w:spacing w:afterLines="200" w:after="480"/>
        <w:rPr>
          <w:rFonts w:asciiTheme="minorHAnsi" w:hAnsiTheme="minorHAnsi"/>
        </w:rPr>
      </w:pPr>
    </w:p>
    <w:p w14:paraId="63DCCE7B" w14:textId="77777777" w:rsidR="00841117" w:rsidRPr="004D59D7" w:rsidRDefault="00841117" w:rsidP="004D59D7">
      <w:pPr>
        <w:spacing w:afterLines="200" w:after="480"/>
        <w:rPr>
          <w:rFonts w:asciiTheme="minorHAnsi" w:hAnsiTheme="minorHAnsi"/>
        </w:rPr>
      </w:pPr>
      <w:r w:rsidRPr="004D59D7">
        <w:rPr>
          <w:rFonts w:asciiTheme="minorHAnsi" w:hAnsiTheme="minorHAnsi"/>
        </w:rPr>
        <w:br w:type="page"/>
      </w:r>
    </w:p>
    <w:p w14:paraId="667131D2" w14:textId="7399EDD3" w:rsidR="00E01407" w:rsidRPr="00BC5238" w:rsidRDefault="00FC413F" w:rsidP="00BC5238">
      <w:pPr>
        <w:pStyle w:val="Heading2"/>
      </w:pPr>
      <w:bookmarkStart w:id="18" w:name="_Appendix_3:_Data"/>
      <w:bookmarkStart w:id="19" w:name="_Toc166673420"/>
      <w:bookmarkEnd w:id="18"/>
      <w:r w:rsidRPr="00BC5238">
        <w:lastRenderedPageBreak/>
        <w:t>Appendix 3: Data tables</w:t>
      </w:r>
      <w:bookmarkEnd w:id="19"/>
    </w:p>
    <w:p w14:paraId="5F0C9589" w14:textId="1123D8B1" w:rsidR="00E87CF2" w:rsidRPr="004D59D7" w:rsidRDefault="00E87CF2" w:rsidP="004D59D7">
      <w:pPr>
        <w:spacing w:after="0"/>
        <w:rPr>
          <w:rFonts w:asciiTheme="minorHAnsi" w:hAnsiTheme="minorHAnsi"/>
        </w:rPr>
      </w:pPr>
      <w:r w:rsidRPr="004D59D7">
        <w:rPr>
          <w:rFonts w:asciiTheme="minorHAnsi" w:hAnsiTheme="minorHAnsi"/>
        </w:rPr>
        <w:t xml:space="preserve">Table A1: Statistics for </w:t>
      </w:r>
      <w:r w:rsidRPr="004D59D7">
        <w:rPr>
          <w:rFonts w:asciiTheme="minorHAnsi" w:hAnsiTheme="minorHAnsi"/>
          <w:b/>
          <w:bCs/>
        </w:rPr>
        <w:t>overnight trips</w:t>
      </w:r>
      <w:r w:rsidRPr="004D59D7">
        <w:rPr>
          <w:rFonts w:asciiTheme="minorHAnsi" w:hAnsiTheme="minorHAnsi"/>
        </w:rPr>
        <w:t xml:space="preserve"> – travellers with accessibility needs </w:t>
      </w:r>
      <w:r w:rsidR="00BA604D">
        <w:rPr>
          <w:rFonts w:asciiTheme="minorHAnsi" w:hAnsiTheme="minorHAnsi"/>
        </w:rPr>
        <w:t>compared with</w:t>
      </w:r>
      <w:r w:rsidRPr="004D59D7">
        <w:rPr>
          <w:rFonts w:asciiTheme="minorHAnsi" w:hAnsiTheme="minorHAnsi"/>
        </w:rPr>
        <w:t xml:space="preserve"> other travellers</w:t>
      </w:r>
      <w:r w:rsidR="007805F1">
        <w:rPr>
          <w:rFonts w:asciiTheme="minorHAnsi" w:hAnsiTheme="minorHAnsi"/>
        </w:rPr>
        <w:t xml:space="preserve"> </w:t>
      </w:r>
      <w:r w:rsidR="007805F1" w:rsidRPr="004D59D7">
        <w:rPr>
          <w:rFonts w:asciiTheme="minorHAnsi" w:hAnsiTheme="minorHAnsi"/>
        </w:rPr>
        <w:t>(June quarter 2023)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A1: Statistics for overnight trips – travellers with accessibility needs compared with other travellers (June quarter 2023) with other travellers"/>
        <w:tblDescription w:val="Table A1 shows the number of overnight trips taken by travellers with accessibility needs compared with other travellers and each group's proportion of total domestic trips. It also shows the total spend on overnight trips taken by travellers with accessibility needs compared with other travellers and each group's proportion of total domestic trip spend. In June quarter 2023, travellers with accessibility needs took 5.9 million overnight trips (21% of domestic total) and spent $5.0 billion on those trips (20% of domestic total).  "/>
      </w:tblPr>
      <w:tblGrid>
        <w:gridCol w:w="3377"/>
        <w:gridCol w:w="2353"/>
        <w:gridCol w:w="1644"/>
        <w:gridCol w:w="1642"/>
      </w:tblGrid>
      <w:tr w:rsidR="00E87CF2" w:rsidRPr="00942A96" w14:paraId="08DC3A91" w14:textId="77777777" w:rsidTr="00F61521">
        <w:trPr>
          <w:trHeight w:val="285"/>
        </w:trPr>
        <w:tc>
          <w:tcPr>
            <w:tcW w:w="3397" w:type="dxa"/>
            <w:shd w:val="clear" w:color="auto" w:fill="2E1A47" w:themeFill="accent2"/>
            <w:noWrap/>
            <w:vAlign w:val="bottom"/>
            <w:hideMark/>
          </w:tcPr>
          <w:p w14:paraId="406CB174" w14:textId="41EC26B1" w:rsidR="00EF1893" w:rsidRPr="004D59D7" w:rsidRDefault="00EF1893" w:rsidP="004D59D7">
            <w:pPr>
              <w:keepNext/>
              <w:spacing w:after="0"/>
              <w:rPr>
                <w:rFonts w:asciiTheme="minorHAnsi" w:eastAsia="Times New Roman" w:hAnsiTheme="minorHAnsi" w:cs="Calibri"/>
                <w:b/>
                <w:color w:val="FFFFFF" w:themeColor="background1"/>
                <w:lang w:eastAsia="en-AU"/>
              </w:rPr>
            </w:pPr>
          </w:p>
        </w:tc>
        <w:tc>
          <w:tcPr>
            <w:tcW w:w="2367" w:type="dxa"/>
            <w:shd w:val="clear" w:color="auto" w:fill="2E1A47" w:themeFill="accent2"/>
            <w:noWrap/>
            <w:vAlign w:val="bottom"/>
            <w:hideMark/>
          </w:tcPr>
          <w:p w14:paraId="24E08828" w14:textId="6DB58B66" w:rsidR="00EF1893" w:rsidRPr="004D59D7" w:rsidRDefault="00EF1893" w:rsidP="004D59D7">
            <w:pPr>
              <w:keepNext/>
              <w:spacing w:after="0"/>
              <w:rPr>
                <w:rFonts w:asciiTheme="minorHAnsi" w:eastAsia="Times New Roman" w:hAnsiTheme="minorHAnsi" w:cs="Calibri"/>
                <w:b/>
                <w:color w:val="FFFFFF" w:themeColor="background1"/>
                <w:lang w:eastAsia="en-AU"/>
              </w:rPr>
            </w:pPr>
            <w:r w:rsidRPr="004D59D7">
              <w:rPr>
                <w:rFonts w:asciiTheme="minorHAnsi" w:eastAsia="Times New Roman" w:hAnsiTheme="minorHAnsi" w:cs="Calibri"/>
                <w:b/>
                <w:color w:val="FFFFFF" w:themeColor="background1"/>
                <w:lang w:eastAsia="en-AU"/>
              </w:rPr>
              <w:t>Travellers with accessibility needs</w:t>
            </w:r>
          </w:p>
        </w:tc>
        <w:tc>
          <w:tcPr>
            <w:tcW w:w="1653" w:type="dxa"/>
            <w:shd w:val="clear" w:color="auto" w:fill="2E1A47" w:themeFill="accent2"/>
            <w:noWrap/>
            <w:vAlign w:val="bottom"/>
            <w:hideMark/>
          </w:tcPr>
          <w:p w14:paraId="54D43847" w14:textId="3038DB9E" w:rsidR="00EF1893" w:rsidRPr="004D59D7" w:rsidRDefault="00EF1893" w:rsidP="004D59D7">
            <w:pPr>
              <w:keepNext/>
              <w:spacing w:after="0"/>
              <w:rPr>
                <w:rFonts w:asciiTheme="minorHAnsi" w:eastAsia="Times New Roman" w:hAnsiTheme="minorHAnsi" w:cs="Calibri"/>
                <w:b/>
                <w:color w:val="FFFFFF" w:themeColor="background1"/>
                <w:lang w:eastAsia="en-AU"/>
              </w:rPr>
            </w:pPr>
            <w:r w:rsidRPr="004D59D7">
              <w:rPr>
                <w:rFonts w:asciiTheme="minorHAnsi" w:eastAsia="Times New Roman" w:hAnsiTheme="minorHAnsi" w:cs="Calibri"/>
                <w:b/>
                <w:color w:val="FFFFFF" w:themeColor="background1"/>
                <w:lang w:eastAsia="en-AU"/>
              </w:rPr>
              <w:t>Other travellers</w:t>
            </w:r>
          </w:p>
        </w:tc>
        <w:tc>
          <w:tcPr>
            <w:tcW w:w="0" w:type="auto"/>
            <w:shd w:val="clear" w:color="auto" w:fill="2E1A47" w:themeFill="accent2"/>
            <w:noWrap/>
            <w:vAlign w:val="bottom"/>
            <w:hideMark/>
          </w:tcPr>
          <w:p w14:paraId="6C7FDC26" w14:textId="2F1B53D1" w:rsidR="00EF1893" w:rsidRPr="004D59D7" w:rsidRDefault="00EF1893" w:rsidP="004D59D7">
            <w:pPr>
              <w:keepNext/>
              <w:spacing w:after="0"/>
              <w:rPr>
                <w:rFonts w:asciiTheme="minorHAnsi" w:eastAsia="Times New Roman" w:hAnsiTheme="minorHAnsi" w:cs="Calibri"/>
                <w:b/>
                <w:color w:val="FFFFFF" w:themeColor="background1"/>
                <w:lang w:eastAsia="en-AU"/>
              </w:rPr>
            </w:pPr>
            <w:r w:rsidRPr="004D59D7">
              <w:rPr>
                <w:rFonts w:asciiTheme="minorHAnsi" w:eastAsia="Times New Roman" w:hAnsiTheme="minorHAnsi" w:cs="Calibri"/>
                <w:b/>
                <w:color w:val="FFFFFF" w:themeColor="background1"/>
                <w:lang w:eastAsia="en-AU"/>
              </w:rPr>
              <w:t>All travellers</w:t>
            </w:r>
          </w:p>
        </w:tc>
      </w:tr>
      <w:tr w:rsidR="00E87CF2" w:rsidRPr="00942A96" w14:paraId="14CB54FD" w14:textId="77777777" w:rsidTr="00F61521">
        <w:trPr>
          <w:trHeight w:val="285"/>
        </w:trPr>
        <w:tc>
          <w:tcPr>
            <w:tcW w:w="3397" w:type="dxa"/>
            <w:shd w:val="clear" w:color="auto" w:fill="auto"/>
            <w:noWrap/>
            <w:vAlign w:val="bottom"/>
          </w:tcPr>
          <w:p w14:paraId="3BED4913" w14:textId="3CAC21F3" w:rsidR="00CE4747" w:rsidRPr="004D59D7" w:rsidRDefault="00CE4747" w:rsidP="004D59D7">
            <w:pPr>
              <w:spacing w:after="0"/>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Number of trips</w:t>
            </w:r>
          </w:p>
        </w:tc>
        <w:tc>
          <w:tcPr>
            <w:tcW w:w="2367" w:type="dxa"/>
            <w:shd w:val="clear" w:color="auto" w:fill="auto"/>
            <w:noWrap/>
            <w:vAlign w:val="bottom"/>
          </w:tcPr>
          <w:p w14:paraId="1919448F" w14:textId="3E72CD0D" w:rsidR="00CE4747" w:rsidRPr="004D59D7" w:rsidRDefault="00AC386E" w:rsidP="004D59D7">
            <w:pPr>
              <w:spacing w:after="0"/>
              <w:jc w:val="center"/>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5.9 million</w:t>
            </w:r>
          </w:p>
        </w:tc>
        <w:tc>
          <w:tcPr>
            <w:tcW w:w="1653" w:type="dxa"/>
            <w:shd w:val="clear" w:color="auto" w:fill="auto"/>
            <w:noWrap/>
            <w:vAlign w:val="bottom"/>
          </w:tcPr>
          <w:p w14:paraId="7967CF94" w14:textId="22A3FFC7" w:rsidR="00CE4747" w:rsidRPr="004D59D7" w:rsidRDefault="00AC386E" w:rsidP="004D59D7">
            <w:pPr>
              <w:spacing w:after="0"/>
              <w:jc w:val="center"/>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21.5 million</w:t>
            </w:r>
          </w:p>
        </w:tc>
        <w:tc>
          <w:tcPr>
            <w:tcW w:w="0" w:type="auto"/>
            <w:shd w:val="clear" w:color="auto" w:fill="auto"/>
            <w:noWrap/>
            <w:vAlign w:val="bottom"/>
          </w:tcPr>
          <w:p w14:paraId="1E93525C" w14:textId="36276F96" w:rsidR="00CE4747" w:rsidRPr="004D59D7" w:rsidRDefault="00AC386E" w:rsidP="004D59D7">
            <w:pPr>
              <w:spacing w:after="0"/>
              <w:jc w:val="center"/>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27.4 million</w:t>
            </w:r>
          </w:p>
        </w:tc>
      </w:tr>
      <w:tr w:rsidR="00E87CF2" w:rsidRPr="00942A96" w14:paraId="082A1329" w14:textId="77777777" w:rsidTr="00F61521">
        <w:trPr>
          <w:trHeight w:val="285"/>
        </w:trPr>
        <w:tc>
          <w:tcPr>
            <w:tcW w:w="3397" w:type="dxa"/>
            <w:shd w:val="clear" w:color="auto" w:fill="auto"/>
            <w:noWrap/>
            <w:vAlign w:val="bottom"/>
          </w:tcPr>
          <w:p w14:paraId="5A8FFF97" w14:textId="0817CFF2" w:rsidR="00CE4747" w:rsidRPr="004D59D7" w:rsidRDefault="00AC386E" w:rsidP="004D59D7">
            <w:pPr>
              <w:spacing w:after="0"/>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 of all domestic trips</w:t>
            </w:r>
          </w:p>
        </w:tc>
        <w:tc>
          <w:tcPr>
            <w:tcW w:w="2367" w:type="dxa"/>
            <w:shd w:val="clear" w:color="auto" w:fill="auto"/>
            <w:noWrap/>
            <w:vAlign w:val="bottom"/>
          </w:tcPr>
          <w:p w14:paraId="614D2AA8" w14:textId="0C64699E" w:rsidR="00CE4747" w:rsidRPr="004D59D7" w:rsidRDefault="00DD6C06" w:rsidP="004D59D7">
            <w:pPr>
              <w:spacing w:after="0"/>
              <w:jc w:val="center"/>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21%</w:t>
            </w:r>
          </w:p>
        </w:tc>
        <w:tc>
          <w:tcPr>
            <w:tcW w:w="1653" w:type="dxa"/>
            <w:shd w:val="clear" w:color="auto" w:fill="auto"/>
            <w:noWrap/>
            <w:vAlign w:val="bottom"/>
          </w:tcPr>
          <w:p w14:paraId="686A50F6" w14:textId="6D259B99" w:rsidR="00CE4747" w:rsidRPr="004D59D7" w:rsidRDefault="00DD6C06" w:rsidP="004D59D7">
            <w:pPr>
              <w:spacing w:after="0"/>
              <w:jc w:val="center"/>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79%</w:t>
            </w:r>
          </w:p>
        </w:tc>
        <w:tc>
          <w:tcPr>
            <w:tcW w:w="0" w:type="auto"/>
            <w:shd w:val="clear" w:color="auto" w:fill="auto"/>
            <w:noWrap/>
            <w:vAlign w:val="bottom"/>
          </w:tcPr>
          <w:p w14:paraId="51B0D6B7" w14:textId="00DA186F" w:rsidR="00CE4747" w:rsidRPr="004D59D7" w:rsidRDefault="00DD6C06" w:rsidP="004D59D7">
            <w:pPr>
              <w:spacing w:after="0"/>
              <w:jc w:val="center"/>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100%</w:t>
            </w:r>
          </w:p>
        </w:tc>
      </w:tr>
      <w:tr w:rsidR="00DD6C06" w:rsidRPr="00942A96" w14:paraId="52486062" w14:textId="77777777" w:rsidTr="00F61521">
        <w:trPr>
          <w:trHeight w:val="285"/>
        </w:trPr>
        <w:tc>
          <w:tcPr>
            <w:tcW w:w="3397" w:type="dxa"/>
            <w:shd w:val="clear" w:color="auto" w:fill="auto"/>
            <w:noWrap/>
            <w:vAlign w:val="bottom"/>
            <w:hideMark/>
          </w:tcPr>
          <w:p w14:paraId="6EB7DFA1" w14:textId="77DB8088" w:rsidR="00EF1893" w:rsidRPr="004D59D7" w:rsidRDefault="00EF1893" w:rsidP="004D59D7">
            <w:pPr>
              <w:spacing w:after="0"/>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Total</w:t>
            </w:r>
            <w:r w:rsidR="00DD6C06" w:rsidRPr="004D59D7">
              <w:rPr>
                <w:rFonts w:asciiTheme="minorHAnsi" w:eastAsia="Times New Roman" w:hAnsiTheme="minorHAnsi" w:cs="Times New Roman"/>
                <w:color w:val="000000"/>
                <w:lang w:eastAsia="en-AU"/>
              </w:rPr>
              <w:t xml:space="preserve"> trip</w:t>
            </w:r>
            <w:r w:rsidRPr="004D59D7">
              <w:rPr>
                <w:rFonts w:asciiTheme="minorHAnsi" w:eastAsia="Times New Roman" w:hAnsiTheme="minorHAnsi" w:cs="Times New Roman"/>
                <w:color w:val="000000"/>
                <w:lang w:eastAsia="en-AU"/>
              </w:rPr>
              <w:t xml:space="preserve"> spend </w:t>
            </w:r>
          </w:p>
        </w:tc>
        <w:tc>
          <w:tcPr>
            <w:tcW w:w="2367" w:type="dxa"/>
            <w:shd w:val="clear" w:color="auto" w:fill="auto"/>
            <w:noWrap/>
            <w:vAlign w:val="bottom"/>
            <w:hideMark/>
          </w:tcPr>
          <w:p w14:paraId="1F0B1948" w14:textId="77777777" w:rsidR="00EF1893" w:rsidRPr="004D59D7" w:rsidRDefault="00EF1893" w:rsidP="004D59D7">
            <w:pPr>
              <w:spacing w:after="0"/>
              <w:jc w:val="center"/>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$5.0B</w:t>
            </w:r>
          </w:p>
        </w:tc>
        <w:tc>
          <w:tcPr>
            <w:tcW w:w="1653" w:type="dxa"/>
            <w:shd w:val="clear" w:color="auto" w:fill="auto"/>
            <w:noWrap/>
            <w:vAlign w:val="bottom"/>
            <w:hideMark/>
          </w:tcPr>
          <w:p w14:paraId="07D58F57" w14:textId="77777777" w:rsidR="00EF1893" w:rsidRPr="004D59D7" w:rsidRDefault="00EF1893" w:rsidP="004D59D7">
            <w:pPr>
              <w:spacing w:after="0"/>
              <w:jc w:val="center"/>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$20.3B</w:t>
            </w:r>
          </w:p>
        </w:tc>
        <w:tc>
          <w:tcPr>
            <w:tcW w:w="0" w:type="auto"/>
            <w:shd w:val="clear" w:color="auto" w:fill="auto"/>
            <w:noWrap/>
            <w:vAlign w:val="bottom"/>
            <w:hideMark/>
          </w:tcPr>
          <w:p w14:paraId="26E8A837" w14:textId="77777777" w:rsidR="00EF1893" w:rsidRPr="004D59D7" w:rsidRDefault="00EF1893" w:rsidP="004D59D7">
            <w:pPr>
              <w:spacing w:after="0"/>
              <w:jc w:val="center"/>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$25.2B</w:t>
            </w:r>
          </w:p>
        </w:tc>
      </w:tr>
      <w:tr w:rsidR="00DD6C06" w:rsidRPr="00942A96" w14:paraId="43037A14" w14:textId="77777777" w:rsidTr="00F61521">
        <w:trPr>
          <w:trHeight w:val="285"/>
        </w:trPr>
        <w:tc>
          <w:tcPr>
            <w:tcW w:w="3397" w:type="dxa"/>
            <w:shd w:val="clear" w:color="auto" w:fill="auto"/>
            <w:noWrap/>
            <w:vAlign w:val="bottom"/>
            <w:hideMark/>
          </w:tcPr>
          <w:p w14:paraId="3A4FDFD8" w14:textId="7572886C" w:rsidR="00EF1893" w:rsidRPr="004D59D7" w:rsidRDefault="00EF1893" w:rsidP="004D59D7">
            <w:pPr>
              <w:spacing w:after="0"/>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 of total domestic spend</w:t>
            </w:r>
          </w:p>
        </w:tc>
        <w:tc>
          <w:tcPr>
            <w:tcW w:w="2367" w:type="dxa"/>
            <w:shd w:val="clear" w:color="auto" w:fill="auto"/>
            <w:noWrap/>
            <w:vAlign w:val="bottom"/>
            <w:hideMark/>
          </w:tcPr>
          <w:p w14:paraId="254B2EB9" w14:textId="3ADEE2A8" w:rsidR="00EF1893" w:rsidRPr="004D59D7" w:rsidRDefault="00CE4747" w:rsidP="004D59D7">
            <w:pPr>
              <w:spacing w:after="0"/>
              <w:jc w:val="center"/>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20%</w:t>
            </w:r>
          </w:p>
        </w:tc>
        <w:tc>
          <w:tcPr>
            <w:tcW w:w="1653" w:type="dxa"/>
            <w:shd w:val="clear" w:color="auto" w:fill="auto"/>
            <w:noWrap/>
            <w:vAlign w:val="bottom"/>
            <w:hideMark/>
          </w:tcPr>
          <w:p w14:paraId="504C2D19" w14:textId="13AA2D9C" w:rsidR="00EF1893" w:rsidRPr="004D59D7" w:rsidRDefault="00CE4747" w:rsidP="004D59D7">
            <w:pPr>
              <w:spacing w:after="0"/>
              <w:jc w:val="center"/>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80%</w:t>
            </w:r>
          </w:p>
        </w:tc>
        <w:tc>
          <w:tcPr>
            <w:tcW w:w="0" w:type="auto"/>
            <w:shd w:val="clear" w:color="auto" w:fill="auto"/>
            <w:noWrap/>
            <w:vAlign w:val="bottom"/>
            <w:hideMark/>
          </w:tcPr>
          <w:p w14:paraId="156AF346" w14:textId="02A486B4" w:rsidR="00CE4747" w:rsidRPr="004D59D7" w:rsidRDefault="00CE4747" w:rsidP="004D59D7">
            <w:pPr>
              <w:spacing w:after="0"/>
              <w:jc w:val="center"/>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100%</w:t>
            </w:r>
          </w:p>
        </w:tc>
      </w:tr>
    </w:tbl>
    <w:p w14:paraId="03E424D5" w14:textId="77777777" w:rsidR="00E87CF2" w:rsidRPr="004D59D7" w:rsidRDefault="00E87CF2" w:rsidP="004D59D7">
      <w:pPr>
        <w:spacing w:afterLines="200" w:after="480"/>
        <w:rPr>
          <w:rFonts w:asciiTheme="minorHAnsi" w:hAnsiTheme="minorHAnsi"/>
        </w:rPr>
      </w:pPr>
    </w:p>
    <w:p w14:paraId="70AF5B36" w14:textId="30BF31FD" w:rsidR="00E87CF2" w:rsidRPr="004D59D7" w:rsidRDefault="00E87CF2" w:rsidP="004D59D7">
      <w:pPr>
        <w:spacing w:after="0"/>
        <w:rPr>
          <w:rFonts w:asciiTheme="minorHAnsi" w:hAnsiTheme="minorHAnsi"/>
        </w:rPr>
      </w:pPr>
      <w:r w:rsidRPr="004D59D7">
        <w:rPr>
          <w:rFonts w:asciiTheme="minorHAnsi" w:hAnsiTheme="minorHAnsi"/>
        </w:rPr>
        <w:t xml:space="preserve">Table A2: Statistics for </w:t>
      </w:r>
      <w:r w:rsidRPr="004D59D7">
        <w:rPr>
          <w:rFonts w:asciiTheme="minorHAnsi" w:hAnsiTheme="minorHAnsi"/>
          <w:b/>
          <w:bCs/>
        </w:rPr>
        <w:t>daytrips</w:t>
      </w:r>
      <w:r w:rsidRPr="004D59D7">
        <w:rPr>
          <w:rFonts w:asciiTheme="minorHAnsi" w:hAnsiTheme="minorHAnsi"/>
        </w:rPr>
        <w:t xml:space="preserve"> – travellers with accessibility needs </w:t>
      </w:r>
      <w:r w:rsidR="00BA604D">
        <w:rPr>
          <w:rFonts w:asciiTheme="minorHAnsi" w:hAnsiTheme="minorHAnsi"/>
        </w:rPr>
        <w:t>compared with</w:t>
      </w:r>
      <w:r w:rsidRPr="004D59D7">
        <w:rPr>
          <w:rFonts w:asciiTheme="minorHAnsi" w:hAnsiTheme="minorHAnsi"/>
        </w:rPr>
        <w:t xml:space="preserve"> other travellers</w:t>
      </w:r>
      <w:r w:rsidR="007805F1">
        <w:rPr>
          <w:rFonts w:asciiTheme="minorHAnsi" w:hAnsiTheme="minorHAnsi"/>
        </w:rPr>
        <w:t xml:space="preserve"> </w:t>
      </w:r>
      <w:r w:rsidR="007805F1" w:rsidRPr="004D59D7">
        <w:rPr>
          <w:rFonts w:asciiTheme="minorHAnsi" w:hAnsiTheme="minorHAnsi"/>
        </w:rPr>
        <w:t>(June quarter 2023)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A2: Statistics for daytrips – travellers with accessibility needs compared with other travellers (June quarter 2023)"/>
        <w:tblDescription w:val="Table A2 shows the number of domestic daytrips taken by travellers with accessibility needs compared with other travellers and each group's proportion of total domestic daytrips. It also shows the total spend on daytrips taken by travellers with accessibility needs compared with other travellers and each group's proportion of total domestic daytrip spend. In June quarter 2023, travellers with accessibility needs took 12.6 million daytrips (24% of domestic total) and spent $1.8 billion on those daytrips (25% of domestic total).  "/>
      </w:tblPr>
      <w:tblGrid>
        <w:gridCol w:w="3397"/>
        <w:gridCol w:w="2410"/>
        <w:gridCol w:w="1605"/>
        <w:gridCol w:w="1604"/>
      </w:tblGrid>
      <w:tr w:rsidR="00E87CF2" w:rsidRPr="00942A96" w14:paraId="133A5584" w14:textId="77777777" w:rsidTr="00F61521">
        <w:trPr>
          <w:trHeight w:val="285"/>
        </w:trPr>
        <w:tc>
          <w:tcPr>
            <w:tcW w:w="3397" w:type="dxa"/>
            <w:shd w:val="clear" w:color="auto" w:fill="2E1A47" w:themeFill="accent2"/>
            <w:noWrap/>
            <w:vAlign w:val="bottom"/>
            <w:hideMark/>
          </w:tcPr>
          <w:p w14:paraId="3D0A22EF" w14:textId="77777777" w:rsidR="00E87CF2" w:rsidRPr="004D59D7" w:rsidRDefault="00E87CF2" w:rsidP="004D59D7">
            <w:pPr>
              <w:keepNext/>
              <w:spacing w:after="0"/>
              <w:rPr>
                <w:rFonts w:asciiTheme="minorHAnsi" w:eastAsia="Times New Roman" w:hAnsiTheme="minorHAnsi" w:cs="Calibri"/>
                <w:b/>
                <w:color w:val="FFFFFF" w:themeColor="background1"/>
                <w:lang w:eastAsia="en-AU"/>
              </w:rPr>
            </w:pPr>
          </w:p>
        </w:tc>
        <w:tc>
          <w:tcPr>
            <w:tcW w:w="2410" w:type="dxa"/>
            <w:shd w:val="clear" w:color="auto" w:fill="2E1A47" w:themeFill="accent2"/>
            <w:noWrap/>
            <w:vAlign w:val="bottom"/>
            <w:hideMark/>
          </w:tcPr>
          <w:p w14:paraId="48EB0B8E" w14:textId="77777777" w:rsidR="00E87CF2" w:rsidRPr="004D59D7" w:rsidRDefault="00E87CF2" w:rsidP="004D59D7">
            <w:pPr>
              <w:keepNext/>
              <w:spacing w:after="0"/>
              <w:rPr>
                <w:rFonts w:asciiTheme="minorHAnsi" w:eastAsia="Times New Roman" w:hAnsiTheme="minorHAnsi" w:cs="Calibri"/>
                <w:b/>
                <w:color w:val="FFFFFF" w:themeColor="background1"/>
                <w:lang w:eastAsia="en-AU"/>
              </w:rPr>
            </w:pPr>
            <w:r w:rsidRPr="004D59D7">
              <w:rPr>
                <w:rFonts w:asciiTheme="minorHAnsi" w:eastAsia="Times New Roman" w:hAnsiTheme="minorHAnsi" w:cs="Calibri"/>
                <w:b/>
                <w:color w:val="FFFFFF" w:themeColor="background1"/>
                <w:lang w:eastAsia="en-AU"/>
              </w:rPr>
              <w:t>Travellers with accessibility needs</w:t>
            </w:r>
          </w:p>
        </w:tc>
        <w:tc>
          <w:tcPr>
            <w:tcW w:w="1605" w:type="dxa"/>
            <w:shd w:val="clear" w:color="auto" w:fill="2E1A47" w:themeFill="accent2"/>
            <w:noWrap/>
            <w:vAlign w:val="bottom"/>
            <w:hideMark/>
          </w:tcPr>
          <w:p w14:paraId="7C273387" w14:textId="77777777" w:rsidR="00E87CF2" w:rsidRPr="004D59D7" w:rsidRDefault="00E87CF2" w:rsidP="004D59D7">
            <w:pPr>
              <w:keepNext/>
              <w:spacing w:after="0"/>
              <w:rPr>
                <w:rFonts w:asciiTheme="minorHAnsi" w:eastAsia="Times New Roman" w:hAnsiTheme="minorHAnsi" w:cs="Calibri"/>
                <w:b/>
                <w:color w:val="FFFFFF" w:themeColor="background1"/>
                <w:lang w:eastAsia="en-AU"/>
              </w:rPr>
            </w:pPr>
            <w:r w:rsidRPr="004D59D7">
              <w:rPr>
                <w:rFonts w:asciiTheme="minorHAnsi" w:eastAsia="Times New Roman" w:hAnsiTheme="minorHAnsi" w:cs="Calibri"/>
                <w:b/>
                <w:color w:val="FFFFFF" w:themeColor="background1"/>
                <w:lang w:eastAsia="en-AU"/>
              </w:rPr>
              <w:t>Other travellers</w:t>
            </w:r>
          </w:p>
        </w:tc>
        <w:tc>
          <w:tcPr>
            <w:tcW w:w="1604" w:type="dxa"/>
            <w:shd w:val="clear" w:color="auto" w:fill="2E1A47" w:themeFill="accent2"/>
            <w:noWrap/>
            <w:vAlign w:val="bottom"/>
            <w:hideMark/>
          </w:tcPr>
          <w:p w14:paraId="06F0C64C" w14:textId="77777777" w:rsidR="00E87CF2" w:rsidRPr="004D59D7" w:rsidRDefault="00E87CF2" w:rsidP="004D59D7">
            <w:pPr>
              <w:keepNext/>
              <w:spacing w:after="0"/>
              <w:rPr>
                <w:rFonts w:asciiTheme="minorHAnsi" w:eastAsia="Times New Roman" w:hAnsiTheme="minorHAnsi" w:cs="Calibri"/>
                <w:b/>
                <w:color w:val="FFFFFF" w:themeColor="background1"/>
                <w:lang w:eastAsia="en-AU"/>
              </w:rPr>
            </w:pPr>
            <w:r w:rsidRPr="004D59D7">
              <w:rPr>
                <w:rFonts w:asciiTheme="minorHAnsi" w:eastAsia="Times New Roman" w:hAnsiTheme="minorHAnsi" w:cs="Calibri"/>
                <w:b/>
                <w:color w:val="FFFFFF" w:themeColor="background1"/>
                <w:lang w:eastAsia="en-AU"/>
              </w:rPr>
              <w:t>All travellers</w:t>
            </w:r>
          </w:p>
        </w:tc>
      </w:tr>
      <w:tr w:rsidR="0023416D" w:rsidRPr="00942A96" w14:paraId="0DE9FA4B" w14:textId="77777777" w:rsidTr="00F61521">
        <w:trPr>
          <w:trHeight w:val="285"/>
        </w:trPr>
        <w:tc>
          <w:tcPr>
            <w:tcW w:w="3397" w:type="dxa"/>
            <w:shd w:val="clear" w:color="auto" w:fill="auto"/>
            <w:noWrap/>
            <w:vAlign w:val="bottom"/>
            <w:hideMark/>
          </w:tcPr>
          <w:p w14:paraId="7323C94D" w14:textId="77777777" w:rsidR="0023416D" w:rsidRPr="004D59D7" w:rsidRDefault="0023416D" w:rsidP="004D59D7">
            <w:pPr>
              <w:spacing w:after="0"/>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Number of trips</w:t>
            </w:r>
          </w:p>
        </w:tc>
        <w:tc>
          <w:tcPr>
            <w:tcW w:w="2410" w:type="dxa"/>
            <w:shd w:val="clear" w:color="auto" w:fill="auto"/>
            <w:noWrap/>
            <w:hideMark/>
          </w:tcPr>
          <w:p w14:paraId="3EEE93AC" w14:textId="6D807083" w:rsidR="0023416D" w:rsidRPr="004D59D7" w:rsidRDefault="0023416D" w:rsidP="004D59D7">
            <w:pPr>
              <w:spacing w:after="0"/>
              <w:jc w:val="center"/>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12.6M</w:t>
            </w:r>
          </w:p>
        </w:tc>
        <w:tc>
          <w:tcPr>
            <w:tcW w:w="1605" w:type="dxa"/>
            <w:shd w:val="clear" w:color="auto" w:fill="auto"/>
            <w:noWrap/>
            <w:hideMark/>
          </w:tcPr>
          <w:p w14:paraId="61A3FB55" w14:textId="736934CB" w:rsidR="0023416D" w:rsidRPr="004D59D7" w:rsidRDefault="0023416D" w:rsidP="004D59D7">
            <w:pPr>
              <w:spacing w:after="0"/>
              <w:jc w:val="center"/>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39.0M</w:t>
            </w:r>
          </w:p>
        </w:tc>
        <w:tc>
          <w:tcPr>
            <w:tcW w:w="1604" w:type="dxa"/>
            <w:shd w:val="clear" w:color="auto" w:fill="auto"/>
            <w:noWrap/>
            <w:hideMark/>
          </w:tcPr>
          <w:p w14:paraId="6AEDE184" w14:textId="261B3C78" w:rsidR="0023416D" w:rsidRPr="004D59D7" w:rsidRDefault="0023416D" w:rsidP="004D59D7">
            <w:pPr>
              <w:spacing w:after="0"/>
              <w:jc w:val="center"/>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51.6M</w:t>
            </w:r>
          </w:p>
        </w:tc>
      </w:tr>
      <w:tr w:rsidR="0023416D" w:rsidRPr="00942A96" w14:paraId="76F2FB88" w14:textId="77777777" w:rsidTr="00F61521">
        <w:trPr>
          <w:trHeight w:val="285"/>
        </w:trPr>
        <w:tc>
          <w:tcPr>
            <w:tcW w:w="3397" w:type="dxa"/>
            <w:shd w:val="clear" w:color="auto" w:fill="auto"/>
            <w:noWrap/>
            <w:vAlign w:val="bottom"/>
            <w:hideMark/>
          </w:tcPr>
          <w:p w14:paraId="41D117DB" w14:textId="77777777" w:rsidR="0023416D" w:rsidRPr="004D59D7" w:rsidRDefault="0023416D" w:rsidP="004D59D7">
            <w:pPr>
              <w:spacing w:after="0"/>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 of all domestic trips</w:t>
            </w:r>
          </w:p>
        </w:tc>
        <w:tc>
          <w:tcPr>
            <w:tcW w:w="2410" w:type="dxa"/>
            <w:shd w:val="clear" w:color="auto" w:fill="auto"/>
            <w:noWrap/>
            <w:hideMark/>
          </w:tcPr>
          <w:p w14:paraId="0D8CF34B" w14:textId="7DEB90A5" w:rsidR="0023416D" w:rsidRPr="004D59D7" w:rsidRDefault="0023416D" w:rsidP="004D59D7">
            <w:pPr>
              <w:spacing w:after="0"/>
              <w:jc w:val="center"/>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24%</w:t>
            </w:r>
          </w:p>
        </w:tc>
        <w:tc>
          <w:tcPr>
            <w:tcW w:w="1605" w:type="dxa"/>
            <w:shd w:val="clear" w:color="auto" w:fill="auto"/>
            <w:noWrap/>
            <w:hideMark/>
          </w:tcPr>
          <w:p w14:paraId="735E49B4" w14:textId="51190DF7" w:rsidR="0023416D" w:rsidRPr="004D59D7" w:rsidRDefault="0023416D" w:rsidP="004D59D7">
            <w:pPr>
              <w:spacing w:after="0"/>
              <w:jc w:val="center"/>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76%</w:t>
            </w:r>
          </w:p>
        </w:tc>
        <w:tc>
          <w:tcPr>
            <w:tcW w:w="1604" w:type="dxa"/>
            <w:shd w:val="clear" w:color="auto" w:fill="auto"/>
            <w:noWrap/>
            <w:hideMark/>
          </w:tcPr>
          <w:p w14:paraId="033E66D8" w14:textId="493998AB" w:rsidR="0023416D" w:rsidRPr="004D59D7" w:rsidRDefault="0023416D" w:rsidP="004D59D7">
            <w:pPr>
              <w:spacing w:after="0"/>
              <w:jc w:val="center"/>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100%</w:t>
            </w:r>
          </w:p>
        </w:tc>
      </w:tr>
      <w:tr w:rsidR="001147D4" w:rsidRPr="00942A96" w14:paraId="02119B34" w14:textId="77777777" w:rsidTr="00F61521">
        <w:trPr>
          <w:trHeight w:val="285"/>
        </w:trPr>
        <w:tc>
          <w:tcPr>
            <w:tcW w:w="3397" w:type="dxa"/>
            <w:shd w:val="clear" w:color="auto" w:fill="auto"/>
            <w:noWrap/>
            <w:vAlign w:val="bottom"/>
            <w:hideMark/>
          </w:tcPr>
          <w:p w14:paraId="6398CA9F" w14:textId="77777777" w:rsidR="001147D4" w:rsidRPr="004D59D7" w:rsidRDefault="001147D4" w:rsidP="004D59D7">
            <w:pPr>
              <w:spacing w:after="0"/>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 xml:space="preserve">Total trip spend </w:t>
            </w:r>
          </w:p>
        </w:tc>
        <w:tc>
          <w:tcPr>
            <w:tcW w:w="2410" w:type="dxa"/>
            <w:shd w:val="clear" w:color="auto" w:fill="auto"/>
            <w:noWrap/>
          </w:tcPr>
          <w:p w14:paraId="77A20F10" w14:textId="41A2AD17" w:rsidR="001147D4" w:rsidRPr="004D59D7" w:rsidRDefault="001147D4" w:rsidP="004D59D7">
            <w:pPr>
              <w:spacing w:after="0"/>
              <w:jc w:val="center"/>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$1.8B</w:t>
            </w:r>
          </w:p>
        </w:tc>
        <w:tc>
          <w:tcPr>
            <w:tcW w:w="1605" w:type="dxa"/>
            <w:shd w:val="clear" w:color="auto" w:fill="auto"/>
            <w:noWrap/>
          </w:tcPr>
          <w:p w14:paraId="1F28DD83" w14:textId="18D72473" w:rsidR="001147D4" w:rsidRPr="004D59D7" w:rsidRDefault="001147D4" w:rsidP="004D59D7">
            <w:pPr>
              <w:spacing w:after="0"/>
              <w:jc w:val="center"/>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$5.6B</w:t>
            </w:r>
          </w:p>
        </w:tc>
        <w:tc>
          <w:tcPr>
            <w:tcW w:w="1604" w:type="dxa"/>
            <w:shd w:val="clear" w:color="auto" w:fill="auto"/>
            <w:noWrap/>
          </w:tcPr>
          <w:p w14:paraId="7DC6B870" w14:textId="109E0222" w:rsidR="001147D4" w:rsidRPr="004D59D7" w:rsidRDefault="001147D4" w:rsidP="004D59D7">
            <w:pPr>
              <w:spacing w:after="0"/>
              <w:jc w:val="center"/>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$7.4B</w:t>
            </w:r>
          </w:p>
        </w:tc>
      </w:tr>
      <w:tr w:rsidR="001147D4" w:rsidRPr="00942A96" w14:paraId="53A2B621" w14:textId="77777777" w:rsidTr="00F61521">
        <w:trPr>
          <w:trHeight w:val="285"/>
        </w:trPr>
        <w:tc>
          <w:tcPr>
            <w:tcW w:w="3397" w:type="dxa"/>
            <w:shd w:val="clear" w:color="auto" w:fill="auto"/>
            <w:noWrap/>
            <w:vAlign w:val="bottom"/>
            <w:hideMark/>
          </w:tcPr>
          <w:p w14:paraId="1DF9CEE3" w14:textId="77777777" w:rsidR="001147D4" w:rsidRPr="004D59D7" w:rsidRDefault="001147D4" w:rsidP="004D59D7">
            <w:pPr>
              <w:spacing w:after="0"/>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 of total domestic spend</w:t>
            </w:r>
          </w:p>
        </w:tc>
        <w:tc>
          <w:tcPr>
            <w:tcW w:w="2410" w:type="dxa"/>
            <w:shd w:val="clear" w:color="auto" w:fill="auto"/>
            <w:noWrap/>
          </w:tcPr>
          <w:p w14:paraId="1382A10D" w14:textId="18C4883A" w:rsidR="001147D4" w:rsidRPr="004D59D7" w:rsidRDefault="001147D4" w:rsidP="004D59D7">
            <w:pPr>
              <w:spacing w:after="0"/>
              <w:jc w:val="center"/>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25%</w:t>
            </w:r>
          </w:p>
        </w:tc>
        <w:tc>
          <w:tcPr>
            <w:tcW w:w="1605" w:type="dxa"/>
            <w:shd w:val="clear" w:color="auto" w:fill="auto"/>
            <w:noWrap/>
          </w:tcPr>
          <w:p w14:paraId="1569273F" w14:textId="46AAE38D" w:rsidR="001147D4" w:rsidRPr="004D59D7" w:rsidRDefault="001147D4" w:rsidP="004D59D7">
            <w:pPr>
              <w:spacing w:after="0"/>
              <w:jc w:val="center"/>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75%</w:t>
            </w:r>
          </w:p>
        </w:tc>
        <w:tc>
          <w:tcPr>
            <w:tcW w:w="1604" w:type="dxa"/>
            <w:shd w:val="clear" w:color="auto" w:fill="auto"/>
            <w:noWrap/>
          </w:tcPr>
          <w:p w14:paraId="7E136636" w14:textId="24E860D5" w:rsidR="001147D4" w:rsidRPr="004D59D7" w:rsidRDefault="001147D4" w:rsidP="004D59D7">
            <w:pPr>
              <w:spacing w:after="0"/>
              <w:jc w:val="center"/>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100%</w:t>
            </w:r>
          </w:p>
        </w:tc>
      </w:tr>
    </w:tbl>
    <w:p w14:paraId="467202EF" w14:textId="77777777" w:rsidR="00E87CF2" w:rsidRPr="004D59D7" w:rsidRDefault="00E87CF2" w:rsidP="004D59D7">
      <w:pPr>
        <w:spacing w:afterLines="200" w:after="480"/>
        <w:rPr>
          <w:rFonts w:asciiTheme="minorHAnsi" w:hAnsiTheme="minorHAnsi"/>
        </w:rPr>
      </w:pPr>
    </w:p>
    <w:p w14:paraId="7429185D" w14:textId="6186B5F9" w:rsidR="00D057A8" w:rsidRPr="004D59D7" w:rsidRDefault="00D057A8" w:rsidP="004D59D7">
      <w:pPr>
        <w:spacing w:after="0"/>
        <w:rPr>
          <w:rFonts w:asciiTheme="minorHAnsi" w:hAnsiTheme="minorHAnsi"/>
        </w:rPr>
      </w:pPr>
      <w:r w:rsidRPr="004D59D7">
        <w:rPr>
          <w:rFonts w:asciiTheme="minorHAnsi" w:hAnsiTheme="minorHAnsi"/>
        </w:rPr>
        <w:t xml:space="preserve">Table </w:t>
      </w:r>
      <w:r w:rsidR="00525E4C" w:rsidRPr="004D59D7">
        <w:rPr>
          <w:rFonts w:asciiTheme="minorHAnsi" w:hAnsiTheme="minorHAnsi"/>
        </w:rPr>
        <w:t>A3</w:t>
      </w:r>
      <w:r w:rsidRPr="004D59D7">
        <w:rPr>
          <w:rFonts w:asciiTheme="minorHAnsi" w:hAnsiTheme="minorHAnsi"/>
        </w:rPr>
        <w:t xml:space="preserve">: Average length of trip of </w:t>
      </w:r>
      <w:r w:rsidR="00E721DC" w:rsidRPr="004D59D7">
        <w:rPr>
          <w:rFonts w:asciiTheme="minorHAnsi" w:hAnsiTheme="minorHAnsi"/>
        </w:rPr>
        <w:t>travellers with accessibility needs vs other travellers (June quarter 2023)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A3: Average length of trip of travellers with accessibility needs vs other travellers (June quarter 2023)"/>
        <w:tblDescription w:val="Table A3 shows the average lenght of daytrips of travellers with accessibility needs compared with other travellers. In June quarter 2023, travellers with accessibility on average spent 3.6 nights on overnight trips while other travellers spent 3.4 nights. "/>
      </w:tblPr>
      <w:tblGrid>
        <w:gridCol w:w="2539"/>
        <w:gridCol w:w="4079"/>
        <w:gridCol w:w="1995"/>
      </w:tblGrid>
      <w:tr w:rsidR="00144E4C" w:rsidRPr="00942A96" w14:paraId="0487483A" w14:textId="77777777" w:rsidTr="00930C7A">
        <w:trPr>
          <w:trHeight w:val="448"/>
        </w:trPr>
        <w:tc>
          <w:tcPr>
            <w:tcW w:w="0" w:type="auto"/>
            <w:shd w:val="clear" w:color="auto" w:fill="2E1A47" w:themeFill="accent2"/>
            <w:noWrap/>
            <w:vAlign w:val="bottom"/>
            <w:hideMark/>
          </w:tcPr>
          <w:p w14:paraId="01C2AC82" w14:textId="77777777" w:rsidR="00144E4C" w:rsidRPr="00942A96" w:rsidRDefault="00144E4C">
            <w:pPr>
              <w:keepNext/>
              <w:spacing w:after="0" w:line="240" w:lineRule="auto"/>
              <w:rPr>
                <w:rFonts w:asciiTheme="minorHAnsi" w:eastAsia="Times New Roman" w:hAnsiTheme="minorHAnsi" w:cs="Calibri"/>
                <w:b/>
                <w:color w:val="FFFFFF" w:themeColor="background1"/>
                <w:lang w:eastAsia="en-AU"/>
              </w:rPr>
            </w:pPr>
          </w:p>
        </w:tc>
        <w:tc>
          <w:tcPr>
            <w:tcW w:w="0" w:type="auto"/>
            <w:shd w:val="clear" w:color="auto" w:fill="2E1A47" w:themeFill="accent2"/>
            <w:noWrap/>
            <w:vAlign w:val="bottom"/>
            <w:hideMark/>
          </w:tcPr>
          <w:p w14:paraId="2460AB61" w14:textId="77777777" w:rsidR="00144E4C" w:rsidRPr="00942A96" w:rsidRDefault="00144E4C">
            <w:pPr>
              <w:keepNext/>
              <w:spacing w:after="0" w:line="240" w:lineRule="auto"/>
              <w:rPr>
                <w:rFonts w:asciiTheme="minorHAnsi" w:eastAsia="Times New Roman" w:hAnsiTheme="minorHAnsi" w:cs="Calibri"/>
                <w:b/>
                <w:color w:val="FFFFFF" w:themeColor="background1"/>
                <w:lang w:eastAsia="en-AU"/>
              </w:rPr>
            </w:pPr>
            <w:r w:rsidRPr="00942A96">
              <w:rPr>
                <w:rFonts w:asciiTheme="minorHAnsi" w:eastAsia="Times New Roman" w:hAnsiTheme="minorHAnsi" w:cs="Calibri"/>
                <w:b/>
                <w:color w:val="FFFFFF" w:themeColor="background1"/>
                <w:lang w:eastAsia="en-AU"/>
              </w:rPr>
              <w:t>Travellers with accessibility needs</w:t>
            </w:r>
          </w:p>
        </w:tc>
        <w:tc>
          <w:tcPr>
            <w:tcW w:w="0" w:type="auto"/>
            <w:shd w:val="clear" w:color="auto" w:fill="2E1A47" w:themeFill="accent2"/>
            <w:noWrap/>
            <w:vAlign w:val="bottom"/>
            <w:hideMark/>
          </w:tcPr>
          <w:p w14:paraId="2B9B6BE7" w14:textId="77777777" w:rsidR="00144E4C" w:rsidRPr="00942A96" w:rsidRDefault="00144E4C">
            <w:pPr>
              <w:keepNext/>
              <w:spacing w:after="0" w:line="240" w:lineRule="auto"/>
              <w:rPr>
                <w:rFonts w:asciiTheme="minorHAnsi" w:eastAsia="Times New Roman" w:hAnsiTheme="minorHAnsi" w:cs="Calibri"/>
                <w:b/>
                <w:color w:val="FFFFFF" w:themeColor="background1"/>
                <w:lang w:eastAsia="en-AU"/>
              </w:rPr>
            </w:pPr>
            <w:r w:rsidRPr="00942A96">
              <w:rPr>
                <w:rFonts w:asciiTheme="minorHAnsi" w:eastAsia="Times New Roman" w:hAnsiTheme="minorHAnsi" w:cs="Calibri"/>
                <w:b/>
                <w:color w:val="FFFFFF" w:themeColor="background1"/>
                <w:lang w:eastAsia="en-AU"/>
              </w:rPr>
              <w:t>Other travellers</w:t>
            </w:r>
          </w:p>
        </w:tc>
      </w:tr>
      <w:tr w:rsidR="00144E4C" w:rsidRPr="00942A96" w14:paraId="2A16FB7F" w14:textId="77777777" w:rsidTr="00207E59">
        <w:trPr>
          <w:trHeight w:val="285"/>
        </w:trPr>
        <w:tc>
          <w:tcPr>
            <w:tcW w:w="0" w:type="auto"/>
            <w:shd w:val="clear" w:color="auto" w:fill="auto"/>
            <w:noWrap/>
            <w:vAlign w:val="bottom"/>
            <w:hideMark/>
          </w:tcPr>
          <w:p w14:paraId="54EA7B3D" w14:textId="77777777" w:rsidR="00144E4C" w:rsidRPr="004D59D7" w:rsidRDefault="00144E4C" w:rsidP="004D59D7">
            <w:pPr>
              <w:spacing w:after="0" w:line="240" w:lineRule="auto"/>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Average nights per trip</w:t>
            </w:r>
          </w:p>
        </w:tc>
        <w:tc>
          <w:tcPr>
            <w:tcW w:w="0" w:type="auto"/>
            <w:shd w:val="clear" w:color="auto" w:fill="auto"/>
            <w:noWrap/>
            <w:vAlign w:val="bottom"/>
            <w:hideMark/>
          </w:tcPr>
          <w:p w14:paraId="4286A668" w14:textId="77777777" w:rsidR="00144E4C" w:rsidRPr="004D59D7" w:rsidRDefault="00144E4C" w:rsidP="004D59D7">
            <w:pPr>
              <w:spacing w:after="0" w:line="240" w:lineRule="auto"/>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3.6</w:t>
            </w:r>
          </w:p>
        </w:tc>
        <w:tc>
          <w:tcPr>
            <w:tcW w:w="0" w:type="auto"/>
            <w:shd w:val="clear" w:color="auto" w:fill="auto"/>
            <w:noWrap/>
            <w:vAlign w:val="bottom"/>
            <w:hideMark/>
          </w:tcPr>
          <w:p w14:paraId="42AAB60D" w14:textId="3119F20F" w:rsidR="00144E4C" w:rsidRPr="004D59D7" w:rsidRDefault="00144E4C" w:rsidP="004D59D7">
            <w:pPr>
              <w:spacing w:after="0" w:line="240" w:lineRule="auto"/>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3.</w:t>
            </w:r>
            <w:r w:rsidR="005936F3" w:rsidRPr="004D59D7">
              <w:rPr>
                <w:rFonts w:asciiTheme="minorHAnsi" w:eastAsia="Times New Roman" w:hAnsiTheme="minorHAnsi" w:cs="Times New Roman"/>
                <w:color w:val="000000"/>
                <w:lang w:eastAsia="en-AU"/>
              </w:rPr>
              <w:t>4</w:t>
            </w:r>
          </w:p>
        </w:tc>
      </w:tr>
    </w:tbl>
    <w:p w14:paraId="099D22B5" w14:textId="77777777" w:rsidR="00F53CFC" w:rsidRPr="004D59D7" w:rsidRDefault="00F53CFC" w:rsidP="004D59D7">
      <w:pPr>
        <w:spacing w:afterLines="200" w:after="480"/>
        <w:rPr>
          <w:rFonts w:asciiTheme="minorHAnsi" w:hAnsiTheme="minorHAnsi"/>
        </w:rPr>
      </w:pPr>
    </w:p>
    <w:p w14:paraId="58E7F3F8" w14:textId="07FFFEA2" w:rsidR="00FC413F" w:rsidRPr="004D59D7" w:rsidRDefault="004E1343" w:rsidP="004D59D7">
      <w:pPr>
        <w:keepNext/>
        <w:spacing w:after="0"/>
        <w:rPr>
          <w:rFonts w:asciiTheme="minorHAnsi" w:hAnsiTheme="minorHAnsi"/>
        </w:rPr>
      </w:pPr>
      <w:r w:rsidRPr="004D59D7">
        <w:rPr>
          <w:rFonts w:asciiTheme="minorHAnsi" w:hAnsiTheme="minorHAnsi"/>
        </w:rPr>
        <w:lastRenderedPageBreak/>
        <w:t xml:space="preserve">Table </w:t>
      </w:r>
      <w:r w:rsidR="00525E4C" w:rsidRPr="004D59D7">
        <w:rPr>
          <w:rFonts w:asciiTheme="minorHAnsi" w:hAnsiTheme="minorHAnsi"/>
        </w:rPr>
        <w:t>A4</w:t>
      </w:r>
      <w:r w:rsidRPr="004D59D7">
        <w:rPr>
          <w:rFonts w:asciiTheme="minorHAnsi" w:hAnsiTheme="minorHAnsi"/>
        </w:rPr>
        <w:t>: Average length of trip of travellers with accessibility needs vs other travellers (June quarter 2023)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A4: Average length of trip of travellers with accessibility needs vs other travellers (June quarter 2023)"/>
        <w:tblDescription w:val="Table A4 shows the proportion of overnight trips of different lengths (for travellers with accessibility needs and other travellers). Of the overnight trips of travellers with accessibility needs, 70% were between 1 and 3 nights and 23% were between 4 and 7 nights. Only 6% of their trips were for longer than one week. &#10;This pattern is similar to that of other travellers where 72% of overnight trips were between 1 and 3 nights, 21% were between 4 and 7 nights and 7% were longer than one week. &#10;"/>
      </w:tblPr>
      <w:tblGrid>
        <w:gridCol w:w="2739"/>
        <w:gridCol w:w="4079"/>
        <w:gridCol w:w="1995"/>
      </w:tblGrid>
      <w:tr w:rsidR="00C760D9" w:rsidRPr="00942A96" w14:paraId="5B6CC27E" w14:textId="77777777" w:rsidTr="00C760D9">
        <w:trPr>
          <w:trHeight w:val="466"/>
        </w:trPr>
        <w:tc>
          <w:tcPr>
            <w:tcW w:w="0" w:type="auto"/>
            <w:shd w:val="clear" w:color="auto" w:fill="2E1A47" w:themeFill="accent2"/>
            <w:noWrap/>
            <w:vAlign w:val="bottom"/>
            <w:hideMark/>
          </w:tcPr>
          <w:p w14:paraId="4E98A239" w14:textId="77777777" w:rsidR="00C760D9" w:rsidRPr="00942A96" w:rsidRDefault="00C760D9">
            <w:pPr>
              <w:keepNext/>
              <w:spacing w:after="0" w:line="240" w:lineRule="auto"/>
              <w:rPr>
                <w:rFonts w:asciiTheme="minorHAnsi" w:eastAsia="Times New Roman" w:hAnsiTheme="minorHAnsi" w:cs="Calibri"/>
                <w:b/>
                <w:color w:val="FFFFFF" w:themeColor="background1"/>
                <w:lang w:eastAsia="en-AU"/>
              </w:rPr>
            </w:pPr>
            <w:r w:rsidRPr="00942A96">
              <w:rPr>
                <w:rFonts w:asciiTheme="minorHAnsi" w:eastAsia="Times New Roman" w:hAnsiTheme="minorHAnsi" w:cs="Calibri"/>
                <w:b/>
                <w:color w:val="FFFFFF" w:themeColor="background1"/>
                <w:lang w:eastAsia="en-AU"/>
              </w:rPr>
              <w:t>Length of trip (nights)</w:t>
            </w:r>
          </w:p>
        </w:tc>
        <w:tc>
          <w:tcPr>
            <w:tcW w:w="0" w:type="auto"/>
            <w:shd w:val="clear" w:color="auto" w:fill="2E1A47" w:themeFill="accent2"/>
            <w:noWrap/>
            <w:vAlign w:val="bottom"/>
            <w:hideMark/>
          </w:tcPr>
          <w:p w14:paraId="50943687" w14:textId="69399930" w:rsidR="00C760D9" w:rsidRPr="00942A96" w:rsidRDefault="00C760D9">
            <w:pPr>
              <w:keepNext/>
              <w:spacing w:after="0" w:line="240" w:lineRule="auto"/>
              <w:rPr>
                <w:rFonts w:asciiTheme="minorHAnsi" w:eastAsia="Times New Roman" w:hAnsiTheme="minorHAnsi" w:cs="Calibri"/>
                <w:b/>
                <w:color w:val="FFFFFF" w:themeColor="background1"/>
                <w:lang w:eastAsia="en-AU"/>
              </w:rPr>
            </w:pPr>
            <w:r w:rsidRPr="00942A96">
              <w:rPr>
                <w:rFonts w:asciiTheme="minorHAnsi" w:eastAsia="Times New Roman" w:hAnsiTheme="minorHAnsi" w:cs="Calibri"/>
                <w:b/>
                <w:color w:val="FFFFFF" w:themeColor="background1"/>
                <w:lang w:eastAsia="en-AU"/>
              </w:rPr>
              <w:t>Travellers with accessibility needs</w:t>
            </w:r>
          </w:p>
        </w:tc>
        <w:tc>
          <w:tcPr>
            <w:tcW w:w="0" w:type="auto"/>
            <w:shd w:val="clear" w:color="auto" w:fill="2E1A47" w:themeFill="accent2"/>
            <w:noWrap/>
            <w:vAlign w:val="bottom"/>
            <w:hideMark/>
          </w:tcPr>
          <w:p w14:paraId="60FCC05E" w14:textId="3890FA0C" w:rsidR="00C760D9" w:rsidRPr="00942A96" w:rsidRDefault="00C760D9">
            <w:pPr>
              <w:keepNext/>
              <w:spacing w:after="0" w:line="240" w:lineRule="auto"/>
              <w:rPr>
                <w:rFonts w:asciiTheme="minorHAnsi" w:eastAsia="Times New Roman" w:hAnsiTheme="minorHAnsi" w:cs="Calibri"/>
                <w:b/>
                <w:color w:val="FFFFFF" w:themeColor="background1"/>
                <w:lang w:eastAsia="en-AU"/>
              </w:rPr>
            </w:pPr>
            <w:r w:rsidRPr="00942A96">
              <w:rPr>
                <w:rFonts w:asciiTheme="minorHAnsi" w:eastAsia="Times New Roman" w:hAnsiTheme="minorHAnsi" w:cs="Calibri"/>
                <w:b/>
                <w:color w:val="FFFFFF" w:themeColor="background1"/>
                <w:lang w:eastAsia="en-AU"/>
              </w:rPr>
              <w:t>Other travellers</w:t>
            </w:r>
          </w:p>
        </w:tc>
      </w:tr>
      <w:tr w:rsidR="004E1343" w:rsidRPr="00942A96" w14:paraId="1A2E9365" w14:textId="77777777" w:rsidTr="00AF1014">
        <w:trPr>
          <w:trHeight w:val="285"/>
        </w:trPr>
        <w:tc>
          <w:tcPr>
            <w:tcW w:w="0" w:type="auto"/>
            <w:shd w:val="clear" w:color="auto" w:fill="auto"/>
            <w:noWrap/>
            <w:vAlign w:val="bottom"/>
            <w:hideMark/>
          </w:tcPr>
          <w:p w14:paraId="766E4EA3" w14:textId="77777777" w:rsidR="004E1343" w:rsidRPr="004D59D7" w:rsidRDefault="004E1343" w:rsidP="004D59D7">
            <w:pPr>
              <w:spacing w:after="0" w:line="240" w:lineRule="auto"/>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1 night</w:t>
            </w:r>
          </w:p>
        </w:tc>
        <w:tc>
          <w:tcPr>
            <w:tcW w:w="0" w:type="auto"/>
            <w:shd w:val="clear" w:color="auto" w:fill="auto"/>
            <w:noWrap/>
            <w:vAlign w:val="bottom"/>
            <w:hideMark/>
          </w:tcPr>
          <w:p w14:paraId="00CBAE84" w14:textId="77777777" w:rsidR="004E1343" w:rsidRPr="004D59D7" w:rsidRDefault="004E1343" w:rsidP="004D59D7">
            <w:pPr>
              <w:spacing w:after="0" w:line="240" w:lineRule="auto"/>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26%</w:t>
            </w:r>
          </w:p>
        </w:tc>
        <w:tc>
          <w:tcPr>
            <w:tcW w:w="0" w:type="auto"/>
            <w:shd w:val="clear" w:color="auto" w:fill="auto"/>
            <w:noWrap/>
            <w:vAlign w:val="bottom"/>
            <w:hideMark/>
          </w:tcPr>
          <w:p w14:paraId="20F2B5A1" w14:textId="77777777" w:rsidR="004E1343" w:rsidRPr="004D59D7" w:rsidRDefault="004E1343" w:rsidP="004D59D7">
            <w:pPr>
              <w:spacing w:after="0" w:line="240" w:lineRule="auto"/>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27%</w:t>
            </w:r>
          </w:p>
        </w:tc>
      </w:tr>
      <w:tr w:rsidR="004E1343" w:rsidRPr="00942A96" w14:paraId="2FBBB9C4" w14:textId="77777777" w:rsidTr="00AF1014">
        <w:trPr>
          <w:trHeight w:val="285"/>
        </w:trPr>
        <w:tc>
          <w:tcPr>
            <w:tcW w:w="0" w:type="auto"/>
            <w:shd w:val="clear" w:color="auto" w:fill="auto"/>
            <w:noWrap/>
            <w:vAlign w:val="bottom"/>
            <w:hideMark/>
          </w:tcPr>
          <w:p w14:paraId="07D947A0" w14:textId="77777777" w:rsidR="004E1343" w:rsidRPr="004D59D7" w:rsidRDefault="004E1343" w:rsidP="004D59D7">
            <w:pPr>
              <w:spacing w:after="0" w:line="240" w:lineRule="auto"/>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2 nights</w:t>
            </w:r>
          </w:p>
        </w:tc>
        <w:tc>
          <w:tcPr>
            <w:tcW w:w="0" w:type="auto"/>
            <w:shd w:val="clear" w:color="auto" w:fill="auto"/>
            <w:noWrap/>
            <w:vAlign w:val="bottom"/>
            <w:hideMark/>
          </w:tcPr>
          <w:p w14:paraId="359D6A41" w14:textId="77777777" w:rsidR="004E1343" w:rsidRPr="004D59D7" w:rsidRDefault="004E1343" w:rsidP="004D59D7">
            <w:pPr>
              <w:spacing w:after="0" w:line="240" w:lineRule="auto"/>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26%</w:t>
            </w:r>
          </w:p>
        </w:tc>
        <w:tc>
          <w:tcPr>
            <w:tcW w:w="0" w:type="auto"/>
            <w:shd w:val="clear" w:color="auto" w:fill="auto"/>
            <w:noWrap/>
            <w:vAlign w:val="bottom"/>
            <w:hideMark/>
          </w:tcPr>
          <w:p w14:paraId="73020661" w14:textId="77777777" w:rsidR="004E1343" w:rsidRPr="004D59D7" w:rsidRDefault="004E1343" w:rsidP="004D59D7">
            <w:pPr>
              <w:spacing w:after="0" w:line="240" w:lineRule="auto"/>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27%</w:t>
            </w:r>
          </w:p>
        </w:tc>
      </w:tr>
      <w:tr w:rsidR="004E1343" w:rsidRPr="00942A96" w14:paraId="32163DCC" w14:textId="77777777" w:rsidTr="00AF1014">
        <w:trPr>
          <w:trHeight w:val="285"/>
        </w:trPr>
        <w:tc>
          <w:tcPr>
            <w:tcW w:w="0" w:type="auto"/>
            <w:shd w:val="clear" w:color="auto" w:fill="auto"/>
            <w:noWrap/>
            <w:vAlign w:val="bottom"/>
            <w:hideMark/>
          </w:tcPr>
          <w:p w14:paraId="4FD257DD" w14:textId="77777777" w:rsidR="004E1343" w:rsidRPr="004D59D7" w:rsidRDefault="004E1343" w:rsidP="004D59D7">
            <w:pPr>
              <w:spacing w:after="0" w:line="240" w:lineRule="auto"/>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3 nights</w:t>
            </w:r>
          </w:p>
        </w:tc>
        <w:tc>
          <w:tcPr>
            <w:tcW w:w="0" w:type="auto"/>
            <w:shd w:val="clear" w:color="auto" w:fill="auto"/>
            <w:noWrap/>
            <w:vAlign w:val="bottom"/>
            <w:hideMark/>
          </w:tcPr>
          <w:p w14:paraId="538193F3" w14:textId="77777777" w:rsidR="004E1343" w:rsidRPr="004D59D7" w:rsidRDefault="004E1343" w:rsidP="004D59D7">
            <w:pPr>
              <w:spacing w:after="0" w:line="240" w:lineRule="auto"/>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18%</w:t>
            </w:r>
          </w:p>
        </w:tc>
        <w:tc>
          <w:tcPr>
            <w:tcW w:w="0" w:type="auto"/>
            <w:shd w:val="clear" w:color="auto" w:fill="auto"/>
            <w:noWrap/>
            <w:vAlign w:val="bottom"/>
            <w:hideMark/>
          </w:tcPr>
          <w:p w14:paraId="2D15A2E0" w14:textId="77777777" w:rsidR="004E1343" w:rsidRPr="004D59D7" w:rsidRDefault="004E1343" w:rsidP="004D59D7">
            <w:pPr>
              <w:spacing w:after="0" w:line="240" w:lineRule="auto"/>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17%</w:t>
            </w:r>
          </w:p>
        </w:tc>
      </w:tr>
      <w:tr w:rsidR="004E1343" w:rsidRPr="00942A96" w14:paraId="5488A812" w14:textId="77777777" w:rsidTr="00AF1014">
        <w:trPr>
          <w:trHeight w:val="285"/>
        </w:trPr>
        <w:tc>
          <w:tcPr>
            <w:tcW w:w="0" w:type="auto"/>
            <w:shd w:val="clear" w:color="auto" w:fill="auto"/>
            <w:noWrap/>
            <w:vAlign w:val="bottom"/>
            <w:hideMark/>
          </w:tcPr>
          <w:p w14:paraId="1A4D8D75" w14:textId="77777777" w:rsidR="004E1343" w:rsidRPr="004D59D7" w:rsidRDefault="004E1343" w:rsidP="004D59D7">
            <w:pPr>
              <w:spacing w:after="0" w:line="240" w:lineRule="auto"/>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4 - 7 nights</w:t>
            </w:r>
          </w:p>
        </w:tc>
        <w:tc>
          <w:tcPr>
            <w:tcW w:w="0" w:type="auto"/>
            <w:shd w:val="clear" w:color="auto" w:fill="auto"/>
            <w:noWrap/>
            <w:vAlign w:val="bottom"/>
            <w:hideMark/>
          </w:tcPr>
          <w:p w14:paraId="2C388CE2" w14:textId="77777777" w:rsidR="004E1343" w:rsidRPr="004D59D7" w:rsidRDefault="004E1343" w:rsidP="004D59D7">
            <w:pPr>
              <w:spacing w:after="0" w:line="240" w:lineRule="auto"/>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23%</w:t>
            </w:r>
          </w:p>
        </w:tc>
        <w:tc>
          <w:tcPr>
            <w:tcW w:w="0" w:type="auto"/>
            <w:shd w:val="clear" w:color="auto" w:fill="auto"/>
            <w:noWrap/>
            <w:vAlign w:val="bottom"/>
            <w:hideMark/>
          </w:tcPr>
          <w:p w14:paraId="1081899B" w14:textId="77777777" w:rsidR="004E1343" w:rsidRPr="004D59D7" w:rsidRDefault="004E1343" w:rsidP="004D59D7">
            <w:pPr>
              <w:spacing w:after="0" w:line="240" w:lineRule="auto"/>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21%</w:t>
            </w:r>
          </w:p>
        </w:tc>
      </w:tr>
      <w:tr w:rsidR="004E1343" w:rsidRPr="00942A96" w14:paraId="05A4D608" w14:textId="77777777" w:rsidTr="00AF1014">
        <w:trPr>
          <w:trHeight w:val="285"/>
        </w:trPr>
        <w:tc>
          <w:tcPr>
            <w:tcW w:w="0" w:type="auto"/>
            <w:shd w:val="clear" w:color="auto" w:fill="auto"/>
            <w:noWrap/>
            <w:vAlign w:val="bottom"/>
            <w:hideMark/>
          </w:tcPr>
          <w:p w14:paraId="19A48D30" w14:textId="77777777" w:rsidR="004E1343" w:rsidRPr="004D59D7" w:rsidRDefault="004E1343" w:rsidP="004D59D7">
            <w:pPr>
              <w:spacing w:after="0" w:line="240" w:lineRule="auto"/>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8 - 14 nights</w:t>
            </w:r>
          </w:p>
        </w:tc>
        <w:tc>
          <w:tcPr>
            <w:tcW w:w="0" w:type="auto"/>
            <w:shd w:val="clear" w:color="auto" w:fill="auto"/>
            <w:noWrap/>
            <w:vAlign w:val="bottom"/>
            <w:hideMark/>
          </w:tcPr>
          <w:p w14:paraId="58C92B53" w14:textId="77777777" w:rsidR="004E1343" w:rsidRPr="004D59D7" w:rsidRDefault="004E1343" w:rsidP="004D59D7">
            <w:pPr>
              <w:spacing w:after="0" w:line="240" w:lineRule="auto"/>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4%</w:t>
            </w:r>
          </w:p>
        </w:tc>
        <w:tc>
          <w:tcPr>
            <w:tcW w:w="0" w:type="auto"/>
            <w:shd w:val="clear" w:color="auto" w:fill="auto"/>
            <w:noWrap/>
            <w:vAlign w:val="bottom"/>
            <w:hideMark/>
          </w:tcPr>
          <w:p w14:paraId="388FF488" w14:textId="77777777" w:rsidR="004E1343" w:rsidRPr="004D59D7" w:rsidRDefault="004E1343" w:rsidP="004D59D7">
            <w:pPr>
              <w:spacing w:after="0" w:line="240" w:lineRule="auto"/>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6%</w:t>
            </w:r>
          </w:p>
        </w:tc>
      </w:tr>
      <w:tr w:rsidR="004E1343" w:rsidRPr="00942A96" w14:paraId="51D96FBF" w14:textId="77777777" w:rsidTr="00AF1014">
        <w:trPr>
          <w:trHeight w:val="285"/>
        </w:trPr>
        <w:tc>
          <w:tcPr>
            <w:tcW w:w="0" w:type="auto"/>
            <w:shd w:val="clear" w:color="auto" w:fill="auto"/>
            <w:noWrap/>
            <w:vAlign w:val="bottom"/>
            <w:hideMark/>
          </w:tcPr>
          <w:p w14:paraId="1FB3B578" w14:textId="77777777" w:rsidR="004E1343" w:rsidRPr="004D59D7" w:rsidRDefault="004E1343" w:rsidP="004D59D7">
            <w:pPr>
              <w:spacing w:after="0" w:line="240" w:lineRule="auto"/>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15 - 30 nights</w:t>
            </w:r>
          </w:p>
        </w:tc>
        <w:tc>
          <w:tcPr>
            <w:tcW w:w="0" w:type="auto"/>
            <w:shd w:val="clear" w:color="auto" w:fill="auto"/>
            <w:noWrap/>
            <w:vAlign w:val="bottom"/>
            <w:hideMark/>
          </w:tcPr>
          <w:p w14:paraId="4C4577C9" w14:textId="77777777" w:rsidR="004E1343" w:rsidRPr="004D59D7" w:rsidRDefault="004E1343" w:rsidP="004D59D7">
            <w:pPr>
              <w:spacing w:after="0" w:line="240" w:lineRule="auto"/>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1%</w:t>
            </w:r>
          </w:p>
        </w:tc>
        <w:tc>
          <w:tcPr>
            <w:tcW w:w="0" w:type="auto"/>
            <w:shd w:val="clear" w:color="auto" w:fill="auto"/>
            <w:noWrap/>
            <w:vAlign w:val="bottom"/>
            <w:hideMark/>
          </w:tcPr>
          <w:p w14:paraId="201146E5" w14:textId="77777777" w:rsidR="004E1343" w:rsidRPr="004D59D7" w:rsidRDefault="004E1343" w:rsidP="004D59D7">
            <w:pPr>
              <w:spacing w:after="0" w:line="240" w:lineRule="auto"/>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1%</w:t>
            </w:r>
          </w:p>
        </w:tc>
      </w:tr>
      <w:tr w:rsidR="004E1343" w:rsidRPr="00942A96" w14:paraId="205CE9EA" w14:textId="77777777" w:rsidTr="00AF1014">
        <w:trPr>
          <w:trHeight w:val="285"/>
        </w:trPr>
        <w:tc>
          <w:tcPr>
            <w:tcW w:w="0" w:type="auto"/>
            <w:shd w:val="clear" w:color="auto" w:fill="auto"/>
            <w:noWrap/>
            <w:vAlign w:val="bottom"/>
            <w:hideMark/>
          </w:tcPr>
          <w:p w14:paraId="1DA0C0D7" w14:textId="77777777" w:rsidR="004E1343" w:rsidRPr="004D59D7" w:rsidRDefault="004E1343" w:rsidP="004D59D7">
            <w:pPr>
              <w:spacing w:after="0" w:line="240" w:lineRule="auto"/>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31 or more nights</w:t>
            </w:r>
          </w:p>
        </w:tc>
        <w:tc>
          <w:tcPr>
            <w:tcW w:w="0" w:type="auto"/>
            <w:shd w:val="clear" w:color="auto" w:fill="auto"/>
            <w:noWrap/>
            <w:vAlign w:val="bottom"/>
            <w:hideMark/>
          </w:tcPr>
          <w:p w14:paraId="3B12B266" w14:textId="77777777" w:rsidR="004E1343" w:rsidRPr="004D59D7" w:rsidRDefault="004E1343" w:rsidP="004D59D7">
            <w:pPr>
              <w:spacing w:after="0" w:line="240" w:lineRule="auto"/>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0%</w:t>
            </w:r>
          </w:p>
        </w:tc>
        <w:tc>
          <w:tcPr>
            <w:tcW w:w="0" w:type="auto"/>
            <w:shd w:val="clear" w:color="auto" w:fill="auto"/>
            <w:noWrap/>
            <w:vAlign w:val="bottom"/>
            <w:hideMark/>
          </w:tcPr>
          <w:p w14:paraId="5752D908" w14:textId="77777777" w:rsidR="004E1343" w:rsidRPr="004D59D7" w:rsidRDefault="004E1343" w:rsidP="004D59D7">
            <w:pPr>
              <w:spacing w:after="0" w:line="240" w:lineRule="auto"/>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0%</w:t>
            </w:r>
          </w:p>
        </w:tc>
      </w:tr>
    </w:tbl>
    <w:p w14:paraId="291DE12A" w14:textId="77777777" w:rsidR="009772AE" w:rsidRPr="004D59D7" w:rsidRDefault="009772AE">
      <w:pPr>
        <w:keepNext/>
        <w:spacing w:before="240" w:after="0"/>
        <w:rPr>
          <w:rFonts w:asciiTheme="minorHAnsi" w:hAnsiTheme="minorHAnsi"/>
        </w:rPr>
      </w:pPr>
    </w:p>
    <w:p w14:paraId="4DE0207E" w14:textId="74296FE4" w:rsidR="00934657" w:rsidRPr="004D59D7" w:rsidRDefault="00934657">
      <w:pPr>
        <w:keepNext/>
        <w:spacing w:before="240" w:after="0"/>
        <w:rPr>
          <w:rFonts w:asciiTheme="minorHAnsi" w:hAnsiTheme="minorHAnsi"/>
        </w:rPr>
      </w:pPr>
      <w:r w:rsidRPr="004D59D7">
        <w:rPr>
          <w:rFonts w:asciiTheme="minorHAnsi" w:hAnsiTheme="minorHAnsi"/>
        </w:rPr>
        <w:t xml:space="preserve">Table </w:t>
      </w:r>
      <w:r w:rsidR="00525E4C" w:rsidRPr="004D59D7">
        <w:rPr>
          <w:rFonts w:asciiTheme="minorHAnsi" w:hAnsiTheme="minorHAnsi"/>
        </w:rPr>
        <w:t>A5</w:t>
      </w:r>
      <w:r w:rsidRPr="004D59D7">
        <w:rPr>
          <w:rFonts w:asciiTheme="minorHAnsi" w:hAnsiTheme="minorHAnsi"/>
        </w:rPr>
        <w:t>: Form of transport used to travel to destination (stopover) – June quarter 2023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A5: Form of transport used to travel to destination (stopover) – June quarter 2023"/>
        <w:tblDescription w:val="Table A5 shows the forms of transport used to travel to travel destinations (stopovers) of travellers with accessibility needs and other travellers. Self-drive vehicle was the by far the most common form of transport used to arrive at stopover destinations by both accessible and other travellers. However, travellers with accessibility needs were more likely to use self-drive vehicles than other travellers (77% and 71% respectively). Conversely, travellers with accessibility needs were less likely to travel by aircraft than other travellers (17% compared with 23%). Other forms of transport (trains, buses, etc.) were used by 6% of travellers from both groups."/>
      </w:tblPr>
      <w:tblGrid>
        <w:gridCol w:w="1958"/>
        <w:gridCol w:w="4079"/>
        <w:gridCol w:w="1995"/>
      </w:tblGrid>
      <w:tr w:rsidR="00BD3BCD" w:rsidRPr="00942A96" w14:paraId="428FD947" w14:textId="77777777" w:rsidTr="00A505BF">
        <w:trPr>
          <w:trHeight w:val="285"/>
        </w:trPr>
        <w:tc>
          <w:tcPr>
            <w:tcW w:w="0" w:type="auto"/>
            <w:shd w:val="clear" w:color="auto" w:fill="2E1A47" w:themeFill="accent2"/>
            <w:noWrap/>
            <w:vAlign w:val="bottom"/>
            <w:hideMark/>
          </w:tcPr>
          <w:p w14:paraId="30FA7DA3" w14:textId="43EA785F" w:rsidR="00474D40" w:rsidRPr="00942A96" w:rsidRDefault="00474D40" w:rsidP="004D59D7">
            <w:pPr>
              <w:keepNext/>
              <w:spacing w:after="0"/>
              <w:rPr>
                <w:rFonts w:asciiTheme="minorHAnsi" w:eastAsia="Times New Roman" w:hAnsiTheme="minorHAnsi" w:cs="Calibri"/>
                <w:b/>
                <w:color w:val="FFFFFF" w:themeColor="background1"/>
                <w:lang w:eastAsia="en-AU"/>
              </w:rPr>
            </w:pPr>
            <w:r w:rsidRPr="00942A96">
              <w:rPr>
                <w:rFonts w:asciiTheme="minorHAnsi" w:eastAsia="Times New Roman" w:hAnsiTheme="minorHAnsi" w:cs="Calibri"/>
                <w:b/>
                <w:color w:val="FFFFFF" w:themeColor="background1"/>
                <w:lang w:eastAsia="en-AU"/>
              </w:rPr>
              <w:t>Transport type</w:t>
            </w:r>
          </w:p>
        </w:tc>
        <w:tc>
          <w:tcPr>
            <w:tcW w:w="0" w:type="auto"/>
            <w:shd w:val="clear" w:color="auto" w:fill="2E1A47" w:themeFill="accent2"/>
            <w:noWrap/>
            <w:vAlign w:val="bottom"/>
            <w:hideMark/>
          </w:tcPr>
          <w:p w14:paraId="14B29BE7" w14:textId="2153D45B" w:rsidR="00474D40" w:rsidRPr="00942A96" w:rsidRDefault="00474D40" w:rsidP="004D59D7">
            <w:pPr>
              <w:keepNext/>
              <w:spacing w:after="0"/>
              <w:rPr>
                <w:rFonts w:asciiTheme="minorHAnsi" w:eastAsia="Times New Roman" w:hAnsiTheme="minorHAnsi" w:cs="Calibri"/>
                <w:b/>
                <w:color w:val="FFFFFF" w:themeColor="background1"/>
                <w:lang w:eastAsia="en-AU"/>
              </w:rPr>
            </w:pPr>
            <w:r w:rsidRPr="00942A96">
              <w:rPr>
                <w:rFonts w:asciiTheme="minorHAnsi" w:eastAsia="Times New Roman" w:hAnsiTheme="minorHAnsi" w:cs="Calibri"/>
                <w:b/>
                <w:color w:val="FFFFFF" w:themeColor="background1"/>
                <w:lang w:eastAsia="en-AU"/>
              </w:rPr>
              <w:t>Travellers with accessibility needs</w:t>
            </w:r>
          </w:p>
        </w:tc>
        <w:tc>
          <w:tcPr>
            <w:tcW w:w="0" w:type="auto"/>
            <w:shd w:val="clear" w:color="auto" w:fill="2E1A47" w:themeFill="accent2"/>
            <w:noWrap/>
            <w:vAlign w:val="bottom"/>
            <w:hideMark/>
          </w:tcPr>
          <w:p w14:paraId="23139D8C" w14:textId="1ADC9CA1" w:rsidR="00474D40" w:rsidRPr="00942A96" w:rsidRDefault="00474D40" w:rsidP="004D59D7">
            <w:pPr>
              <w:keepNext/>
              <w:spacing w:after="0"/>
              <w:rPr>
                <w:rFonts w:asciiTheme="minorHAnsi" w:eastAsia="Times New Roman" w:hAnsiTheme="minorHAnsi" w:cs="Calibri"/>
                <w:b/>
                <w:color w:val="FFFFFF" w:themeColor="background1"/>
                <w:lang w:eastAsia="en-AU"/>
              </w:rPr>
            </w:pPr>
            <w:r w:rsidRPr="00942A96">
              <w:rPr>
                <w:rFonts w:asciiTheme="minorHAnsi" w:eastAsia="Times New Roman" w:hAnsiTheme="minorHAnsi" w:cs="Calibri"/>
                <w:b/>
                <w:color w:val="FFFFFF" w:themeColor="background1"/>
                <w:lang w:eastAsia="en-AU"/>
              </w:rPr>
              <w:t>Other travellers</w:t>
            </w:r>
          </w:p>
        </w:tc>
      </w:tr>
      <w:tr w:rsidR="00A505BF" w:rsidRPr="00942A96" w14:paraId="2AC9B011" w14:textId="77777777" w:rsidTr="00A505BF">
        <w:trPr>
          <w:trHeight w:val="285"/>
        </w:trPr>
        <w:tc>
          <w:tcPr>
            <w:tcW w:w="0" w:type="auto"/>
            <w:shd w:val="clear" w:color="auto" w:fill="auto"/>
            <w:noWrap/>
            <w:vAlign w:val="bottom"/>
            <w:hideMark/>
          </w:tcPr>
          <w:p w14:paraId="238F5555" w14:textId="74B68286" w:rsidR="00A505BF" w:rsidRPr="004D59D7" w:rsidRDefault="00A505BF" w:rsidP="004D59D7">
            <w:pPr>
              <w:spacing w:after="0"/>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Self</w:t>
            </w:r>
            <w:r w:rsidR="00EA681D" w:rsidRPr="004D59D7">
              <w:rPr>
                <w:rFonts w:asciiTheme="minorHAnsi" w:eastAsia="Times New Roman" w:hAnsiTheme="minorHAnsi" w:cs="Times New Roman"/>
                <w:color w:val="000000"/>
                <w:lang w:eastAsia="en-AU"/>
              </w:rPr>
              <w:t>-</w:t>
            </w:r>
            <w:r w:rsidRPr="004D59D7">
              <w:rPr>
                <w:rFonts w:asciiTheme="minorHAnsi" w:eastAsia="Times New Roman" w:hAnsiTheme="minorHAnsi" w:cs="Times New Roman"/>
                <w:color w:val="000000"/>
                <w:lang w:eastAsia="en-AU"/>
              </w:rPr>
              <w:t>drive vehicle</w:t>
            </w:r>
          </w:p>
        </w:tc>
        <w:tc>
          <w:tcPr>
            <w:tcW w:w="0" w:type="auto"/>
            <w:shd w:val="clear" w:color="auto" w:fill="auto"/>
            <w:noWrap/>
            <w:vAlign w:val="bottom"/>
            <w:hideMark/>
          </w:tcPr>
          <w:p w14:paraId="4CC95DDE" w14:textId="77777777" w:rsidR="00A505BF" w:rsidRPr="004D59D7" w:rsidRDefault="00A505BF"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77%</w:t>
            </w:r>
          </w:p>
        </w:tc>
        <w:tc>
          <w:tcPr>
            <w:tcW w:w="0" w:type="auto"/>
            <w:shd w:val="clear" w:color="auto" w:fill="auto"/>
            <w:noWrap/>
            <w:vAlign w:val="bottom"/>
            <w:hideMark/>
          </w:tcPr>
          <w:p w14:paraId="6422EC22" w14:textId="77777777" w:rsidR="00A505BF" w:rsidRPr="004D59D7" w:rsidRDefault="00A505BF"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71%</w:t>
            </w:r>
          </w:p>
        </w:tc>
      </w:tr>
      <w:tr w:rsidR="00A505BF" w:rsidRPr="00942A96" w14:paraId="506643ED" w14:textId="77777777" w:rsidTr="00A505BF">
        <w:trPr>
          <w:trHeight w:val="285"/>
        </w:trPr>
        <w:tc>
          <w:tcPr>
            <w:tcW w:w="0" w:type="auto"/>
            <w:shd w:val="clear" w:color="auto" w:fill="auto"/>
            <w:noWrap/>
            <w:vAlign w:val="bottom"/>
            <w:hideMark/>
          </w:tcPr>
          <w:p w14:paraId="16743C3E" w14:textId="77777777" w:rsidR="00A505BF" w:rsidRPr="004D59D7" w:rsidRDefault="00A505BF" w:rsidP="004D59D7">
            <w:pPr>
              <w:spacing w:after="0"/>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Aircraft</w:t>
            </w:r>
          </w:p>
        </w:tc>
        <w:tc>
          <w:tcPr>
            <w:tcW w:w="0" w:type="auto"/>
            <w:shd w:val="clear" w:color="auto" w:fill="auto"/>
            <w:noWrap/>
            <w:vAlign w:val="bottom"/>
            <w:hideMark/>
          </w:tcPr>
          <w:p w14:paraId="0437D59E" w14:textId="77777777" w:rsidR="00A505BF" w:rsidRPr="004D59D7" w:rsidRDefault="00A505BF"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17%</w:t>
            </w:r>
          </w:p>
        </w:tc>
        <w:tc>
          <w:tcPr>
            <w:tcW w:w="0" w:type="auto"/>
            <w:shd w:val="clear" w:color="auto" w:fill="auto"/>
            <w:noWrap/>
            <w:vAlign w:val="bottom"/>
            <w:hideMark/>
          </w:tcPr>
          <w:p w14:paraId="6D0ABFA0" w14:textId="77777777" w:rsidR="00A505BF" w:rsidRPr="004D59D7" w:rsidRDefault="00A505BF"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23%</w:t>
            </w:r>
          </w:p>
        </w:tc>
      </w:tr>
      <w:tr w:rsidR="00A505BF" w:rsidRPr="00942A96" w14:paraId="60FBD9ED" w14:textId="77777777" w:rsidTr="00A505BF">
        <w:trPr>
          <w:trHeight w:val="285"/>
        </w:trPr>
        <w:tc>
          <w:tcPr>
            <w:tcW w:w="0" w:type="auto"/>
            <w:shd w:val="clear" w:color="auto" w:fill="auto"/>
            <w:noWrap/>
            <w:vAlign w:val="bottom"/>
            <w:hideMark/>
          </w:tcPr>
          <w:p w14:paraId="7E48BD07" w14:textId="77777777" w:rsidR="00A505BF" w:rsidRPr="004D59D7" w:rsidRDefault="00A505BF" w:rsidP="004D59D7">
            <w:pPr>
              <w:spacing w:after="0"/>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Railway</w:t>
            </w:r>
          </w:p>
        </w:tc>
        <w:tc>
          <w:tcPr>
            <w:tcW w:w="0" w:type="auto"/>
            <w:shd w:val="clear" w:color="auto" w:fill="auto"/>
            <w:noWrap/>
            <w:vAlign w:val="bottom"/>
            <w:hideMark/>
          </w:tcPr>
          <w:p w14:paraId="47889EE4" w14:textId="77777777" w:rsidR="00A505BF" w:rsidRPr="004D59D7" w:rsidRDefault="00A505BF"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4%</w:t>
            </w:r>
          </w:p>
        </w:tc>
        <w:tc>
          <w:tcPr>
            <w:tcW w:w="0" w:type="auto"/>
            <w:shd w:val="clear" w:color="auto" w:fill="auto"/>
            <w:noWrap/>
            <w:vAlign w:val="bottom"/>
            <w:hideMark/>
          </w:tcPr>
          <w:p w14:paraId="5F4479A7" w14:textId="77777777" w:rsidR="00A505BF" w:rsidRPr="004D59D7" w:rsidRDefault="00A505BF"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3%</w:t>
            </w:r>
          </w:p>
        </w:tc>
      </w:tr>
      <w:tr w:rsidR="00A505BF" w:rsidRPr="00942A96" w14:paraId="49268E9A" w14:textId="77777777" w:rsidTr="00A505BF">
        <w:trPr>
          <w:trHeight w:val="285"/>
        </w:trPr>
        <w:tc>
          <w:tcPr>
            <w:tcW w:w="0" w:type="auto"/>
            <w:shd w:val="clear" w:color="auto" w:fill="auto"/>
            <w:noWrap/>
            <w:vAlign w:val="bottom"/>
            <w:hideMark/>
          </w:tcPr>
          <w:p w14:paraId="38E44645" w14:textId="77777777" w:rsidR="00A505BF" w:rsidRPr="004D59D7" w:rsidRDefault="00A505BF" w:rsidP="004D59D7">
            <w:pPr>
              <w:spacing w:after="0"/>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Bus/Coach</w:t>
            </w:r>
          </w:p>
        </w:tc>
        <w:tc>
          <w:tcPr>
            <w:tcW w:w="0" w:type="auto"/>
            <w:shd w:val="clear" w:color="auto" w:fill="auto"/>
            <w:noWrap/>
            <w:vAlign w:val="bottom"/>
            <w:hideMark/>
          </w:tcPr>
          <w:p w14:paraId="2868917F" w14:textId="77777777" w:rsidR="00A505BF" w:rsidRPr="004D59D7" w:rsidRDefault="00A505BF"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1%</w:t>
            </w:r>
          </w:p>
        </w:tc>
        <w:tc>
          <w:tcPr>
            <w:tcW w:w="0" w:type="auto"/>
            <w:shd w:val="clear" w:color="auto" w:fill="auto"/>
            <w:noWrap/>
            <w:vAlign w:val="bottom"/>
            <w:hideMark/>
          </w:tcPr>
          <w:p w14:paraId="4EA2731A" w14:textId="77777777" w:rsidR="00A505BF" w:rsidRPr="004D59D7" w:rsidRDefault="00A505BF"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1%</w:t>
            </w:r>
          </w:p>
        </w:tc>
      </w:tr>
      <w:tr w:rsidR="00A505BF" w:rsidRPr="00942A96" w14:paraId="7E2CB140" w14:textId="77777777" w:rsidTr="00A505BF">
        <w:trPr>
          <w:trHeight w:val="285"/>
        </w:trPr>
        <w:tc>
          <w:tcPr>
            <w:tcW w:w="0" w:type="auto"/>
            <w:shd w:val="clear" w:color="auto" w:fill="auto"/>
            <w:noWrap/>
            <w:vAlign w:val="bottom"/>
            <w:hideMark/>
          </w:tcPr>
          <w:p w14:paraId="673981D6" w14:textId="77777777" w:rsidR="00A505BF" w:rsidRPr="004D59D7" w:rsidRDefault="00A505BF" w:rsidP="004D59D7">
            <w:pPr>
              <w:spacing w:after="0"/>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Other</w:t>
            </w:r>
          </w:p>
        </w:tc>
        <w:tc>
          <w:tcPr>
            <w:tcW w:w="0" w:type="auto"/>
            <w:shd w:val="clear" w:color="auto" w:fill="auto"/>
            <w:noWrap/>
            <w:vAlign w:val="bottom"/>
            <w:hideMark/>
          </w:tcPr>
          <w:p w14:paraId="2436CB0E" w14:textId="77777777" w:rsidR="00A505BF" w:rsidRPr="004D59D7" w:rsidRDefault="00A505BF"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1%</w:t>
            </w:r>
          </w:p>
        </w:tc>
        <w:tc>
          <w:tcPr>
            <w:tcW w:w="0" w:type="auto"/>
            <w:shd w:val="clear" w:color="auto" w:fill="auto"/>
            <w:noWrap/>
            <w:vAlign w:val="bottom"/>
            <w:hideMark/>
          </w:tcPr>
          <w:p w14:paraId="6518A988" w14:textId="77777777" w:rsidR="00A505BF" w:rsidRPr="004D59D7" w:rsidRDefault="00A505BF"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1%</w:t>
            </w:r>
          </w:p>
        </w:tc>
      </w:tr>
    </w:tbl>
    <w:p w14:paraId="27BEC7CE" w14:textId="3CA51A8A" w:rsidR="003D601F" w:rsidRPr="004D59D7" w:rsidRDefault="003D601F" w:rsidP="004D59D7">
      <w:pPr>
        <w:keepNext/>
        <w:spacing w:after="0"/>
        <w:rPr>
          <w:rFonts w:asciiTheme="minorHAnsi" w:hAnsiTheme="minorHAnsi"/>
        </w:rPr>
      </w:pPr>
      <w:r w:rsidRPr="004D59D7">
        <w:rPr>
          <w:rFonts w:asciiTheme="minorHAnsi" w:hAnsiTheme="minorHAnsi"/>
        </w:rPr>
        <w:lastRenderedPageBreak/>
        <w:t xml:space="preserve">Table </w:t>
      </w:r>
      <w:r w:rsidR="00525E4C" w:rsidRPr="004D59D7">
        <w:rPr>
          <w:rFonts w:asciiTheme="minorHAnsi" w:hAnsiTheme="minorHAnsi"/>
        </w:rPr>
        <w:t>A6</w:t>
      </w:r>
      <w:r w:rsidRPr="004D59D7">
        <w:rPr>
          <w:rFonts w:asciiTheme="minorHAnsi" w:hAnsiTheme="minorHAnsi"/>
        </w:rPr>
        <w:t xml:space="preserve">: </w:t>
      </w:r>
      <w:r w:rsidR="00337671" w:rsidRPr="004D59D7">
        <w:rPr>
          <w:rFonts w:asciiTheme="minorHAnsi" w:hAnsiTheme="minorHAnsi"/>
        </w:rPr>
        <w:t xml:space="preserve">Local transport </w:t>
      </w:r>
      <w:r w:rsidR="001F6255" w:rsidRPr="004D59D7">
        <w:rPr>
          <w:rFonts w:asciiTheme="minorHAnsi" w:hAnsiTheme="minorHAnsi"/>
        </w:rPr>
        <w:t>types used at travel destinations (stopovers) – June quarter 2023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A6: Local transport types used at travel destinations (stopovers) – June quarter 2023"/>
        <w:tblDescription w:val="Table A6 shows the types of transport used by travellers at their travel destinations (stopovers). &#10;The majority (79%) of travellers with accessibility needs did not use another form of local transport at their stopover destination (other than the form of transport used to travel to their destination). This was higher than the figure for other travellers (76%).&#10;Among the 21% of travellers with accessibility needs that did use another form of local transport, the most popular forms were “ride share” (used by 7.1% of travellers), “taxi or chauffeur driven hire car” (6.5%), bus (6.1%), train (5.6%), tram (4.7%) and ferry (1.9%). This pattern was quite similar to other travellers. "/>
      </w:tblPr>
      <w:tblGrid>
        <w:gridCol w:w="3930"/>
        <w:gridCol w:w="2711"/>
        <w:gridCol w:w="1995"/>
      </w:tblGrid>
      <w:tr w:rsidR="00605804" w:rsidRPr="00942A96" w14:paraId="0400DB6B" w14:textId="77777777" w:rsidTr="003B6285">
        <w:tc>
          <w:tcPr>
            <w:tcW w:w="3930" w:type="dxa"/>
            <w:tcBorders>
              <w:top w:val="single" w:sz="4" w:space="0" w:color="auto"/>
              <w:left w:val="single" w:sz="4" w:space="0" w:color="auto"/>
              <w:bottom w:val="single" w:sz="4" w:space="0" w:color="auto"/>
              <w:right w:val="single" w:sz="4" w:space="0" w:color="auto"/>
            </w:tcBorders>
            <w:shd w:val="clear" w:color="auto" w:fill="2E1A47" w:themeFill="accent2"/>
            <w:noWrap/>
            <w:vAlign w:val="bottom"/>
          </w:tcPr>
          <w:p w14:paraId="355F958A" w14:textId="06E08E62" w:rsidR="00605804" w:rsidRPr="004D59D7" w:rsidRDefault="00605804" w:rsidP="004D59D7">
            <w:pPr>
              <w:keepNext/>
              <w:spacing w:after="0"/>
              <w:jc w:val="center"/>
              <w:rPr>
                <w:rFonts w:asciiTheme="minorHAnsi" w:eastAsia="Times New Roman" w:hAnsiTheme="minorHAnsi" w:cs="Times New Roman"/>
                <w:color w:val="000000"/>
                <w:lang w:eastAsia="en-AU"/>
              </w:rPr>
            </w:pPr>
            <w:r w:rsidRPr="00942A96">
              <w:rPr>
                <w:rFonts w:asciiTheme="minorHAnsi" w:eastAsia="Times New Roman" w:hAnsiTheme="minorHAnsi" w:cs="Calibri"/>
                <w:b/>
                <w:color w:val="FFFFFF" w:themeColor="background1"/>
                <w:lang w:eastAsia="en-AU"/>
              </w:rPr>
              <w:t>Local transport used</w:t>
            </w:r>
          </w:p>
        </w:tc>
        <w:tc>
          <w:tcPr>
            <w:tcW w:w="2711" w:type="dxa"/>
            <w:tcBorders>
              <w:top w:val="single" w:sz="4" w:space="0" w:color="auto"/>
              <w:left w:val="single" w:sz="4" w:space="0" w:color="auto"/>
              <w:bottom w:val="single" w:sz="4" w:space="0" w:color="auto"/>
              <w:right w:val="single" w:sz="4" w:space="0" w:color="auto"/>
            </w:tcBorders>
            <w:shd w:val="clear" w:color="auto" w:fill="2E1A47" w:themeFill="accent2"/>
            <w:noWrap/>
            <w:vAlign w:val="bottom"/>
            <w:hideMark/>
          </w:tcPr>
          <w:p w14:paraId="2EF89305" w14:textId="52C06B74" w:rsidR="00605804" w:rsidRPr="004D59D7" w:rsidRDefault="00605804" w:rsidP="004D59D7">
            <w:pPr>
              <w:keepNext/>
              <w:spacing w:after="0"/>
              <w:jc w:val="center"/>
              <w:rPr>
                <w:rFonts w:asciiTheme="minorHAnsi" w:eastAsia="Times New Roman" w:hAnsiTheme="minorHAnsi" w:cs="Times New Roman"/>
                <w:color w:val="000000"/>
                <w:lang w:eastAsia="en-AU"/>
              </w:rPr>
            </w:pPr>
            <w:r w:rsidRPr="00942A96">
              <w:rPr>
                <w:rFonts w:asciiTheme="minorHAnsi" w:eastAsia="Times New Roman" w:hAnsiTheme="minorHAnsi" w:cs="Calibri"/>
                <w:b/>
                <w:color w:val="FFFFFF" w:themeColor="background1"/>
                <w:lang w:eastAsia="en-AU"/>
              </w:rPr>
              <w:t>Travellers with accessibility needs</w:t>
            </w:r>
          </w:p>
        </w:tc>
        <w:tc>
          <w:tcPr>
            <w:tcW w:w="0" w:type="auto"/>
            <w:tcBorders>
              <w:top w:val="single" w:sz="4" w:space="0" w:color="auto"/>
              <w:left w:val="single" w:sz="4" w:space="0" w:color="auto"/>
              <w:bottom w:val="single" w:sz="4" w:space="0" w:color="auto"/>
              <w:right w:val="single" w:sz="4" w:space="0" w:color="auto"/>
            </w:tcBorders>
            <w:shd w:val="clear" w:color="auto" w:fill="2E1A47" w:themeFill="accent2"/>
            <w:noWrap/>
            <w:vAlign w:val="bottom"/>
            <w:hideMark/>
          </w:tcPr>
          <w:p w14:paraId="112CF006" w14:textId="4F16FFF3" w:rsidR="00605804" w:rsidRPr="004D59D7" w:rsidRDefault="00605804" w:rsidP="004D59D7">
            <w:pPr>
              <w:keepNext/>
              <w:spacing w:after="0"/>
              <w:jc w:val="center"/>
              <w:rPr>
                <w:rFonts w:asciiTheme="minorHAnsi" w:eastAsia="Times New Roman" w:hAnsiTheme="minorHAnsi" w:cs="Times New Roman"/>
                <w:color w:val="000000"/>
                <w:lang w:eastAsia="en-AU"/>
              </w:rPr>
            </w:pPr>
            <w:r w:rsidRPr="00942A96">
              <w:rPr>
                <w:rFonts w:asciiTheme="minorHAnsi" w:eastAsia="Times New Roman" w:hAnsiTheme="minorHAnsi" w:cs="Calibri"/>
                <w:b/>
                <w:color w:val="FFFFFF" w:themeColor="background1"/>
                <w:lang w:eastAsia="en-AU"/>
              </w:rPr>
              <w:t>Other travellers</w:t>
            </w:r>
          </w:p>
        </w:tc>
      </w:tr>
      <w:tr w:rsidR="00EB31B1" w:rsidRPr="00942A96" w14:paraId="2202EB4F" w14:textId="77777777" w:rsidTr="003B6285">
        <w:tc>
          <w:tcPr>
            <w:tcW w:w="39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E450E" w14:textId="5F2477FD" w:rsidR="00EB31B1" w:rsidRPr="004D59D7" w:rsidRDefault="00EB31B1" w:rsidP="004D59D7">
            <w:pPr>
              <w:keepNext/>
              <w:spacing w:after="0"/>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Did not use local transport</w:t>
            </w:r>
          </w:p>
        </w:tc>
        <w:tc>
          <w:tcPr>
            <w:tcW w:w="2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BF1DE" w14:textId="77777777" w:rsidR="00EB31B1" w:rsidRPr="004D59D7" w:rsidRDefault="00EB31B1" w:rsidP="004D59D7">
            <w:pPr>
              <w:keepNext/>
              <w:spacing w:after="0"/>
              <w:jc w:val="center"/>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79%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DAABF0" w14:textId="77777777" w:rsidR="00EB31B1" w:rsidRPr="004D59D7" w:rsidRDefault="00EB31B1" w:rsidP="004D59D7">
            <w:pPr>
              <w:keepNext/>
              <w:spacing w:after="0"/>
              <w:jc w:val="center"/>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76%</w:t>
            </w:r>
          </w:p>
        </w:tc>
      </w:tr>
      <w:tr w:rsidR="00EB31B1" w:rsidRPr="00942A96" w14:paraId="1E18152B" w14:textId="77777777" w:rsidTr="003B6285">
        <w:tc>
          <w:tcPr>
            <w:tcW w:w="39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9F65C" w14:textId="77777777" w:rsidR="00EB31B1" w:rsidRPr="004D59D7" w:rsidRDefault="00EB31B1" w:rsidP="004D59D7">
            <w:pPr>
              <w:keepNext/>
              <w:spacing w:after="0"/>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Ride share service</w:t>
            </w:r>
          </w:p>
        </w:tc>
        <w:tc>
          <w:tcPr>
            <w:tcW w:w="2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D1E42" w14:textId="77777777" w:rsidR="00EB31B1" w:rsidRPr="004D59D7" w:rsidRDefault="00EB31B1" w:rsidP="004D59D7">
            <w:pPr>
              <w:keepNext/>
              <w:spacing w:after="0"/>
              <w:jc w:val="center"/>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EA6F7" w14:textId="77777777" w:rsidR="00EB31B1" w:rsidRPr="004D59D7" w:rsidRDefault="00EB31B1" w:rsidP="004D59D7">
            <w:pPr>
              <w:keepNext/>
              <w:spacing w:after="0"/>
              <w:jc w:val="center"/>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10%</w:t>
            </w:r>
          </w:p>
        </w:tc>
      </w:tr>
      <w:tr w:rsidR="00EB31B1" w:rsidRPr="00942A96" w14:paraId="18FC1391" w14:textId="77777777" w:rsidTr="003B6285">
        <w:tc>
          <w:tcPr>
            <w:tcW w:w="39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0D862" w14:textId="77777777" w:rsidR="00EB31B1" w:rsidRPr="004D59D7" w:rsidRDefault="00EB31B1" w:rsidP="004D59D7">
            <w:pPr>
              <w:keepNext/>
              <w:spacing w:after="0"/>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Taxi or chauffeur driven hire car</w:t>
            </w:r>
          </w:p>
        </w:tc>
        <w:tc>
          <w:tcPr>
            <w:tcW w:w="2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9DF32" w14:textId="77777777" w:rsidR="00EB31B1" w:rsidRPr="004D59D7" w:rsidRDefault="00EB31B1" w:rsidP="004D59D7">
            <w:pPr>
              <w:keepNext/>
              <w:spacing w:after="0"/>
              <w:jc w:val="center"/>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478D3" w14:textId="77777777" w:rsidR="00EB31B1" w:rsidRPr="004D59D7" w:rsidRDefault="00EB31B1" w:rsidP="004D59D7">
            <w:pPr>
              <w:keepNext/>
              <w:spacing w:after="0"/>
              <w:jc w:val="center"/>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8%</w:t>
            </w:r>
          </w:p>
        </w:tc>
      </w:tr>
      <w:tr w:rsidR="00EB31B1" w:rsidRPr="00942A96" w14:paraId="1F42F5C5" w14:textId="77777777" w:rsidTr="003B6285">
        <w:tc>
          <w:tcPr>
            <w:tcW w:w="39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875E25" w14:textId="77777777" w:rsidR="00EB31B1" w:rsidRPr="004D59D7" w:rsidRDefault="00EB31B1" w:rsidP="004D59D7">
            <w:pPr>
              <w:keepNext/>
              <w:spacing w:after="0"/>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Bus</w:t>
            </w:r>
          </w:p>
        </w:tc>
        <w:tc>
          <w:tcPr>
            <w:tcW w:w="2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337B51" w14:textId="77777777" w:rsidR="00EB31B1" w:rsidRPr="004D59D7" w:rsidRDefault="00EB31B1" w:rsidP="004D59D7">
            <w:pPr>
              <w:keepNext/>
              <w:spacing w:after="0"/>
              <w:jc w:val="center"/>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ED660" w14:textId="77777777" w:rsidR="00EB31B1" w:rsidRPr="004D59D7" w:rsidRDefault="00EB31B1" w:rsidP="004D59D7">
            <w:pPr>
              <w:keepNext/>
              <w:spacing w:after="0"/>
              <w:jc w:val="center"/>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6%</w:t>
            </w:r>
          </w:p>
        </w:tc>
      </w:tr>
      <w:tr w:rsidR="00EB31B1" w:rsidRPr="00942A96" w14:paraId="3DCB18BF" w14:textId="77777777" w:rsidTr="003B6285">
        <w:tc>
          <w:tcPr>
            <w:tcW w:w="39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B58B0" w14:textId="77777777" w:rsidR="00EB31B1" w:rsidRPr="004D59D7" w:rsidRDefault="00EB31B1" w:rsidP="004D59D7">
            <w:pPr>
              <w:keepNext/>
              <w:spacing w:after="0"/>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Train</w:t>
            </w:r>
          </w:p>
        </w:tc>
        <w:tc>
          <w:tcPr>
            <w:tcW w:w="2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634C7" w14:textId="77777777" w:rsidR="00EB31B1" w:rsidRPr="004D59D7" w:rsidRDefault="00EB31B1" w:rsidP="004D59D7">
            <w:pPr>
              <w:keepNext/>
              <w:spacing w:after="0"/>
              <w:jc w:val="center"/>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836BCB" w14:textId="77777777" w:rsidR="00EB31B1" w:rsidRPr="004D59D7" w:rsidRDefault="00EB31B1" w:rsidP="004D59D7">
            <w:pPr>
              <w:keepNext/>
              <w:spacing w:after="0"/>
              <w:jc w:val="center"/>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6%</w:t>
            </w:r>
          </w:p>
        </w:tc>
      </w:tr>
      <w:tr w:rsidR="00EB31B1" w:rsidRPr="00942A96" w14:paraId="25609B02" w14:textId="77777777" w:rsidTr="003B6285">
        <w:tc>
          <w:tcPr>
            <w:tcW w:w="39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813499" w14:textId="77777777" w:rsidR="00EB31B1" w:rsidRPr="004D59D7" w:rsidRDefault="00EB31B1" w:rsidP="004D59D7">
            <w:pPr>
              <w:keepNext/>
              <w:spacing w:after="0"/>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Tram</w:t>
            </w:r>
          </w:p>
        </w:tc>
        <w:tc>
          <w:tcPr>
            <w:tcW w:w="2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BA9EB" w14:textId="77777777" w:rsidR="00EB31B1" w:rsidRPr="004D59D7" w:rsidRDefault="00EB31B1" w:rsidP="004D59D7">
            <w:pPr>
              <w:keepNext/>
              <w:spacing w:after="0"/>
              <w:jc w:val="center"/>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42A27E" w14:textId="77777777" w:rsidR="00EB31B1" w:rsidRPr="004D59D7" w:rsidRDefault="00EB31B1" w:rsidP="004D59D7">
            <w:pPr>
              <w:keepNext/>
              <w:spacing w:after="0"/>
              <w:jc w:val="center"/>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4%</w:t>
            </w:r>
          </w:p>
        </w:tc>
      </w:tr>
      <w:tr w:rsidR="00EB31B1" w:rsidRPr="00942A96" w14:paraId="17BD3172" w14:textId="77777777" w:rsidTr="003B6285">
        <w:tc>
          <w:tcPr>
            <w:tcW w:w="39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77066" w14:textId="77777777" w:rsidR="00EB31B1" w:rsidRPr="004D59D7" w:rsidRDefault="00EB31B1" w:rsidP="004D59D7">
            <w:pPr>
              <w:spacing w:after="0"/>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Ferry</w:t>
            </w:r>
          </w:p>
        </w:tc>
        <w:tc>
          <w:tcPr>
            <w:tcW w:w="2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FB646" w14:textId="77777777" w:rsidR="00EB31B1" w:rsidRPr="004D59D7" w:rsidRDefault="00EB31B1" w:rsidP="004D59D7">
            <w:pPr>
              <w:spacing w:after="0"/>
              <w:jc w:val="center"/>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05E45" w14:textId="77777777" w:rsidR="00EB31B1" w:rsidRPr="004D59D7" w:rsidRDefault="00EB31B1" w:rsidP="004D59D7">
            <w:pPr>
              <w:spacing w:after="0"/>
              <w:jc w:val="center"/>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2%</w:t>
            </w:r>
          </w:p>
        </w:tc>
      </w:tr>
    </w:tbl>
    <w:p w14:paraId="3414632F" w14:textId="266CE57E" w:rsidR="0018189E" w:rsidRPr="00AB4E95" w:rsidRDefault="0018189E" w:rsidP="0018189E">
      <w:pPr>
        <w:pStyle w:val="Caption"/>
        <w:keepNext/>
        <w:spacing w:after="0" w:line="300" w:lineRule="atLeast"/>
        <w:rPr>
          <w:sz w:val="20"/>
          <w:szCs w:val="20"/>
        </w:rPr>
      </w:pPr>
      <w:r w:rsidRPr="00AB4E95">
        <w:rPr>
          <w:rFonts w:eastAsia="Verdana" w:cs="Verdana"/>
        </w:rPr>
        <w:t xml:space="preserve">Note: Percentages here sum to more than 100% because </w:t>
      </w:r>
      <w:r>
        <w:rPr>
          <w:rFonts w:eastAsia="Verdana" w:cs="Verdana"/>
        </w:rPr>
        <w:t xml:space="preserve">travellers may </w:t>
      </w:r>
      <w:proofErr w:type="spellStart"/>
      <w:r>
        <w:rPr>
          <w:rFonts w:eastAsia="Verdana" w:cs="Verdana"/>
        </w:rPr>
        <w:t>used</w:t>
      </w:r>
      <w:proofErr w:type="spellEnd"/>
      <w:r>
        <w:rPr>
          <w:rFonts w:eastAsia="Verdana" w:cs="Verdana"/>
        </w:rPr>
        <w:t xml:space="preserve"> more than one form of local transport</w:t>
      </w:r>
    </w:p>
    <w:p w14:paraId="21C59649" w14:textId="5A4B9F76" w:rsidR="002630BA" w:rsidRPr="004D59D7" w:rsidRDefault="009E7B41" w:rsidP="004D59D7">
      <w:pPr>
        <w:spacing w:before="480" w:after="0"/>
        <w:rPr>
          <w:rFonts w:asciiTheme="minorHAnsi" w:hAnsiTheme="minorHAnsi"/>
        </w:rPr>
      </w:pPr>
      <w:r w:rsidRPr="004D59D7">
        <w:rPr>
          <w:rFonts w:asciiTheme="minorHAnsi" w:hAnsiTheme="minorHAnsi"/>
        </w:rPr>
        <w:t xml:space="preserve">Table </w:t>
      </w:r>
      <w:r w:rsidR="00525E4C" w:rsidRPr="004D59D7">
        <w:rPr>
          <w:rFonts w:asciiTheme="minorHAnsi" w:hAnsiTheme="minorHAnsi"/>
        </w:rPr>
        <w:t>A7</w:t>
      </w:r>
      <w:r w:rsidRPr="004D59D7">
        <w:rPr>
          <w:rFonts w:asciiTheme="minorHAnsi" w:hAnsiTheme="minorHAnsi"/>
        </w:rPr>
        <w:t>: Trip activities (specific) - overnight trips (top 25 activities)</w:t>
      </w:r>
      <w:r w:rsidR="00151019" w:rsidRPr="004D59D7">
        <w:rPr>
          <w:rFonts w:asciiTheme="minorHAnsi" w:hAnsiTheme="minorHAnsi"/>
          <w:vertAlign w:val="superscript"/>
        </w:rPr>
        <w:t>1</w:t>
      </w:r>
      <w:r w:rsidR="003B6285" w:rsidRPr="004D59D7">
        <w:rPr>
          <w:rFonts w:asciiTheme="minorHAnsi" w:hAnsiTheme="minorHAnsi"/>
          <w:vertAlign w:val="superscript"/>
        </w:rPr>
        <w:t xml:space="preserve"> </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A7: Trip activities (specific) - overnight trips (top 25 activities)"/>
        <w:tblDescription w:val="Table A7 shows the activities in which overnight travellers participated. The most popular trip activity categories for travellers with accessibility needs on overnight trips were 1. eating out at a restaurant or cafe (which was partaken in by 64% of the cohort), 2. visiting friends or relatives (39%), 3. going to pubs, clubs or discos (24%). "/>
      </w:tblPr>
      <w:tblGrid>
        <w:gridCol w:w="4390"/>
        <w:gridCol w:w="2409"/>
        <w:gridCol w:w="2127"/>
      </w:tblGrid>
      <w:tr w:rsidR="003B6285" w:rsidRPr="00942A96" w14:paraId="212CE4E5" w14:textId="77777777" w:rsidTr="00A76A4A">
        <w:trPr>
          <w:trHeight w:val="285"/>
        </w:trPr>
        <w:tc>
          <w:tcPr>
            <w:tcW w:w="4390" w:type="dxa"/>
            <w:shd w:val="clear" w:color="auto" w:fill="2E1A47" w:themeFill="accent2"/>
            <w:noWrap/>
            <w:vAlign w:val="bottom"/>
            <w:hideMark/>
          </w:tcPr>
          <w:p w14:paraId="4A380488" w14:textId="5DE85849" w:rsidR="003B6285" w:rsidRPr="004D59D7" w:rsidRDefault="003B6285" w:rsidP="004D59D7">
            <w:pPr>
              <w:spacing w:after="0"/>
              <w:rPr>
                <w:rFonts w:asciiTheme="minorHAnsi" w:eastAsia="Times New Roman" w:hAnsiTheme="minorHAnsi" w:cs="Times New Roman"/>
                <w:color w:val="000000"/>
                <w:lang w:eastAsia="en-AU"/>
              </w:rPr>
            </w:pPr>
            <w:r w:rsidRPr="00942A96">
              <w:rPr>
                <w:rFonts w:asciiTheme="minorHAnsi" w:eastAsia="Times New Roman" w:hAnsiTheme="minorHAnsi" w:cs="Calibri"/>
                <w:b/>
                <w:color w:val="FFFFFF" w:themeColor="background1"/>
                <w:lang w:eastAsia="en-AU"/>
              </w:rPr>
              <w:t>Trip activity</w:t>
            </w:r>
          </w:p>
        </w:tc>
        <w:tc>
          <w:tcPr>
            <w:tcW w:w="2409" w:type="dxa"/>
            <w:shd w:val="clear" w:color="auto" w:fill="2E1A47" w:themeFill="accent2"/>
            <w:noWrap/>
            <w:vAlign w:val="bottom"/>
            <w:hideMark/>
          </w:tcPr>
          <w:p w14:paraId="6212A128" w14:textId="54D67DF2" w:rsidR="003B6285" w:rsidRPr="004D59D7" w:rsidRDefault="003B6285" w:rsidP="004D59D7">
            <w:pPr>
              <w:spacing w:after="0"/>
              <w:rPr>
                <w:rFonts w:asciiTheme="minorHAnsi" w:eastAsia="Times New Roman" w:hAnsiTheme="minorHAnsi" w:cs="Times New Roman"/>
                <w:color w:val="000000"/>
                <w:lang w:eastAsia="en-AU"/>
              </w:rPr>
            </w:pPr>
            <w:r w:rsidRPr="00942A96">
              <w:rPr>
                <w:rFonts w:asciiTheme="minorHAnsi" w:eastAsia="Times New Roman" w:hAnsiTheme="minorHAnsi" w:cs="Calibri"/>
                <w:b/>
                <w:color w:val="FFFFFF" w:themeColor="background1"/>
                <w:lang w:eastAsia="en-AU"/>
              </w:rPr>
              <w:t>Travellers with accessibility needs</w:t>
            </w:r>
          </w:p>
        </w:tc>
        <w:tc>
          <w:tcPr>
            <w:tcW w:w="2127" w:type="dxa"/>
            <w:shd w:val="clear" w:color="auto" w:fill="2E1A47" w:themeFill="accent2"/>
            <w:noWrap/>
            <w:vAlign w:val="bottom"/>
            <w:hideMark/>
          </w:tcPr>
          <w:p w14:paraId="7FBD6DDE" w14:textId="7FB88F04" w:rsidR="003B6285" w:rsidRPr="004D59D7" w:rsidRDefault="003B6285" w:rsidP="004D59D7">
            <w:pPr>
              <w:spacing w:after="0"/>
              <w:rPr>
                <w:rFonts w:asciiTheme="minorHAnsi" w:eastAsia="Times New Roman" w:hAnsiTheme="minorHAnsi" w:cs="Times New Roman"/>
                <w:color w:val="000000"/>
                <w:lang w:eastAsia="en-AU"/>
              </w:rPr>
            </w:pPr>
            <w:r w:rsidRPr="00942A96">
              <w:rPr>
                <w:rFonts w:asciiTheme="minorHAnsi" w:eastAsia="Times New Roman" w:hAnsiTheme="minorHAnsi" w:cs="Calibri"/>
                <w:b/>
                <w:color w:val="FFFFFF" w:themeColor="background1"/>
                <w:lang w:eastAsia="en-AU"/>
              </w:rPr>
              <w:t>Other travellers</w:t>
            </w:r>
          </w:p>
        </w:tc>
      </w:tr>
      <w:tr w:rsidR="002630BA" w:rsidRPr="00942A96" w14:paraId="4DD38890" w14:textId="77777777" w:rsidTr="00A76A4A">
        <w:trPr>
          <w:trHeight w:val="285"/>
        </w:trPr>
        <w:tc>
          <w:tcPr>
            <w:tcW w:w="4390" w:type="dxa"/>
            <w:shd w:val="clear" w:color="auto" w:fill="auto"/>
            <w:noWrap/>
            <w:vAlign w:val="bottom"/>
            <w:hideMark/>
          </w:tcPr>
          <w:p w14:paraId="5255F9C9" w14:textId="77777777" w:rsidR="002630BA" w:rsidRPr="004D59D7" w:rsidRDefault="002630BA" w:rsidP="004D59D7">
            <w:pPr>
              <w:spacing w:after="0"/>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1. Eat out / dine at a restaurant and/or cafe</w:t>
            </w:r>
          </w:p>
        </w:tc>
        <w:tc>
          <w:tcPr>
            <w:tcW w:w="2409" w:type="dxa"/>
            <w:shd w:val="clear" w:color="auto" w:fill="auto"/>
            <w:noWrap/>
            <w:vAlign w:val="bottom"/>
            <w:hideMark/>
          </w:tcPr>
          <w:p w14:paraId="475C70A1" w14:textId="77777777" w:rsidR="002630BA" w:rsidRPr="004D59D7" w:rsidRDefault="002630BA"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64%</w:t>
            </w:r>
          </w:p>
        </w:tc>
        <w:tc>
          <w:tcPr>
            <w:tcW w:w="2127" w:type="dxa"/>
            <w:shd w:val="clear" w:color="auto" w:fill="auto"/>
            <w:noWrap/>
            <w:vAlign w:val="bottom"/>
            <w:hideMark/>
          </w:tcPr>
          <w:p w14:paraId="4059BDCF" w14:textId="77777777" w:rsidR="002630BA" w:rsidRPr="004D59D7" w:rsidRDefault="002630BA"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64%</w:t>
            </w:r>
          </w:p>
        </w:tc>
      </w:tr>
      <w:tr w:rsidR="002630BA" w:rsidRPr="00942A96" w14:paraId="6A684871" w14:textId="77777777" w:rsidTr="00A76A4A">
        <w:trPr>
          <w:trHeight w:val="285"/>
        </w:trPr>
        <w:tc>
          <w:tcPr>
            <w:tcW w:w="4390" w:type="dxa"/>
            <w:shd w:val="clear" w:color="auto" w:fill="auto"/>
            <w:noWrap/>
            <w:vAlign w:val="bottom"/>
            <w:hideMark/>
          </w:tcPr>
          <w:p w14:paraId="472AD866" w14:textId="77777777" w:rsidR="002630BA" w:rsidRPr="004D59D7" w:rsidRDefault="002630BA" w:rsidP="004D59D7">
            <w:pPr>
              <w:spacing w:after="0"/>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2. Visit friends &amp; relatives</w:t>
            </w:r>
          </w:p>
        </w:tc>
        <w:tc>
          <w:tcPr>
            <w:tcW w:w="2409" w:type="dxa"/>
            <w:shd w:val="clear" w:color="auto" w:fill="auto"/>
            <w:noWrap/>
            <w:vAlign w:val="bottom"/>
            <w:hideMark/>
          </w:tcPr>
          <w:p w14:paraId="51BCA3F6" w14:textId="77777777" w:rsidR="002630BA" w:rsidRPr="004D59D7" w:rsidRDefault="002630BA"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39%</w:t>
            </w:r>
          </w:p>
        </w:tc>
        <w:tc>
          <w:tcPr>
            <w:tcW w:w="2127" w:type="dxa"/>
            <w:shd w:val="clear" w:color="auto" w:fill="auto"/>
            <w:noWrap/>
            <w:vAlign w:val="bottom"/>
            <w:hideMark/>
          </w:tcPr>
          <w:p w14:paraId="4CEAE537" w14:textId="77777777" w:rsidR="002630BA" w:rsidRPr="004D59D7" w:rsidRDefault="002630BA"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36%</w:t>
            </w:r>
          </w:p>
        </w:tc>
      </w:tr>
      <w:tr w:rsidR="002630BA" w:rsidRPr="00942A96" w14:paraId="06E00B4D" w14:textId="77777777" w:rsidTr="00A76A4A">
        <w:trPr>
          <w:trHeight w:val="285"/>
        </w:trPr>
        <w:tc>
          <w:tcPr>
            <w:tcW w:w="4390" w:type="dxa"/>
            <w:shd w:val="clear" w:color="auto" w:fill="auto"/>
            <w:noWrap/>
            <w:vAlign w:val="bottom"/>
            <w:hideMark/>
          </w:tcPr>
          <w:p w14:paraId="3DB0129C" w14:textId="77777777" w:rsidR="002630BA" w:rsidRPr="004D59D7" w:rsidRDefault="002630BA" w:rsidP="004D59D7">
            <w:pPr>
              <w:spacing w:after="0"/>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3. Pubs, clubs, discos etc</w:t>
            </w:r>
          </w:p>
        </w:tc>
        <w:tc>
          <w:tcPr>
            <w:tcW w:w="2409" w:type="dxa"/>
            <w:shd w:val="clear" w:color="auto" w:fill="auto"/>
            <w:noWrap/>
            <w:vAlign w:val="bottom"/>
            <w:hideMark/>
          </w:tcPr>
          <w:p w14:paraId="26C6B24E" w14:textId="77777777" w:rsidR="002630BA" w:rsidRPr="004D59D7" w:rsidRDefault="002630BA"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24%</w:t>
            </w:r>
          </w:p>
        </w:tc>
        <w:tc>
          <w:tcPr>
            <w:tcW w:w="2127" w:type="dxa"/>
            <w:shd w:val="clear" w:color="auto" w:fill="auto"/>
            <w:noWrap/>
            <w:vAlign w:val="bottom"/>
            <w:hideMark/>
          </w:tcPr>
          <w:p w14:paraId="2FB326B0" w14:textId="77777777" w:rsidR="002630BA" w:rsidRPr="004D59D7" w:rsidRDefault="002630BA"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24%</w:t>
            </w:r>
          </w:p>
        </w:tc>
      </w:tr>
      <w:tr w:rsidR="002630BA" w:rsidRPr="00942A96" w14:paraId="1C434382" w14:textId="77777777" w:rsidTr="00A76A4A">
        <w:trPr>
          <w:trHeight w:val="285"/>
        </w:trPr>
        <w:tc>
          <w:tcPr>
            <w:tcW w:w="4390" w:type="dxa"/>
            <w:shd w:val="clear" w:color="auto" w:fill="auto"/>
            <w:noWrap/>
            <w:vAlign w:val="bottom"/>
            <w:hideMark/>
          </w:tcPr>
          <w:p w14:paraId="5C1E48E3" w14:textId="77777777" w:rsidR="002630BA" w:rsidRPr="004D59D7" w:rsidRDefault="002630BA" w:rsidP="004D59D7">
            <w:pPr>
              <w:spacing w:after="0"/>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4. Go shopping for pleasure</w:t>
            </w:r>
          </w:p>
        </w:tc>
        <w:tc>
          <w:tcPr>
            <w:tcW w:w="2409" w:type="dxa"/>
            <w:shd w:val="clear" w:color="auto" w:fill="auto"/>
            <w:noWrap/>
            <w:vAlign w:val="bottom"/>
            <w:hideMark/>
          </w:tcPr>
          <w:p w14:paraId="10DF03FC" w14:textId="77777777" w:rsidR="002630BA" w:rsidRPr="004D59D7" w:rsidRDefault="002630BA"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24%</w:t>
            </w:r>
          </w:p>
        </w:tc>
        <w:tc>
          <w:tcPr>
            <w:tcW w:w="2127" w:type="dxa"/>
            <w:shd w:val="clear" w:color="auto" w:fill="auto"/>
            <w:noWrap/>
            <w:vAlign w:val="bottom"/>
            <w:hideMark/>
          </w:tcPr>
          <w:p w14:paraId="56A89404" w14:textId="77777777" w:rsidR="002630BA" w:rsidRPr="004D59D7" w:rsidRDefault="002630BA"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21%</w:t>
            </w:r>
          </w:p>
        </w:tc>
      </w:tr>
      <w:tr w:rsidR="002630BA" w:rsidRPr="00942A96" w14:paraId="0DBCC114" w14:textId="77777777" w:rsidTr="00A76A4A">
        <w:trPr>
          <w:trHeight w:val="285"/>
        </w:trPr>
        <w:tc>
          <w:tcPr>
            <w:tcW w:w="4390" w:type="dxa"/>
            <w:shd w:val="clear" w:color="auto" w:fill="auto"/>
            <w:noWrap/>
            <w:vAlign w:val="bottom"/>
            <w:hideMark/>
          </w:tcPr>
          <w:p w14:paraId="5B8194D6" w14:textId="77777777" w:rsidR="002630BA" w:rsidRPr="004D59D7" w:rsidRDefault="002630BA" w:rsidP="004D59D7">
            <w:pPr>
              <w:spacing w:after="0"/>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5. Sightseeing/looking around</w:t>
            </w:r>
          </w:p>
        </w:tc>
        <w:tc>
          <w:tcPr>
            <w:tcW w:w="2409" w:type="dxa"/>
            <w:shd w:val="clear" w:color="auto" w:fill="auto"/>
            <w:noWrap/>
            <w:vAlign w:val="bottom"/>
            <w:hideMark/>
          </w:tcPr>
          <w:p w14:paraId="1537C1F1" w14:textId="77777777" w:rsidR="002630BA" w:rsidRPr="004D59D7" w:rsidRDefault="002630BA"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23%</w:t>
            </w:r>
          </w:p>
        </w:tc>
        <w:tc>
          <w:tcPr>
            <w:tcW w:w="2127" w:type="dxa"/>
            <w:shd w:val="clear" w:color="auto" w:fill="auto"/>
            <w:noWrap/>
            <w:vAlign w:val="bottom"/>
            <w:hideMark/>
          </w:tcPr>
          <w:p w14:paraId="1717F91E" w14:textId="77777777" w:rsidR="002630BA" w:rsidRPr="004D59D7" w:rsidRDefault="002630BA"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23%</w:t>
            </w:r>
          </w:p>
        </w:tc>
      </w:tr>
      <w:tr w:rsidR="002630BA" w:rsidRPr="00942A96" w14:paraId="3C3123A4" w14:textId="77777777" w:rsidTr="00A76A4A">
        <w:trPr>
          <w:trHeight w:val="285"/>
        </w:trPr>
        <w:tc>
          <w:tcPr>
            <w:tcW w:w="4390" w:type="dxa"/>
            <w:shd w:val="clear" w:color="auto" w:fill="auto"/>
            <w:noWrap/>
            <w:vAlign w:val="bottom"/>
            <w:hideMark/>
          </w:tcPr>
          <w:p w14:paraId="1D47D331" w14:textId="77777777" w:rsidR="002630BA" w:rsidRPr="004D59D7" w:rsidRDefault="002630BA" w:rsidP="004D59D7">
            <w:pPr>
              <w:spacing w:after="0"/>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6. Go to the beach</w:t>
            </w:r>
          </w:p>
        </w:tc>
        <w:tc>
          <w:tcPr>
            <w:tcW w:w="2409" w:type="dxa"/>
            <w:shd w:val="clear" w:color="auto" w:fill="auto"/>
            <w:noWrap/>
            <w:vAlign w:val="bottom"/>
            <w:hideMark/>
          </w:tcPr>
          <w:p w14:paraId="677DB7BF" w14:textId="77777777" w:rsidR="002630BA" w:rsidRPr="004D59D7" w:rsidRDefault="002630BA"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23%</w:t>
            </w:r>
          </w:p>
        </w:tc>
        <w:tc>
          <w:tcPr>
            <w:tcW w:w="2127" w:type="dxa"/>
            <w:shd w:val="clear" w:color="auto" w:fill="auto"/>
            <w:noWrap/>
            <w:vAlign w:val="bottom"/>
            <w:hideMark/>
          </w:tcPr>
          <w:p w14:paraId="5CFEF606" w14:textId="77777777" w:rsidR="002630BA" w:rsidRPr="004D59D7" w:rsidRDefault="002630BA"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22%</w:t>
            </w:r>
          </w:p>
        </w:tc>
      </w:tr>
      <w:tr w:rsidR="002630BA" w:rsidRPr="00942A96" w14:paraId="33C0EC75" w14:textId="77777777" w:rsidTr="00A76A4A">
        <w:trPr>
          <w:trHeight w:val="285"/>
        </w:trPr>
        <w:tc>
          <w:tcPr>
            <w:tcW w:w="4390" w:type="dxa"/>
            <w:shd w:val="clear" w:color="auto" w:fill="auto"/>
            <w:noWrap/>
            <w:vAlign w:val="bottom"/>
            <w:hideMark/>
          </w:tcPr>
          <w:p w14:paraId="44310DCA" w14:textId="77777777" w:rsidR="002630BA" w:rsidRPr="004D59D7" w:rsidRDefault="002630BA" w:rsidP="004D59D7">
            <w:pPr>
              <w:spacing w:after="0"/>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7. Bushwalking / rainforest walks</w:t>
            </w:r>
          </w:p>
        </w:tc>
        <w:tc>
          <w:tcPr>
            <w:tcW w:w="2409" w:type="dxa"/>
            <w:shd w:val="clear" w:color="auto" w:fill="auto"/>
            <w:noWrap/>
            <w:vAlign w:val="bottom"/>
            <w:hideMark/>
          </w:tcPr>
          <w:p w14:paraId="28EAD59A" w14:textId="77777777" w:rsidR="002630BA" w:rsidRPr="004D59D7" w:rsidRDefault="002630BA"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18%</w:t>
            </w:r>
          </w:p>
        </w:tc>
        <w:tc>
          <w:tcPr>
            <w:tcW w:w="2127" w:type="dxa"/>
            <w:shd w:val="clear" w:color="auto" w:fill="auto"/>
            <w:noWrap/>
            <w:vAlign w:val="bottom"/>
            <w:hideMark/>
          </w:tcPr>
          <w:p w14:paraId="541138E8" w14:textId="77777777" w:rsidR="002630BA" w:rsidRPr="004D59D7" w:rsidRDefault="002630BA"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15%</w:t>
            </w:r>
          </w:p>
        </w:tc>
      </w:tr>
      <w:tr w:rsidR="002630BA" w:rsidRPr="00942A96" w14:paraId="68373067" w14:textId="77777777" w:rsidTr="00A76A4A">
        <w:trPr>
          <w:trHeight w:val="285"/>
        </w:trPr>
        <w:tc>
          <w:tcPr>
            <w:tcW w:w="4390" w:type="dxa"/>
            <w:shd w:val="clear" w:color="auto" w:fill="auto"/>
            <w:noWrap/>
            <w:vAlign w:val="bottom"/>
            <w:hideMark/>
          </w:tcPr>
          <w:p w14:paraId="0B3C059F" w14:textId="77777777" w:rsidR="002630BA" w:rsidRPr="004D59D7" w:rsidRDefault="002630BA" w:rsidP="004D59D7">
            <w:pPr>
              <w:spacing w:after="0"/>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8. None of these</w:t>
            </w:r>
          </w:p>
        </w:tc>
        <w:tc>
          <w:tcPr>
            <w:tcW w:w="2409" w:type="dxa"/>
            <w:shd w:val="clear" w:color="auto" w:fill="auto"/>
            <w:noWrap/>
            <w:vAlign w:val="bottom"/>
            <w:hideMark/>
          </w:tcPr>
          <w:p w14:paraId="18B05252" w14:textId="77777777" w:rsidR="002630BA" w:rsidRPr="004D59D7" w:rsidRDefault="002630BA"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17%</w:t>
            </w:r>
          </w:p>
        </w:tc>
        <w:tc>
          <w:tcPr>
            <w:tcW w:w="2127" w:type="dxa"/>
            <w:shd w:val="clear" w:color="auto" w:fill="auto"/>
            <w:noWrap/>
            <w:vAlign w:val="bottom"/>
            <w:hideMark/>
          </w:tcPr>
          <w:p w14:paraId="3F52D80D" w14:textId="77777777" w:rsidR="002630BA" w:rsidRPr="004D59D7" w:rsidRDefault="002630BA"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18%</w:t>
            </w:r>
          </w:p>
        </w:tc>
      </w:tr>
      <w:tr w:rsidR="002630BA" w:rsidRPr="00942A96" w14:paraId="5506EA00" w14:textId="77777777" w:rsidTr="00A76A4A">
        <w:trPr>
          <w:trHeight w:val="285"/>
        </w:trPr>
        <w:tc>
          <w:tcPr>
            <w:tcW w:w="4390" w:type="dxa"/>
            <w:shd w:val="clear" w:color="auto" w:fill="auto"/>
            <w:noWrap/>
            <w:vAlign w:val="bottom"/>
            <w:hideMark/>
          </w:tcPr>
          <w:p w14:paraId="2848DCC6" w14:textId="77777777" w:rsidR="002630BA" w:rsidRPr="004D59D7" w:rsidRDefault="002630BA" w:rsidP="004D59D7">
            <w:pPr>
              <w:spacing w:after="0"/>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9. Visit national parks / state parks</w:t>
            </w:r>
          </w:p>
        </w:tc>
        <w:tc>
          <w:tcPr>
            <w:tcW w:w="2409" w:type="dxa"/>
            <w:shd w:val="clear" w:color="auto" w:fill="auto"/>
            <w:noWrap/>
            <w:vAlign w:val="bottom"/>
            <w:hideMark/>
          </w:tcPr>
          <w:p w14:paraId="0E4A6D5A" w14:textId="77777777" w:rsidR="002630BA" w:rsidRPr="004D59D7" w:rsidRDefault="002630BA"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15%</w:t>
            </w:r>
          </w:p>
        </w:tc>
        <w:tc>
          <w:tcPr>
            <w:tcW w:w="2127" w:type="dxa"/>
            <w:shd w:val="clear" w:color="auto" w:fill="auto"/>
            <w:noWrap/>
            <w:vAlign w:val="bottom"/>
            <w:hideMark/>
          </w:tcPr>
          <w:p w14:paraId="5851CBDE" w14:textId="77777777" w:rsidR="002630BA" w:rsidRPr="004D59D7" w:rsidRDefault="002630BA"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14%</w:t>
            </w:r>
          </w:p>
        </w:tc>
      </w:tr>
      <w:tr w:rsidR="002630BA" w:rsidRPr="00942A96" w14:paraId="4718EB5F" w14:textId="77777777" w:rsidTr="00A76A4A">
        <w:trPr>
          <w:trHeight w:val="285"/>
        </w:trPr>
        <w:tc>
          <w:tcPr>
            <w:tcW w:w="4390" w:type="dxa"/>
            <w:shd w:val="clear" w:color="auto" w:fill="auto"/>
            <w:noWrap/>
            <w:vAlign w:val="bottom"/>
            <w:hideMark/>
          </w:tcPr>
          <w:p w14:paraId="054BE07D" w14:textId="77777777" w:rsidR="002630BA" w:rsidRPr="004D59D7" w:rsidRDefault="002630BA" w:rsidP="004D59D7">
            <w:pPr>
              <w:spacing w:after="0"/>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10. Visit museums or art galleries</w:t>
            </w:r>
          </w:p>
        </w:tc>
        <w:tc>
          <w:tcPr>
            <w:tcW w:w="2409" w:type="dxa"/>
            <w:shd w:val="clear" w:color="auto" w:fill="auto"/>
            <w:noWrap/>
            <w:vAlign w:val="bottom"/>
            <w:hideMark/>
          </w:tcPr>
          <w:p w14:paraId="4AEFD0C2" w14:textId="77777777" w:rsidR="002630BA" w:rsidRPr="004D59D7" w:rsidRDefault="002630BA"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10%</w:t>
            </w:r>
          </w:p>
        </w:tc>
        <w:tc>
          <w:tcPr>
            <w:tcW w:w="2127" w:type="dxa"/>
            <w:shd w:val="clear" w:color="auto" w:fill="auto"/>
            <w:noWrap/>
            <w:vAlign w:val="bottom"/>
            <w:hideMark/>
          </w:tcPr>
          <w:p w14:paraId="6D2888E7" w14:textId="77777777" w:rsidR="002630BA" w:rsidRPr="004D59D7" w:rsidRDefault="002630BA"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8%</w:t>
            </w:r>
          </w:p>
        </w:tc>
      </w:tr>
      <w:tr w:rsidR="002630BA" w:rsidRPr="00942A96" w14:paraId="40E510AE" w14:textId="77777777" w:rsidTr="00A76A4A">
        <w:trPr>
          <w:trHeight w:val="285"/>
        </w:trPr>
        <w:tc>
          <w:tcPr>
            <w:tcW w:w="4390" w:type="dxa"/>
            <w:shd w:val="clear" w:color="auto" w:fill="auto"/>
            <w:noWrap/>
            <w:vAlign w:val="bottom"/>
            <w:hideMark/>
          </w:tcPr>
          <w:p w14:paraId="220A7341" w14:textId="77777777" w:rsidR="002630BA" w:rsidRPr="004D59D7" w:rsidRDefault="002630BA" w:rsidP="004D59D7">
            <w:pPr>
              <w:spacing w:after="0"/>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11. Go to markets</w:t>
            </w:r>
          </w:p>
        </w:tc>
        <w:tc>
          <w:tcPr>
            <w:tcW w:w="2409" w:type="dxa"/>
            <w:shd w:val="clear" w:color="auto" w:fill="auto"/>
            <w:noWrap/>
            <w:vAlign w:val="bottom"/>
            <w:hideMark/>
          </w:tcPr>
          <w:p w14:paraId="05F452FE" w14:textId="77777777" w:rsidR="002630BA" w:rsidRPr="004D59D7" w:rsidRDefault="002630BA"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8%</w:t>
            </w:r>
          </w:p>
        </w:tc>
        <w:tc>
          <w:tcPr>
            <w:tcW w:w="2127" w:type="dxa"/>
            <w:shd w:val="clear" w:color="auto" w:fill="auto"/>
            <w:noWrap/>
            <w:vAlign w:val="bottom"/>
            <w:hideMark/>
          </w:tcPr>
          <w:p w14:paraId="09208D9A" w14:textId="77777777" w:rsidR="002630BA" w:rsidRPr="004D59D7" w:rsidRDefault="002630BA"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7%</w:t>
            </w:r>
          </w:p>
        </w:tc>
      </w:tr>
      <w:tr w:rsidR="002630BA" w:rsidRPr="00942A96" w14:paraId="404BA9F1" w14:textId="77777777" w:rsidTr="00A76A4A">
        <w:trPr>
          <w:trHeight w:val="285"/>
        </w:trPr>
        <w:tc>
          <w:tcPr>
            <w:tcW w:w="4390" w:type="dxa"/>
            <w:shd w:val="clear" w:color="auto" w:fill="auto"/>
            <w:noWrap/>
            <w:vAlign w:val="bottom"/>
            <w:hideMark/>
          </w:tcPr>
          <w:p w14:paraId="2EBDC4D8" w14:textId="77777777" w:rsidR="002630BA" w:rsidRPr="004D59D7" w:rsidRDefault="002630BA" w:rsidP="004D59D7">
            <w:pPr>
              <w:spacing w:after="0"/>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lastRenderedPageBreak/>
              <w:t>12. Exercise, gym or swimming</w:t>
            </w:r>
          </w:p>
        </w:tc>
        <w:tc>
          <w:tcPr>
            <w:tcW w:w="2409" w:type="dxa"/>
            <w:shd w:val="clear" w:color="auto" w:fill="auto"/>
            <w:noWrap/>
            <w:vAlign w:val="bottom"/>
            <w:hideMark/>
          </w:tcPr>
          <w:p w14:paraId="41355FF2" w14:textId="77777777" w:rsidR="002630BA" w:rsidRPr="004D59D7" w:rsidRDefault="002630BA"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6%</w:t>
            </w:r>
          </w:p>
        </w:tc>
        <w:tc>
          <w:tcPr>
            <w:tcW w:w="2127" w:type="dxa"/>
            <w:shd w:val="clear" w:color="auto" w:fill="auto"/>
            <w:noWrap/>
            <w:vAlign w:val="bottom"/>
            <w:hideMark/>
          </w:tcPr>
          <w:p w14:paraId="37AE99B6" w14:textId="77777777" w:rsidR="002630BA" w:rsidRPr="004D59D7" w:rsidRDefault="002630BA"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6%</w:t>
            </w:r>
          </w:p>
        </w:tc>
      </w:tr>
      <w:tr w:rsidR="002630BA" w:rsidRPr="00942A96" w14:paraId="56B5F279" w14:textId="77777777" w:rsidTr="00A76A4A">
        <w:trPr>
          <w:trHeight w:val="285"/>
        </w:trPr>
        <w:tc>
          <w:tcPr>
            <w:tcW w:w="4390" w:type="dxa"/>
            <w:shd w:val="clear" w:color="auto" w:fill="auto"/>
            <w:noWrap/>
            <w:vAlign w:val="bottom"/>
            <w:hideMark/>
          </w:tcPr>
          <w:p w14:paraId="31C35FB0" w14:textId="77777777" w:rsidR="002630BA" w:rsidRPr="004D59D7" w:rsidRDefault="002630BA" w:rsidP="004D59D7">
            <w:pPr>
              <w:spacing w:after="0"/>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13. Fishing</w:t>
            </w:r>
          </w:p>
        </w:tc>
        <w:tc>
          <w:tcPr>
            <w:tcW w:w="2409" w:type="dxa"/>
            <w:shd w:val="clear" w:color="auto" w:fill="auto"/>
            <w:noWrap/>
            <w:vAlign w:val="bottom"/>
            <w:hideMark/>
          </w:tcPr>
          <w:p w14:paraId="2F3AB450" w14:textId="77777777" w:rsidR="002630BA" w:rsidRPr="004D59D7" w:rsidRDefault="002630BA"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6%</w:t>
            </w:r>
          </w:p>
        </w:tc>
        <w:tc>
          <w:tcPr>
            <w:tcW w:w="2127" w:type="dxa"/>
            <w:shd w:val="clear" w:color="auto" w:fill="auto"/>
            <w:noWrap/>
            <w:vAlign w:val="bottom"/>
            <w:hideMark/>
          </w:tcPr>
          <w:p w14:paraId="7A241E93" w14:textId="77777777" w:rsidR="002630BA" w:rsidRPr="004D59D7" w:rsidRDefault="002630BA"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5%</w:t>
            </w:r>
          </w:p>
        </w:tc>
      </w:tr>
      <w:tr w:rsidR="002630BA" w:rsidRPr="00942A96" w14:paraId="552B5639" w14:textId="77777777" w:rsidTr="00A76A4A">
        <w:trPr>
          <w:trHeight w:val="285"/>
        </w:trPr>
        <w:tc>
          <w:tcPr>
            <w:tcW w:w="4390" w:type="dxa"/>
            <w:shd w:val="clear" w:color="auto" w:fill="auto"/>
            <w:noWrap/>
            <w:vAlign w:val="bottom"/>
            <w:hideMark/>
          </w:tcPr>
          <w:p w14:paraId="1D23FC94" w14:textId="77777777" w:rsidR="002630BA" w:rsidRPr="004D59D7" w:rsidRDefault="002630BA" w:rsidP="004D59D7">
            <w:pPr>
              <w:spacing w:after="0"/>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14. Visit botanical or other public gardens</w:t>
            </w:r>
          </w:p>
        </w:tc>
        <w:tc>
          <w:tcPr>
            <w:tcW w:w="2409" w:type="dxa"/>
            <w:shd w:val="clear" w:color="auto" w:fill="auto"/>
            <w:noWrap/>
            <w:vAlign w:val="bottom"/>
            <w:hideMark/>
          </w:tcPr>
          <w:p w14:paraId="089D6D78" w14:textId="77777777" w:rsidR="002630BA" w:rsidRPr="004D59D7" w:rsidRDefault="002630BA"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6%</w:t>
            </w:r>
          </w:p>
        </w:tc>
        <w:tc>
          <w:tcPr>
            <w:tcW w:w="2127" w:type="dxa"/>
            <w:shd w:val="clear" w:color="auto" w:fill="auto"/>
            <w:noWrap/>
            <w:vAlign w:val="bottom"/>
            <w:hideMark/>
          </w:tcPr>
          <w:p w14:paraId="1A7D54CF" w14:textId="77777777" w:rsidR="002630BA" w:rsidRPr="004D59D7" w:rsidRDefault="002630BA"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5%</w:t>
            </w:r>
          </w:p>
        </w:tc>
      </w:tr>
      <w:tr w:rsidR="002630BA" w:rsidRPr="00942A96" w14:paraId="066F1382" w14:textId="77777777" w:rsidTr="00A76A4A">
        <w:trPr>
          <w:trHeight w:val="285"/>
        </w:trPr>
        <w:tc>
          <w:tcPr>
            <w:tcW w:w="4390" w:type="dxa"/>
            <w:shd w:val="clear" w:color="auto" w:fill="auto"/>
            <w:noWrap/>
            <w:vAlign w:val="bottom"/>
            <w:hideMark/>
          </w:tcPr>
          <w:p w14:paraId="7A97BE6B" w14:textId="77777777" w:rsidR="002630BA" w:rsidRPr="004D59D7" w:rsidRDefault="002630BA" w:rsidP="004D59D7">
            <w:pPr>
              <w:spacing w:after="0"/>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15. Other outdoor activities (not further defined)</w:t>
            </w:r>
          </w:p>
        </w:tc>
        <w:tc>
          <w:tcPr>
            <w:tcW w:w="2409" w:type="dxa"/>
            <w:shd w:val="clear" w:color="auto" w:fill="auto"/>
            <w:noWrap/>
            <w:vAlign w:val="bottom"/>
            <w:hideMark/>
          </w:tcPr>
          <w:p w14:paraId="2A70F66C" w14:textId="77777777" w:rsidR="002630BA" w:rsidRPr="004D59D7" w:rsidRDefault="002630BA"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5%</w:t>
            </w:r>
          </w:p>
        </w:tc>
        <w:tc>
          <w:tcPr>
            <w:tcW w:w="2127" w:type="dxa"/>
            <w:shd w:val="clear" w:color="auto" w:fill="auto"/>
            <w:noWrap/>
            <w:vAlign w:val="bottom"/>
            <w:hideMark/>
          </w:tcPr>
          <w:p w14:paraId="4AAA6846" w14:textId="77777777" w:rsidR="002630BA" w:rsidRPr="004D59D7" w:rsidRDefault="002630BA"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4%</w:t>
            </w:r>
          </w:p>
        </w:tc>
      </w:tr>
      <w:tr w:rsidR="002630BA" w:rsidRPr="00942A96" w14:paraId="091D842D" w14:textId="77777777" w:rsidTr="00A76A4A">
        <w:trPr>
          <w:trHeight w:val="285"/>
        </w:trPr>
        <w:tc>
          <w:tcPr>
            <w:tcW w:w="4390" w:type="dxa"/>
            <w:shd w:val="clear" w:color="auto" w:fill="auto"/>
            <w:noWrap/>
            <w:vAlign w:val="bottom"/>
            <w:hideMark/>
          </w:tcPr>
          <w:p w14:paraId="6E4C200A" w14:textId="77777777" w:rsidR="002630BA" w:rsidRPr="004D59D7" w:rsidRDefault="002630BA" w:rsidP="004D59D7">
            <w:pPr>
              <w:spacing w:after="0"/>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16. Attend an organised sporting event</w:t>
            </w:r>
          </w:p>
        </w:tc>
        <w:tc>
          <w:tcPr>
            <w:tcW w:w="2409" w:type="dxa"/>
            <w:shd w:val="clear" w:color="auto" w:fill="auto"/>
            <w:noWrap/>
            <w:vAlign w:val="bottom"/>
            <w:hideMark/>
          </w:tcPr>
          <w:p w14:paraId="79761A36" w14:textId="77777777" w:rsidR="002630BA" w:rsidRPr="004D59D7" w:rsidRDefault="002630BA"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5%</w:t>
            </w:r>
          </w:p>
        </w:tc>
        <w:tc>
          <w:tcPr>
            <w:tcW w:w="2127" w:type="dxa"/>
            <w:shd w:val="clear" w:color="auto" w:fill="auto"/>
            <w:noWrap/>
            <w:vAlign w:val="bottom"/>
            <w:hideMark/>
          </w:tcPr>
          <w:p w14:paraId="42D8901D" w14:textId="77777777" w:rsidR="002630BA" w:rsidRPr="004D59D7" w:rsidRDefault="002630BA"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5%</w:t>
            </w:r>
          </w:p>
        </w:tc>
      </w:tr>
      <w:tr w:rsidR="002630BA" w:rsidRPr="00942A96" w14:paraId="0BF48FEF" w14:textId="77777777" w:rsidTr="00A76A4A">
        <w:trPr>
          <w:trHeight w:val="285"/>
        </w:trPr>
        <w:tc>
          <w:tcPr>
            <w:tcW w:w="4390" w:type="dxa"/>
            <w:shd w:val="clear" w:color="auto" w:fill="auto"/>
            <w:noWrap/>
            <w:vAlign w:val="bottom"/>
            <w:hideMark/>
          </w:tcPr>
          <w:p w14:paraId="4C646B71" w14:textId="77777777" w:rsidR="002630BA" w:rsidRPr="004D59D7" w:rsidRDefault="002630BA" w:rsidP="004D59D7">
            <w:pPr>
              <w:spacing w:after="0"/>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17. Go on a daytrip to another place</w:t>
            </w:r>
          </w:p>
        </w:tc>
        <w:tc>
          <w:tcPr>
            <w:tcW w:w="2409" w:type="dxa"/>
            <w:shd w:val="clear" w:color="auto" w:fill="auto"/>
            <w:noWrap/>
            <w:vAlign w:val="bottom"/>
            <w:hideMark/>
          </w:tcPr>
          <w:p w14:paraId="437AB7A0" w14:textId="77777777" w:rsidR="002630BA" w:rsidRPr="004D59D7" w:rsidRDefault="002630BA"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4%</w:t>
            </w:r>
          </w:p>
        </w:tc>
        <w:tc>
          <w:tcPr>
            <w:tcW w:w="2127" w:type="dxa"/>
            <w:shd w:val="clear" w:color="auto" w:fill="auto"/>
            <w:noWrap/>
            <w:vAlign w:val="bottom"/>
            <w:hideMark/>
          </w:tcPr>
          <w:p w14:paraId="55E34C57" w14:textId="77777777" w:rsidR="002630BA" w:rsidRPr="004D59D7" w:rsidRDefault="002630BA"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4%</w:t>
            </w:r>
          </w:p>
        </w:tc>
      </w:tr>
      <w:tr w:rsidR="002630BA" w:rsidRPr="00942A96" w14:paraId="4BB04DF2" w14:textId="77777777" w:rsidTr="00A76A4A">
        <w:trPr>
          <w:trHeight w:val="285"/>
        </w:trPr>
        <w:tc>
          <w:tcPr>
            <w:tcW w:w="4390" w:type="dxa"/>
            <w:shd w:val="clear" w:color="auto" w:fill="auto"/>
            <w:noWrap/>
            <w:vAlign w:val="bottom"/>
            <w:hideMark/>
          </w:tcPr>
          <w:p w14:paraId="40426DA2" w14:textId="77777777" w:rsidR="002630BA" w:rsidRPr="004D59D7" w:rsidRDefault="002630BA" w:rsidP="004D59D7">
            <w:pPr>
              <w:spacing w:after="0"/>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18. Visit history / heritage buildings, sites or monuments</w:t>
            </w:r>
          </w:p>
        </w:tc>
        <w:tc>
          <w:tcPr>
            <w:tcW w:w="2409" w:type="dxa"/>
            <w:shd w:val="clear" w:color="auto" w:fill="auto"/>
            <w:noWrap/>
            <w:vAlign w:val="bottom"/>
            <w:hideMark/>
          </w:tcPr>
          <w:p w14:paraId="4F74C754" w14:textId="77777777" w:rsidR="002630BA" w:rsidRPr="004D59D7" w:rsidRDefault="002630BA"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4%</w:t>
            </w:r>
          </w:p>
        </w:tc>
        <w:tc>
          <w:tcPr>
            <w:tcW w:w="2127" w:type="dxa"/>
            <w:shd w:val="clear" w:color="auto" w:fill="auto"/>
            <w:noWrap/>
            <w:vAlign w:val="bottom"/>
            <w:hideMark/>
          </w:tcPr>
          <w:p w14:paraId="4E0FB56F" w14:textId="77777777" w:rsidR="002630BA" w:rsidRPr="004D59D7" w:rsidRDefault="002630BA"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3%</w:t>
            </w:r>
          </w:p>
        </w:tc>
      </w:tr>
      <w:tr w:rsidR="002630BA" w:rsidRPr="00942A96" w14:paraId="4ACE96A4" w14:textId="77777777" w:rsidTr="00A76A4A">
        <w:trPr>
          <w:trHeight w:val="285"/>
        </w:trPr>
        <w:tc>
          <w:tcPr>
            <w:tcW w:w="4390" w:type="dxa"/>
            <w:shd w:val="clear" w:color="auto" w:fill="auto"/>
            <w:noWrap/>
            <w:vAlign w:val="bottom"/>
            <w:hideMark/>
          </w:tcPr>
          <w:p w14:paraId="45AB28F6" w14:textId="77777777" w:rsidR="002630BA" w:rsidRPr="004D59D7" w:rsidRDefault="002630BA" w:rsidP="004D59D7">
            <w:pPr>
              <w:spacing w:after="0"/>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19. Attend theatre, concerts or other performing arts</w:t>
            </w:r>
          </w:p>
        </w:tc>
        <w:tc>
          <w:tcPr>
            <w:tcW w:w="2409" w:type="dxa"/>
            <w:shd w:val="clear" w:color="auto" w:fill="auto"/>
            <w:noWrap/>
            <w:vAlign w:val="bottom"/>
            <w:hideMark/>
          </w:tcPr>
          <w:p w14:paraId="524F3C5C" w14:textId="77777777" w:rsidR="002630BA" w:rsidRPr="004D59D7" w:rsidRDefault="002630BA"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4%</w:t>
            </w:r>
          </w:p>
        </w:tc>
        <w:tc>
          <w:tcPr>
            <w:tcW w:w="2127" w:type="dxa"/>
            <w:shd w:val="clear" w:color="auto" w:fill="auto"/>
            <w:noWrap/>
            <w:vAlign w:val="bottom"/>
            <w:hideMark/>
          </w:tcPr>
          <w:p w14:paraId="44CB6AD7" w14:textId="77777777" w:rsidR="002630BA" w:rsidRPr="004D59D7" w:rsidRDefault="002630BA"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4%</w:t>
            </w:r>
          </w:p>
        </w:tc>
      </w:tr>
      <w:tr w:rsidR="002630BA" w:rsidRPr="00942A96" w14:paraId="66629E6C" w14:textId="77777777" w:rsidTr="00A76A4A">
        <w:trPr>
          <w:trHeight w:val="285"/>
        </w:trPr>
        <w:tc>
          <w:tcPr>
            <w:tcW w:w="4390" w:type="dxa"/>
            <w:shd w:val="clear" w:color="auto" w:fill="auto"/>
            <w:noWrap/>
            <w:vAlign w:val="bottom"/>
            <w:hideMark/>
          </w:tcPr>
          <w:p w14:paraId="7275F7ED" w14:textId="77777777" w:rsidR="002630BA" w:rsidRPr="004D59D7" w:rsidRDefault="002630BA" w:rsidP="004D59D7">
            <w:pPr>
              <w:spacing w:after="0"/>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20. Picnics or BBQs</w:t>
            </w:r>
          </w:p>
        </w:tc>
        <w:tc>
          <w:tcPr>
            <w:tcW w:w="2409" w:type="dxa"/>
            <w:shd w:val="clear" w:color="auto" w:fill="auto"/>
            <w:noWrap/>
            <w:vAlign w:val="bottom"/>
            <w:hideMark/>
          </w:tcPr>
          <w:p w14:paraId="32B543F2" w14:textId="77777777" w:rsidR="002630BA" w:rsidRPr="004D59D7" w:rsidRDefault="002630BA"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4%</w:t>
            </w:r>
          </w:p>
        </w:tc>
        <w:tc>
          <w:tcPr>
            <w:tcW w:w="2127" w:type="dxa"/>
            <w:shd w:val="clear" w:color="auto" w:fill="auto"/>
            <w:noWrap/>
            <w:vAlign w:val="bottom"/>
            <w:hideMark/>
          </w:tcPr>
          <w:p w14:paraId="6EFC76B3" w14:textId="77777777" w:rsidR="002630BA" w:rsidRPr="004D59D7" w:rsidRDefault="002630BA"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3%</w:t>
            </w:r>
          </w:p>
        </w:tc>
      </w:tr>
      <w:tr w:rsidR="002630BA" w:rsidRPr="00942A96" w14:paraId="396852FD" w14:textId="77777777" w:rsidTr="00A76A4A">
        <w:trPr>
          <w:trHeight w:val="285"/>
        </w:trPr>
        <w:tc>
          <w:tcPr>
            <w:tcW w:w="4390" w:type="dxa"/>
            <w:shd w:val="clear" w:color="auto" w:fill="auto"/>
            <w:noWrap/>
            <w:vAlign w:val="bottom"/>
            <w:hideMark/>
          </w:tcPr>
          <w:p w14:paraId="70647690" w14:textId="77777777" w:rsidR="002630BA" w:rsidRPr="004D59D7" w:rsidRDefault="002630BA" w:rsidP="004D59D7">
            <w:pPr>
              <w:spacing w:after="0"/>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21. Visit wineries</w:t>
            </w:r>
          </w:p>
        </w:tc>
        <w:tc>
          <w:tcPr>
            <w:tcW w:w="2409" w:type="dxa"/>
            <w:shd w:val="clear" w:color="auto" w:fill="auto"/>
            <w:noWrap/>
            <w:vAlign w:val="bottom"/>
            <w:hideMark/>
          </w:tcPr>
          <w:p w14:paraId="592570A4" w14:textId="77777777" w:rsidR="002630BA" w:rsidRPr="004D59D7" w:rsidRDefault="002630BA"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3%</w:t>
            </w:r>
          </w:p>
        </w:tc>
        <w:tc>
          <w:tcPr>
            <w:tcW w:w="2127" w:type="dxa"/>
            <w:shd w:val="clear" w:color="auto" w:fill="auto"/>
            <w:noWrap/>
            <w:vAlign w:val="bottom"/>
            <w:hideMark/>
          </w:tcPr>
          <w:p w14:paraId="0C5F2703" w14:textId="77777777" w:rsidR="002630BA" w:rsidRPr="004D59D7" w:rsidRDefault="002630BA"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5%</w:t>
            </w:r>
          </w:p>
        </w:tc>
      </w:tr>
      <w:tr w:rsidR="002630BA" w:rsidRPr="00942A96" w14:paraId="07E03917" w14:textId="77777777" w:rsidTr="00A76A4A">
        <w:trPr>
          <w:trHeight w:val="285"/>
        </w:trPr>
        <w:tc>
          <w:tcPr>
            <w:tcW w:w="4390" w:type="dxa"/>
            <w:shd w:val="clear" w:color="auto" w:fill="auto"/>
            <w:noWrap/>
            <w:vAlign w:val="bottom"/>
            <w:hideMark/>
          </w:tcPr>
          <w:p w14:paraId="724496E3" w14:textId="77777777" w:rsidR="002630BA" w:rsidRPr="004D59D7" w:rsidRDefault="002630BA" w:rsidP="004D59D7">
            <w:pPr>
              <w:spacing w:after="0"/>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22. Play other sports</w:t>
            </w:r>
          </w:p>
        </w:tc>
        <w:tc>
          <w:tcPr>
            <w:tcW w:w="2409" w:type="dxa"/>
            <w:shd w:val="clear" w:color="auto" w:fill="auto"/>
            <w:noWrap/>
            <w:vAlign w:val="bottom"/>
            <w:hideMark/>
          </w:tcPr>
          <w:p w14:paraId="4C5D80A5" w14:textId="77777777" w:rsidR="002630BA" w:rsidRPr="004D59D7" w:rsidRDefault="002630BA"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3%</w:t>
            </w:r>
          </w:p>
        </w:tc>
        <w:tc>
          <w:tcPr>
            <w:tcW w:w="2127" w:type="dxa"/>
            <w:shd w:val="clear" w:color="auto" w:fill="auto"/>
            <w:noWrap/>
            <w:vAlign w:val="bottom"/>
            <w:hideMark/>
          </w:tcPr>
          <w:p w14:paraId="3A1D0F49" w14:textId="77777777" w:rsidR="002630BA" w:rsidRPr="004D59D7" w:rsidRDefault="002630BA"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3%</w:t>
            </w:r>
          </w:p>
        </w:tc>
      </w:tr>
      <w:tr w:rsidR="002630BA" w:rsidRPr="00942A96" w14:paraId="46C676C6" w14:textId="77777777" w:rsidTr="00A76A4A">
        <w:trPr>
          <w:trHeight w:val="285"/>
        </w:trPr>
        <w:tc>
          <w:tcPr>
            <w:tcW w:w="4390" w:type="dxa"/>
            <w:shd w:val="clear" w:color="auto" w:fill="auto"/>
            <w:noWrap/>
            <w:vAlign w:val="bottom"/>
            <w:hideMark/>
          </w:tcPr>
          <w:p w14:paraId="3FFAEB77" w14:textId="77777777" w:rsidR="002630BA" w:rsidRPr="004D59D7" w:rsidRDefault="002630BA" w:rsidP="004D59D7">
            <w:pPr>
              <w:spacing w:after="0"/>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23. Water activities / sports</w:t>
            </w:r>
          </w:p>
        </w:tc>
        <w:tc>
          <w:tcPr>
            <w:tcW w:w="2409" w:type="dxa"/>
            <w:shd w:val="clear" w:color="auto" w:fill="auto"/>
            <w:noWrap/>
            <w:vAlign w:val="bottom"/>
            <w:hideMark/>
          </w:tcPr>
          <w:p w14:paraId="18281258" w14:textId="77777777" w:rsidR="002630BA" w:rsidRPr="004D59D7" w:rsidRDefault="002630BA"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3%</w:t>
            </w:r>
          </w:p>
        </w:tc>
        <w:tc>
          <w:tcPr>
            <w:tcW w:w="2127" w:type="dxa"/>
            <w:shd w:val="clear" w:color="auto" w:fill="auto"/>
            <w:noWrap/>
            <w:vAlign w:val="bottom"/>
            <w:hideMark/>
          </w:tcPr>
          <w:p w14:paraId="545472D7" w14:textId="77777777" w:rsidR="002630BA" w:rsidRPr="004D59D7" w:rsidRDefault="002630BA"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3%</w:t>
            </w:r>
          </w:p>
        </w:tc>
      </w:tr>
      <w:tr w:rsidR="002630BA" w:rsidRPr="00942A96" w14:paraId="2223D0E2" w14:textId="77777777" w:rsidTr="00A76A4A">
        <w:trPr>
          <w:trHeight w:val="285"/>
        </w:trPr>
        <w:tc>
          <w:tcPr>
            <w:tcW w:w="4390" w:type="dxa"/>
            <w:shd w:val="clear" w:color="auto" w:fill="auto"/>
            <w:noWrap/>
            <w:vAlign w:val="bottom"/>
            <w:hideMark/>
          </w:tcPr>
          <w:p w14:paraId="46C76D82" w14:textId="77777777" w:rsidR="002630BA" w:rsidRPr="004D59D7" w:rsidRDefault="002630BA" w:rsidP="004D59D7">
            <w:pPr>
              <w:spacing w:after="0"/>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24. Attend festivals / fairs or cultural events</w:t>
            </w:r>
          </w:p>
        </w:tc>
        <w:tc>
          <w:tcPr>
            <w:tcW w:w="2409" w:type="dxa"/>
            <w:shd w:val="clear" w:color="auto" w:fill="auto"/>
            <w:noWrap/>
            <w:vAlign w:val="bottom"/>
            <w:hideMark/>
          </w:tcPr>
          <w:p w14:paraId="6BC0FD6C" w14:textId="77777777" w:rsidR="002630BA" w:rsidRPr="004D59D7" w:rsidRDefault="002630BA"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3%</w:t>
            </w:r>
          </w:p>
        </w:tc>
        <w:tc>
          <w:tcPr>
            <w:tcW w:w="2127" w:type="dxa"/>
            <w:shd w:val="clear" w:color="auto" w:fill="auto"/>
            <w:noWrap/>
            <w:vAlign w:val="bottom"/>
            <w:hideMark/>
          </w:tcPr>
          <w:p w14:paraId="65C71955" w14:textId="77777777" w:rsidR="002630BA" w:rsidRPr="004D59D7" w:rsidRDefault="002630BA"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3%</w:t>
            </w:r>
          </w:p>
        </w:tc>
      </w:tr>
      <w:tr w:rsidR="002630BA" w:rsidRPr="00942A96" w14:paraId="442BCEF0" w14:textId="77777777" w:rsidTr="00A76A4A">
        <w:trPr>
          <w:trHeight w:val="285"/>
        </w:trPr>
        <w:tc>
          <w:tcPr>
            <w:tcW w:w="4390" w:type="dxa"/>
            <w:shd w:val="clear" w:color="auto" w:fill="auto"/>
            <w:noWrap/>
            <w:vAlign w:val="bottom"/>
            <w:hideMark/>
          </w:tcPr>
          <w:p w14:paraId="5311435E" w14:textId="77777777" w:rsidR="002630BA" w:rsidRPr="004D59D7" w:rsidRDefault="002630BA" w:rsidP="004D59D7">
            <w:pPr>
              <w:spacing w:after="0"/>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25. Visit amusements / theme parks</w:t>
            </w:r>
          </w:p>
        </w:tc>
        <w:tc>
          <w:tcPr>
            <w:tcW w:w="2409" w:type="dxa"/>
            <w:shd w:val="clear" w:color="auto" w:fill="auto"/>
            <w:noWrap/>
            <w:vAlign w:val="bottom"/>
            <w:hideMark/>
          </w:tcPr>
          <w:p w14:paraId="5852621C" w14:textId="77777777" w:rsidR="002630BA" w:rsidRPr="004D59D7" w:rsidRDefault="002630BA"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3%</w:t>
            </w:r>
          </w:p>
        </w:tc>
        <w:tc>
          <w:tcPr>
            <w:tcW w:w="2127" w:type="dxa"/>
            <w:shd w:val="clear" w:color="auto" w:fill="auto"/>
            <w:noWrap/>
            <w:vAlign w:val="bottom"/>
            <w:hideMark/>
          </w:tcPr>
          <w:p w14:paraId="6B8ABAC4" w14:textId="77777777" w:rsidR="002630BA" w:rsidRPr="004D59D7" w:rsidRDefault="002630BA" w:rsidP="004D59D7">
            <w:pPr>
              <w:spacing w:after="0"/>
              <w:jc w:val="right"/>
              <w:rPr>
                <w:rFonts w:asciiTheme="minorHAnsi" w:eastAsia="Times New Roman" w:hAnsiTheme="minorHAnsi" w:cs="Times New Roman"/>
                <w:color w:val="000000"/>
                <w:lang w:eastAsia="en-AU"/>
              </w:rPr>
            </w:pPr>
            <w:r w:rsidRPr="004D59D7">
              <w:rPr>
                <w:rFonts w:asciiTheme="minorHAnsi" w:eastAsia="Times New Roman" w:hAnsiTheme="minorHAnsi" w:cs="Times New Roman"/>
                <w:color w:val="000000"/>
                <w:lang w:eastAsia="en-AU"/>
              </w:rPr>
              <w:t>2%</w:t>
            </w:r>
          </w:p>
        </w:tc>
      </w:tr>
    </w:tbl>
    <w:p w14:paraId="55686474" w14:textId="1888AA77" w:rsidR="004E1343" w:rsidRPr="004D59D7" w:rsidRDefault="00940021">
      <w:pPr>
        <w:pStyle w:val="ListParagraph"/>
        <w:numPr>
          <w:ilvl w:val="0"/>
          <w:numId w:val="32"/>
        </w:numPr>
        <w:spacing w:before="0" w:after="0"/>
        <w:ind w:left="714" w:hanging="357"/>
        <w:rPr>
          <w:rFonts w:asciiTheme="minorHAnsi" w:eastAsia="Verdana" w:hAnsiTheme="minorHAnsi" w:cs="Verdana"/>
          <w:i/>
          <w:iCs/>
          <w:color w:val="2E1A47" w:themeColor="text2"/>
          <w:sz w:val="18"/>
          <w:szCs w:val="18"/>
        </w:rPr>
      </w:pPr>
      <w:r w:rsidRPr="004D59D7">
        <w:rPr>
          <w:rFonts w:asciiTheme="minorHAnsi" w:eastAsia="Verdana" w:hAnsiTheme="minorHAnsi" w:cs="Verdana"/>
          <w:i/>
          <w:iCs/>
          <w:color w:val="2E1A47" w:themeColor="text2"/>
          <w:sz w:val="18"/>
          <w:szCs w:val="18"/>
        </w:rPr>
        <w:t>Table shows the proportion of travellers who engaged in activities on overnight trips</w:t>
      </w:r>
    </w:p>
    <w:p w14:paraId="7313A25E" w14:textId="77777777" w:rsidR="0018189E" w:rsidRPr="00AB4E95" w:rsidRDefault="0018189E" w:rsidP="004D59D7">
      <w:pPr>
        <w:pStyle w:val="Caption"/>
        <w:keepNext/>
        <w:spacing w:after="0" w:line="300" w:lineRule="atLeast"/>
        <w:rPr>
          <w:sz w:val="20"/>
          <w:szCs w:val="20"/>
        </w:rPr>
      </w:pPr>
      <w:r w:rsidRPr="00AB4E95">
        <w:rPr>
          <w:rFonts w:eastAsia="Verdana" w:cs="Verdana"/>
        </w:rPr>
        <w:t xml:space="preserve">Note: Percentages here sum to more than 100% because </w:t>
      </w:r>
      <w:r>
        <w:rPr>
          <w:rFonts w:eastAsia="Verdana" w:cs="Verdana"/>
        </w:rPr>
        <w:t>travellers may have engaged in several activities.</w:t>
      </w:r>
    </w:p>
    <w:p w14:paraId="7FD20E9E" w14:textId="77777777" w:rsidR="00F66AFE" w:rsidRPr="004D59D7" w:rsidRDefault="00F66AFE" w:rsidP="004D59D7">
      <w:pPr>
        <w:spacing w:afterLines="200" w:after="480"/>
        <w:outlineLvl w:val="2"/>
        <w:rPr>
          <w:rFonts w:asciiTheme="minorHAnsi" w:hAnsiTheme="minorHAnsi"/>
          <w:i/>
          <w:iCs/>
        </w:rPr>
      </w:pPr>
    </w:p>
    <w:p w14:paraId="0E3E7472" w14:textId="77777777" w:rsidR="003B15DD" w:rsidRPr="004D59D7" w:rsidRDefault="003B15DD" w:rsidP="004D59D7">
      <w:pPr>
        <w:spacing w:afterLines="200" w:after="480"/>
        <w:rPr>
          <w:rFonts w:asciiTheme="minorHAnsi" w:hAnsiTheme="minorHAnsi"/>
        </w:rPr>
      </w:pPr>
      <w:r w:rsidRPr="004D59D7">
        <w:rPr>
          <w:rFonts w:asciiTheme="minorHAnsi" w:hAnsiTheme="minorHAnsi"/>
        </w:rPr>
        <w:br w:type="page"/>
      </w:r>
    </w:p>
    <w:p w14:paraId="57CB6489" w14:textId="64F48682" w:rsidR="00F66AFE" w:rsidRPr="004D59D7" w:rsidRDefault="00F66AFE" w:rsidP="004D59D7">
      <w:pPr>
        <w:spacing w:after="0"/>
        <w:rPr>
          <w:rFonts w:asciiTheme="minorHAnsi" w:hAnsiTheme="minorHAnsi"/>
        </w:rPr>
      </w:pPr>
      <w:r w:rsidRPr="004D59D7">
        <w:rPr>
          <w:rFonts w:asciiTheme="minorHAnsi" w:hAnsiTheme="minorHAnsi"/>
        </w:rPr>
        <w:lastRenderedPageBreak/>
        <w:t xml:space="preserve">Table </w:t>
      </w:r>
      <w:r w:rsidR="00525E4C" w:rsidRPr="004D59D7">
        <w:rPr>
          <w:rFonts w:asciiTheme="minorHAnsi" w:hAnsiTheme="minorHAnsi"/>
        </w:rPr>
        <w:t>A8</w:t>
      </w:r>
      <w:r w:rsidRPr="004D59D7">
        <w:rPr>
          <w:rFonts w:asciiTheme="minorHAnsi" w:hAnsiTheme="minorHAnsi"/>
        </w:rPr>
        <w:t xml:space="preserve">: </w:t>
      </w:r>
      <w:r w:rsidR="00A167E7" w:rsidRPr="004D59D7">
        <w:rPr>
          <w:rFonts w:asciiTheme="minorHAnsi" w:hAnsiTheme="minorHAnsi"/>
        </w:rPr>
        <w:t>Accommodation types used by domestic travellers (June quarter 2023)</w:t>
      </w:r>
      <w:r w:rsidRPr="004D59D7">
        <w:rPr>
          <w:rFonts w:asciiTheme="minorHAnsi" w:hAnsiTheme="minorHAnsi"/>
          <w:vertAlign w:val="superscript"/>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A8: Accommodation types used by domestic travellers (June quarter 2023) "/>
        <w:tblDescription w:val="Table A8 shows the types of accommodation used by overnight travellers (grouped by whether or not the traveller has accessibility needs). 31% of travellers with accessibility needs used hotels or motels while 36% stayed at a friend's or relative's property.&#10;35% of other travellers used hotels or motels and 35% stayed at a friend's or relative's property.&#10;"/>
      </w:tblPr>
      <w:tblGrid>
        <w:gridCol w:w="2911"/>
        <w:gridCol w:w="2613"/>
        <w:gridCol w:w="2409"/>
        <w:gridCol w:w="1083"/>
      </w:tblGrid>
      <w:tr w:rsidR="00537A0F" w:rsidRPr="00942A96" w14:paraId="7076239A" w14:textId="77777777" w:rsidTr="00F61521">
        <w:trPr>
          <w:trHeight w:val="285"/>
        </w:trPr>
        <w:tc>
          <w:tcPr>
            <w:tcW w:w="2911" w:type="dxa"/>
            <w:shd w:val="clear" w:color="auto" w:fill="2E1A47" w:themeFill="accent2"/>
            <w:noWrap/>
            <w:vAlign w:val="bottom"/>
            <w:hideMark/>
          </w:tcPr>
          <w:p w14:paraId="6AB095DF" w14:textId="77777777" w:rsidR="00F66AFE" w:rsidRPr="004D59D7" w:rsidRDefault="00F66AFE" w:rsidP="004D59D7">
            <w:pPr>
              <w:spacing w:before="120" w:after="0"/>
              <w:rPr>
                <w:rFonts w:asciiTheme="minorHAnsi" w:eastAsia="Times New Roman" w:hAnsiTheme="minorHAnsi" w:cs="Times New Roman"/>
                <w:b/>
                <w:bCs/>
                <w:color w:val="FFFFFF" w:themeColor="background1"/>
                <w:lang w:eastAsia="en-AU"/>
              </w:rPr>
            </w:pPr>
            <w:r w:rsidRPr="004D59D7">
              <w:rPr>
                <w:rFonts w:asciiTheme="minorHAnsi" w:eastAsia="Times New Roman" w:hAnsiTheme="minorHAnsi" w:cs="Times New Roman"/>
                <w:b/>
                <w:bCs/>
                <w:color w:val="FFFFFF" w:themeColor="background1"/>
                <w:lang w:eastAsia="en-AU"/>
              </w:rPr>
              <w:t>Accommodation Type</w:t>
            </w:r>
          </w:p>
        </w:tc>
        <w:tc>
          <w:tcPr>
            <w:tcW w:w="2613" w:type="dxa"/>
            <w:shd w:val="clear" w:color="auto" w:fill="2E1A47" w:themeFill="accent2"/>
            <w:noWrap/>
            <w:vAlign w:val="bottom"/>
            <w:hideMark/>
          </w:tcPr>
          <w:p w14:paraId="137269D3" w14:textId="13D91068" w:rsidR="00F66AFE" w:rsidRPr="004D59D7" w:rsidRDefault="00537A0F" w:rsidP="004D59D7">
            <w:pPr>
              <w:spacing w:before="120" w:after="0"/>
              <w:rPr>
                <w:rFonts w:asciiTheme="minorHAnsi" w:eastAsia="Times New Roman" w:hAnsiTheme="minorHAnsi" w:cs="Times New Roman"/>
                <w:b/>
                <w:bCs/>
                <w:color w:val="FFFFFF" w:themeColor="background1"/>
                <w:lang w:eastAsia="en-AU"/>
              </w:rPr>
            </w:pPr>
            <w:r w:rsidRPr="004D59D7">
              <w:rPr>
                <w:rFonts w:asciiTheme="minorHAnsi" w:eastAsia="Times New Roman" w:hAnsiTheme="minorHAnsi" w:cs="Times New Roman"/>
                <w:b/>
                <w:bCs/>
                <w:color w:val="FFFFFF" w:themeColor="background1"/>
                <w:lang w:eastAsia="en-AU"/>
              </w:rPr>
              <w:t>Travellers with accessibility needs</w:t>
            </w:r>
          </w:p>
        </w:tc>
        <w:tc>
          <w:tcPr>
            <w:tcW w:w="2409" w:type="dxa"/>
            <w:shd w:val="clear" w:color="auto" w:fill="2E1A47" w:themeFill="accent2"/>
            <w:noWrap/>
            <w:vAlign w:val="bottom"/>
            <w:hideMark/>
          </w:tcPr>
          <w:p w14:paraId="27528704" w14:textId="09571DD5" w:rsidR="00F66AFE" w:rsidRPr="004D59D7" w:rsidRDefault="00537A0F" w:rsidP="004D59D7">
            <w:pPr>
              <w:spacing w:before="120" w:after="0"/>
              <w:rPr>
                <w:rFonts w:asciiTheme="minorHAnsi" w:eastAsia="Times New Roman" w:hAnsiTheme="minorHAnsi" w:cs="Times New Roman"/>
                <w:b/>
                <w:bCs/>
                <w:color w:val="FFFFFF" w:themeColor="background1"/>
                <w:lang w:eastAsia="en-AU"/>
              </w:rPr>
            </w:pPr>
            <w:r w:rsidRPr="004D59D7">
              <w:rPr>
                <w:rFonts w:asciiTheme="minorHAnsi" w:eastAsia="Times New Roman" w:hAnsiTheme="minorHAnsi" w:cs="Times New Roman"/>
                <w:b/>
                <w:bCs/>
                <w:color w:val="FFFFFF" w:themeColor="background1"/>
                <w:lang w:eastAsia="en-AU"/>
              </w:rPr>
              <w:t>Other travellers</w:t>
            </w:r>
          </w:p>
        </w:tc>
        <w:tc>
          <w:tcPr>
            <w:tcW w:w="1083" w:type="dxa"/>
            <w:shd w:val="clear" w:color="auto" w:fill="2E1A47" w:themeFill="accent2"/>
            <w:noWrap/>
            <w:vAlign w:val="bottom"/>
            <w:hideMark/>
          </w:tcPr>
          <w:p w14:paraId="2412633F" w14:textId="77777777" w:rsidR="00F66AFE" w:rsidRPr="004D59D7" w:rsidRDefault="00F66AFE" w:rsidP="004D59D7">
            <w:pPr>
              <w:spacing w:before="120" w:after="0"/>
              <w:rPr>
                <w:rFonts w:asciiTheme="minorHAnsi" w:eastAsia="Times New Roman" w:hAnsiTheme="minorHAnsi" w:cs="Times New Roman"/>
                <w:b/>
                <w:bCs/>
                <w:color w:val="FFFFFF" w:themeColor="background1"/>
                <w:lang w:eastAsia="en-AU"/>
              </w:rPr>
            </w:pPr>
            <w:r w:rsidRPr="004D59D7">
              <w:rPr>
                <w:rFonts w:asciiTheme="minorHAnsi" w:eastAsia="Times New Roman" w:hAnsiTheme="minorHAnsi" w:cs="Times New Roman"/>
                <w:b/>
                <w:bCs/>
                <w:color w:val="FFFFFF" w:themeColor="background1"/>
                <w:lang w:eastAsia="en-AU"/>
              </w:rPr>
              <w:t>Total</w:t>
            </w:r>
          </w:p>
        </w:tc>
      </w:tr>
      <w:tr w:rsidR="003D4F09" w:rsidRPr="00942A96" w14:paraId="74C6C6EF" w14:textId="77777777" w:rsidTr="002F46C9">
        <w:trPr>
          <w:trHeight w:val="285"/>
        </w:trPr>
        <w:tc>
          <w:tcPr>
            <w:tcW w:w="2911" w:type="dxa"/>
            <w:shd w:val="clear" w:color="auto" w:fill="auto"/>
            <w:noWrap/>
            <w:vAlign w:val="bottom"/>
            <w:hideMark/>
          </w:tcPr>
          <w:p w14:paraId="45658F69" w14:textId="10512050" w:rsidR="003D4F09" w:rsidRPr="003D4F09" w:rsidRDefault="003D4F09" w:rsidP="003D4F09">
            <w:pPr>
              <w:spacing w:before="120" w:after="0"/>
              <w:jc w:val="center"/>
              <w:rPr>
                <w:rFonts w:asciiTheme="minorHAnsi" w:eastAsia="Times New Roman" w:hAnsiTheme="minorHAnsi" w:cs="Times New Roman"/>
                <w:color w:val="000000"/>
                <w:lang w:eastAsia="en-AU"/>
              </w:rPr>
            </w:pPr>
            <w:r w:rsidRPr="003D4F09">
              <w:rPr>
                <w:color w:val="000000"/>
              </w:rPr>
              <w:t>Hotel/resort/motel or motor Inn</w:t>
            </w:r>
          </w:p>
        </w:tc>
        <w:tc>
          <w:tcPr>
            <w:tcW w:w="2613" w:type="dxa"/>
            <w:shd w:val="clear" w:color="auto" w:fill="auto"/>
            <w:noWrap/>
            <w:vAlign w:val="bottom"/>
            <w:hideMark/>
          </w:tcPr>
          <w:p w14:paraId="643B9439" w14:textId="321B4957" w:rsidR="003D4F09" w:rsidRPr="003D4F09" w:rsidRDefault="003D4F09" w:rsidP="003D4F09">
            <w:pPr>
              <w:spacing w:before="120" w:after="0"/>
              <w:jc w:val="center"/>
              <w:rPr>
                <w:rFonts w:asciiTheme="minorHAnsi" w:eastAsia="Times New Roman" w:hAnsiTheme="minorHAnsi" w:cs="Times New Roman"/>
                <w:color w:val="000000"/>
                <w:lang w:eastAsia="en-AU"/>
              </w:rPr>
            </w:pPr>
            <w:r w:rsidRPr="003D4F09">
              <w:rPr>
                <w:color w:val="000000"/>
              </w:rPr>
              <w:t>31%</w:t>
            </w:r>
          </w:p>
        </w:tc>
        <w:tc>
          <w:tcPr>
            <w:tcW w:w="2409" w:type="dxa"/>
            <w:shd w:val="clear" w:color="auto" w:fill="auto"/>
            <w:noWrap/>
            <w:vAlign w:val="bottom"/>
            <w:hideMark/>
          </w:tcPr>
          <w:p w14:paraId="5CB229D2" w14:textId="3C55486F" w:rsidR="003D4F09" w:rsidRPr="003D4F09" w:rsidRDefault="003D4F09" w:rsidP="003D4F09">
            <w:pPr>
              <w:spacing w:before="120" w:after="0"/>
              <w:jc w:val="center"/>
              <w:rPr>
                <w:rFonts w:asciiTheme="minorHAnsi" w:eastAsia="Times New Roman" w:hAnsiTheme="minorHAnsi" w:cs="Times New Roman"/>
                <w:color w:val="000000"/>
                <w:lang w:eastAsia="en-AU"/>
              </w:rPr>
            </w:pPr>
            <w:r w:rsidRPr="003D4F09">
              <w:rPr>
                <w:color w:val="000000"/>
              </w:rPr>
              <w:t>36%</w:t>
            </w:r>
          </w:p>
        </w:tc>
        <w:tc>
          <w:tcPr>
            <w:tcW w:w="1083" w:type="dxa"/>
            <w:shd w:val="clear" w:color="auto" w:fill="auto"/>
            <w:noWrap/>
            <w:vAlign w:val="bottom"/>
            <w:hideMark/>
          </w:tcPr>
          <w:p w14:paraId="39FB3255" w14:textId="628DEE15" w:rsidR="003D4F09" w:rsidRPr="003D4F09" w:rsidRDefault="003D4F09" w:rsidP="003D4F09">
            <w:pPr>
              <w:spacing w:before="120" w:after="0"/>
              <w:jc w:val="center"/>
              <w:rPr>
                <w:rFonts w:asciiTheme="minorHAnsi" w:eastAsia="Times New Roman" w:hAnsiTheme="minorHAnsi" w:cs="Times New Roman"/>
                <w:color w:val="000000"/>
                <w:lang w:eastAsia="en-AU"/>
              </w:rPr>
            </w:pPr>
            <w:r w:rsidRPr="003D4F09">
              <w:rPr>
                <w:color w:val="000000"/>
              </w:rPr>
              <w:t>35%</w:t>
            </w:r>
          </w:p>
        </w:tc>
      </w:tr>
      <w:tr w:rsidR="003D4F09" w:rsidRPr="00942A96" w14:paraId="206780DD" w14:textId="77777777" w:rsidTr="002F46C9">
        <w:trPr>
          <w:trHeight w:val="285"/>
        </w:trPr>
        <w:tc>
          <w:tcPr>
            <w:tcW w:w="2911" w:type="dxa"/>
            <w:shd w:val="clear" w:color="auto" w:fill="auto"/>
            <w:noWrap/>
            <w:vAlign w:val="bottom"/>
            <w:hideMark/>
          </w:tcPr>
          <w:p w14:paraId="08CAB9C9" w14:textId="0F8624E2" w:rsidR="003D4F09" w:rsidRPr="003D4F09" w:rsidRDefault="003D4F09" w:rsidP="003D4F09">
            <w:pPr>
              <w:spacing w:before="120" w:after="0"/>
              <w:jc w:val="center"/>
              <w:rPr>
                <w:rFonts w:asciiTheme="minorHAnsi" w:eastAsia="Times New Roman" w:hAnsiTheme="minorHAnsi" w:cs="Times New Roman"/>
                <w:color w:val="000000"/>
                <w:lang w:eastAsia="en-AU"/>
              </w:rPr>
            </w:pPr>
            <w:r w:rsidRPr="003D4F09">
              <w:rPr>
                <w:color w:val="000000"/>
              </w:rPr>
              <w:t>Caravan park or commercial camping ground</w:t>
            </w:r>
          </w:p>
        </w:tc>
        <w:tc>
          <w:tcPr>
            <w:tcW w:w="2613" w:type="dxa"/>
            <w:shd w:val="clear" w:color="auto" w:fill="auto"/>
            <w:noWrap/>
            <w:vAlign w:val="bottom"/>
            <w:hideMark/>
          </w:tcPr>
          <w:p w14:paraId="64460A57" w14:textId="7D064791" w:rsidR="003D4F09" w:rsidRPr="003D4F09" w:rsidRDefault="003D4F09" w:rsidP="003D4F09">
            <w:pPr>
              <w:spacing w:before="120" w:after="0"/>
              <w:jc w:val="center"/>
              <w:rPr>
                <w:rFonts w:asciiTheme="minorHAnsi" w:eastAsia="Times New Roman" w:hAnsiTheme="minorHAnsi" w:cs="Times New Roman"/>
                <w:color w:val="000000"/>
                <w:lang w:eastAsia="en-AU"/>
              </w:rPr>
            </w:pPr>
            <w:r w:rsidRPr="003D4F09">
              <w:rPr>
                <w:color w:val="000000"/>
              </w:rPr>
              <w:t>8%</w:t>
            </w:r>
          </w:p>
        </w:tc>
        <w:tc>
          <w:tcPr>
            <w:tcW w:w="2409" w:type="dxa"/>
            <w:shd w:val="clear" w:color="auto" w:fill="auto"/>
            <w:noWrap/>
            <w:vAlign w:val="bottom"/>
            <w:hideMark/>
          </w:tcPr>
          <w:p w14:paraId="6E079FE4" w14:textId="640017A3" w:rsidR="003D4F09" w:rsidRPr="003D4F09" w:rsidRDefault="003D4F09" w:rsidP="003D4F09">
            <w:pPr>
              <w:spacing w:before="120" w:after="0"/>
              <w:jc w:val="center"/>
              <w:rPr>
                <w:rFonts w:asciiTheme="minorHAnsi" w:eastAsia="Times New Roman" w:hAnsiTheme="minorHAnsi" w:cs="Times New Roman"/>
                <w:color w:val="000000"/>
                <w:lang w:eastAsia="en-AU"/>
              </w:rPr>
            </w:pPr>
            <w:r w:rsidRPr="003D4F09">
              <w:rPr>
                <w:color w:val="000000"/>
              </w:rPr>
              <w:t>7%</w:t>
            </w:r>
          </w:p>
        </w:tc>
        <w:tc>
          <w:tcPr>
            <w:tcW w:w="1083" w:type="dxa"/>
            <w:shd w:val="clear" w:color="auto" w:fill="auto"/>
            <w:noWrap/>
            <w:vAlign w:val="bottom"/>
            <w:hideMark/>
          </w:tcPr>
          <w:p w14:paraId="358DEA6F" w14:textId="42D6CF38" w:rsidR="003D4F09" w:rsidRPr="003D4F09" w:rsidRDefault="003D4F09" w:rsidP="003D4F09">
            <w:pPr>
              <w:spacing w:before="120" w:after="0"/>
              <w:jc w:val="center"/>
              <w:rPr>
                <w:rFonts w:asciiTheme="minorHAnsi" w:eastAsia="Times New Roman" w:hAnsiTheme="minorHAnsi" w:cs="Times New Roman"/>
                <w:color w:val="000000"/>
                <w:lang w:eastAsia="en-AU"/>
              </w:rPr>
            </w:pPr>
            <w:r w:rsidRPr="003D4F09">
              <w:rPr>
                <w:color w:val="000000"/>
              </w:rPr>
              <w:t>7%</w:t>
            </w:r>
          </w:p>
        </w:tc>
      </w:tr>
      <w:tr w:rsidR="003D4F09" w:rsidRPr="00942A96" w14:paraId="76C00284" w14:textId="77777777" w:rsidTr="002F46C9">
        <w:trPr>
          <w:trHeight w:val="285"/>
        </w:trPr>
        <w:tc>
          <w:tcPr>
            <w:tcW w:w="2911" w:type="dxa"/>
            <w:shd w:val="clear" w:color="auto" w:fill="auto"/>
            <w:noWrap/>
            <w:vAlign w:val="bottom"/>
            <w:hideMark/>
          </w:tcPr>
          <w:p w14:paraId="3DC75E46" w14:textId="18B209D2" w:rsidR="003D4F09" w:rsidRPr="003D4F09" w:rsidRDefault="003D4F09" w:rsidP="003D4F09">
            <w:pPr>
              <w:spacing w:before="120" w:after="0"/>
              <w:jc w:val="center"/>
              <w:rPr>
                <w:rFonts w:asciiTheme="minorHAnsi" w:eastAsia="Times New Roman" w:hAnsiTheme="minorHAnsi" w:cs="Times New Roman"/>
                <w:color w:val="000000"/>
                <w:lang w:eastAsia="en-AU"/>
              </w:rPr>
            </w:pPr>
            <w:r w:rsidRPr="003D4F09">
              <w:rPr>
                <w:color w:val="000000"/>
              </w:rPr>
              <w:t>Rented house/apartment/flat or unit</w:t>
            </w:r>
          </w:p>
        </w:tc>
        <w:tc>
          <w:tcPr>
            <w:tcW w:w="2613" w:type="dxa"/>
            <w:shd w:val="clear" w:color="auto" w:fill="auto"/>
            <w:noWrap/>
            <w:vAlign w:val="bottom"/>
            <w:hideMark/>
          </w:tcPr>
          <w:p w14:paraId="247881EB" w14:textId="17A3773C" w:rsidR="003D4F09" w:rsidRPr="003D4F09" w:rsidRDefault="003D4F09" w:rsidP="003D4F09">
            <w:pPr>
              <w:spacing w:before="120" w:after="0"/>
              <w:jc w:val="center"/>
              <w:rPr>
                <w:rFonts w:asciiTheme="minorHAnsi" w:eastAsia="Times New Roman" w:hAnsiTheme="minorHAnsi" w:cs="Times New Roman"/>
                <w:color w:val="000000"/>
                <w:lang w:eastAsia="en-AU"/>
              </w:rPr>
            </w:pPr>
            <w:r w:rsidRPr="003D4F09">
              <w:rPr>
                <w:color w:val="000000"/>
              </w:rPr>
              <w:t>8%</w:t>
            </w:r>
          </w:p>
        </w:tc>
        <w:tc>
          <w:tcPr>
            <w:tcW w:w="2409" w:type="dxa"/>
            <w:shd w:val="clear" w:color="auto" w:fill="auto"/>
            <w:noWrap/>
            <w:vAlign w:val="bottom"/>
            <w:hideMark/>
          </w:tcPr>
          <w:p w14:paraId="3E1CC9B8" w14:textId="33BC7C39" w:rsidR="003D4F09" w:rsidRPr="003D4F09" w:rsidRDefault="003D4F09" w:rsidP="003D4F09">
            <w:pPr>
              <w:spacing w:before="120" w:after="0"/>
              <w:jc w:val="center"/>
              <w:rPr>
                <w:rFonts w:asciiTheme="minorHAnsi" w:eastAsia="Times New Roman" w:hAnsiTheme="minorHAnsi" w:cs="Times New Roman"/>
                <w:color w:val="000000"/>
                <w:lang w:eastAsia="en-AU"/>
              </w:rPr>
            </w:pPr>
            <w:r w:rsidRPr="003D4F09">
              <w:rPr>
                <w:color w:val="000000"/>
              </w:rPr>
              <w:t>8%</w:t>
            </w:r>
          </w:p>
        </w:tc>
        <w:tc>
          <w:tcPr>
            <w:tcW w:w="1083" w:type="dxa"/>
            <w:shd w:val="clear" w:color="auto" w:fill="auto"/>
            <w:noWrap/>
            <w:vAlign w:val="bottom"/>
            <w:hideMark/>
          </w:tcPr>
          <w:p w14:paraId="71737E45" w14:textId="6629607B" w:rsidR="003D4F09" w:rsidRPr="003D4F09" w:rsidRDefault="003D4F09" w:rsidP="003D4F09">
            <w:pPr>
              <w:spacing w:before="120" w:after="0"/>
              <w:jc w:val="center"/>
              <w:rPr>
                <w:rFonts w:asciiTheme="minorHAnsi" w:eastAsia="Times New Roman" w:hAnsiTheme="minorHAnsi" w:cs="Times New Roman"/>
                <w:color w:val="000000"/>
                <w:lang w:eastAsia="en-AU"/>
              </w:rPr>
            </w:pPr>
            <w:r w:rsidRPr="003D4F09">
              <w:rPr>
                <w:color w:val="000000"/>
              </w:rPr>
              <w:t>8%</w:t>
            </w:r>
          </w:p>
        </w:tc>
      </w:tr>
      <w:tr w:rsidR="003D4F09" w:rsidRPr="00942A96" w14:paraId="668E6B39" w14:textId="77777777" w:rsidTr="002F46C9">
        <w:trPr>
          <w:trHeight w:val="285"/>
        </w:trPr>
        <w:tc>
          <w:tcPr>
            <w:tcW w:w="2911" w:type="dxa"/>
            <w:shd w:val="clear" w:color="auto" w:fill="auto"/>
            <w:noWrap/>
            <w:vAlign w:val="bottom"/>
            <w:hideMark/>
          </w:tcPr>
          <w:p w14:paraId="3F2D800F" w14:textId="016FB5F8" w:rsidR="003D4F09" w:rsidRPr="003D4F09" w:rsidRDefault="003D4F09" w:rsidP="003D4F09">
            <w:pPr>
              <w:spacing w:before="120" w:after="0"/>
              <w:jc w:val="center"/>
              <w:rPr>
                <w:rFonts w:asciiTheme="minorHAnsi" w:eastAsia="Times New Roman" w:hAnsiTheme="minorHAnsi" w:cs="Times New Roman"/>
                <w:color w:val="000000"/>
                <w:lang w:eastAsia="en-AU"/>
              </w:rPr>
            </w:pPr>
            <w:r w:rsidRPr="003D4F09">
              <w:rPr>
                <w:color w:val="000000"/>
              </w:rPr>
              <w:t>Other commercial accommodation</w:t>
            </w:r>
          </w:p>
        </w:tc>
        <w:tc>
          <w:tcPr>
            <w:tcW w:w="2613" w:type="dxa"/>
            <w:shd w:val="clear" w:color="auto" w:fill="auto"/>
            <w:noWrap/>
            <w:vAlign w:val="bottom"/>
            <w:hideMark/>
          </w:tcPr>
          <w:p w14:paraId="4F968DE6" w14:textId="08444EA1" w:rsidR="003D4F09" w:rsidRPr="003D4F09" w:rsidRDefault="003D4F09" w:rsidP="003D4F09">
            <w:pPr>
              <w:spacing w:before="120" w:after="0"/>
              <w:jc w:val="center"/>
              <w:rPr>
                <w:rFonts w:asciiTheme="minorHAnsi" w:eastAsia="Times New Roman" w:hAnsiTheme="minorHAnsi" w:cs="Times New Roman"/>
                <w:color w:val="000000"/>
                <w:lang w:eastAsia="en-AU"/>
              </w:rPr>
            </w:pPr>
            <w:r w:rsidRPr="003D4F09">
              <w:rPr>
                <w:color w:val="000000"/>
              </w:rPr>
              <w:t>1%</w:t>
            </w:r>
          </w:p>
        </w:tc>
        <w:tc>
          <w:tcPr>
            <w:tcW w:w="2409" w:type="dxa"/>
            <w:shd w:val="clear" w:color="auto" w:fill="auto"/>
            <w:noWrap/>
            <w:vAlign w:val="bottom"/>
            <w:hideMark/>
          </w:tcPr>
          <w:p w14:paraId="5DCE9136" w14:textId="0B94A07C" w:rsidR="003D4F09" w:rsidRPr="003D4F09" w:rsidRDefault="003D4F09" w:rsidP="003D4F09">
            <w:pPr>
              <w:spacing w:before="120" w:after="0"/>
              <w:jc w:val="center"/>
              <w:rPr>
                <w:rFonts w:asciiTheme="minorHAnsi" w:eastAsia="Times New Roman" w:hAnsiTheme="minorHAnsi" w:cs="Times New Roman"/>
                <w:color w:val="000000"/>
                <w:lang w:eastAsia="en-AU"/>
              </w:rPr>
            </w:pPr>
            <w:r w:rsidRPr="003D4F09">
              <w:rPr>
                <w:color w:val="000000"/>
              </w:rPr>
              <w:t>0%</w:t>
            </w:r>
          </w:p>
        </w:tc>
        <w:tc>
          <w:tcPr>
            <w:tcW w:w="1083" w:type="dxa"/>
            <w:shd w:val="clear" w:color="auto" w:fill="auto"/>
            <w:noWrap/>
            <w:vAlign w:val="bottom"/>
            <w:hideMark/>
          </w:tcPr>
          <w:p w14:paraId="58A5AA98" w14:textId="4C364BE5" w:rsidR="003D4F09" w:rsidRPr="003D4F09" w:rsidRDefault="003D4F09" w:rsidP="003D4F09">
            <w:pPr>
              <w:spacing w:before="120" w:after="0"/>
              <w:jc w:val="center"/>
              <w:rPr>
                <w:rFonts w:asciiTheme="minorHAnsi" w:eastAsia="Times New Roman" w:hAnsiTheme="minorHAnsi" w:cs="Times New Roman"/>
                <w:color w:val="000000"/>
                <w:lang w:eastAsia="en-AU"/>
              </w:rPr>
            </w:pPr>
            <w:r w:rsidRPr="003D4F09">
              <w:rPr>
                <w:color w:val="000000"/>
              </w:rPr>
              <w:t>0%</w:t>
            </w:r>
          </w:p>
        </w:tc>
      </w:tr>
      <w:tr w:rsidR="003D4F09" w:rsidRPr="00942A96" w14:paraId="586266CE" w14:textId="77777777" w:rsidTr="002F46C9">
        <w:trPr>
          <w:trHeight w:val="285"/>
        </w:trPr>
        <w:tc>
          <w:tcPr>
            <w:tcW w:w="2911" w:type="dxa"/>
            <w:shd w:val="clear" w:color="auto" w:fill="auto"/>
            <w:noWrap/>
            <w:vAlign w:val="bottom"/>
            <w:hideMark/>
          </w:tcPr>
          <w:p w14:paraId="00B45A07" w14:textId="5C44EA12" w:rsidR="003D4F09" w:rsidRPr="003D4F09" w:rsidRDefault="003D4F09" w:rsidP="003D4F09">
            <w:pPr>
              <w:spacing w:before="120" w:after="0"/>
              <w:jc w:val="center"/>
              <w:rPr>
                <w:rFonts w:asciiTheme="minorHAnsi" w:eastAsia="Times New Roman" w:hAnsiTheme="minorHAnsi" w:cs="Times New Roman"/>
                <w:color w:val="000000"/>
                <w:lang w:eastAsia="en-AU"/>
              </w:rPr>
            </w:pPr>
            <w:r w:rsidRPr="003D4F09">
              <w:rPr>
                <w:color w:val="000000"/>
              </w:rPr>
              <w:t>Guest house or Bed &amp; Breakfast</w:t>
            </w:r>
          </w:p>
        </w:tc>
        <w:tc>
          <w:tcPr>
            <w:tcW w:w="2613" w:type="dxa"/>
            <w:shd w:val="clear" w:color="auto" w:fill="auto"/>
            <w:noWrap/>
            <w:vAlign w:val="bottom"/>
            <w:hideMark/>
          </w:tcPr>
          <w:p w14:paraId="21EE7CBC" w14:textId="26C31849" w:rsidR="003D4F09" w:rsidRPr="003D4F09" w:rsidRDefault="003D4F09" w:rsidP="003D4F09">
            <w:pPr>
              <w:spacing w:before="120" w:after="0"/>
              <w:jc w:val="center"/>
              <w:rPr>
                <w:rFonts w:asciiTheme="minorHAnsi" w:eastAsia="Times New Roman" w:hAnsiTheme="minorHAnsi" w:cs="Times New Roman"/>
                <w:color w:val="000000"/>
                <w:lang w:eastAsia="en-AU"/>
              </w:rPr>
            </w:pPr>
            <w:r w:rsidRPr="003D4F09">
              <w:rPr>
                <w:color w:val="000000"/>
              </w:rPr>
              <w:t>0%</w:t>
            </w:r>
          </w:p>
        </w:tc>
        <w:tc>
          <w:tcPr>
            <w:tcW w:w="2409" w:type="dxa"/>
            <w:shd w:val="clear" w:color="auto" w:fill="auto"/>
            <w:noWrap/>
            <w:vAlign w:val="bottom"/>
            <w:hideMark/>
          </w:tcPr>
          <w:p w14:paraId="553408FF" w14:textId="5584EFF0" w:rsidR="003D4F09" w:rsidRPr="003D4F09" w:rsidRDefault="003D4F09" w:rsidP="003D4F09">
            <w:pPr>
              <w:spacing w:before="120" w:after="0"/>
              <w:jc w:val="center"/>
              <w:rPr>
                <w:rFonts w:asciiTheme="minorHAnsi" w:eastAsia="Times New Roman" w:hAnsiTheme="minorHAnsi" w:cs="Times New Roman"/>
                <w:color w:val="000000"/>
                <w:lang w:eastAsia="en-AU"/>
              </w:rPr>
            </w:pPr>
            <w:r w:rsidRPr="003D4F09">
              <w:rPr>
                <w:color w:val="000000"/>
              </w:rPr>
              <w:t>1%</w:t>
            </w:r>
          </w:p>
        </w:tc>
        <w:tc>
          <w:tcPr>
            <w:tcW w:w="1083" w:type="dxa"/>
            <w:shd w:val="clear" w:color="auto" w:fill="auto"/>
            <w:noWrap/>
            <w:vAlign w:val="bottom"/>
            <w:hideMark/>
          </w:tcPr>
          <w:p w14:paraId="4849F5AA" w14:textId="54DC1B23" w:rsidR="003D4F09" w:rsidRPr="003D4F09" w:rsidRDefault="003D4F09" w:rsidP="003D4F09">
            <w:pPr>
              <w:spacing w:before="120" w:after="0"/>
              <w:jc w:val="center"/>
              <w:rPr>
                <w:rFonts w:asciiTheme="minorHAnsi" w:eastAsia="Times New Roman" w:hAnsiTheme="minorHAnsi" w:cs="Times New Roman"/>
                <w:color w:val="000000"/>
                <w:lang w:eastAsia="en-AU"/>
              </w:rPr>
            </w:pPr>
            <w:r w:rsidRPr="003D4F09">
              <w:rPr>
                <w:color w:val="000000"/>
              </w:rPr>
              <w:t>1%</w:t>
            </w:r>
          </w:p>
        </w:tc>
      </w:tr>
      <w:tr w:rsidR="003D4F09" w:rsidRPr="00942A96" w14:paraId="789424E9" w14:textId="77777777" w:rsidTr="002F46C9">
        <w:trPr>
          <w:trHeight w:val="285"/>
        </w:trPr>
        <w:tc>
          <w:tcPr>
            <w:tcW w:w="2911" w:type="dxa"/>
            <w:shd w:val="clear" w:color="auto" w:fill="auto"/>
            <w:noWrap/>
            <w:vAlign w:val="bottom"/>
            <w:hideMark/>
          </w:tcPr>
          <w:p w14:paraId="520EC3D4" w14:textId="685249BE" w:rsidR="003D4F09" w:rsidRPr="003D4F09" w:rsidRDefault="003D4F09" w:rsidP="003D4F09">
            <w:pPr>
              <w:spacing w:before="120" w:after="0"/>
              <w:jc w:val="center"/>
              <w:rPr>
                <w:rFonts w:asciiTheme="minorHAnsi" w:eastAsia="Times New Roman" w:hAnsiTheme="minorHAnsi" w:cs="Times New Roman"/>
                <w:color w:val="000000"/>
                <w:lang w:eastAsia="en-AU"/>
              </w:rPr>
            </w:pPr>
            <w:r w:rsidRPr="003D4F09">
              <w:rPr>
                <w:color w:val="000000"/>
              </w:rPr>
              <w:t>Backpacker or hostel</w:t>
            </w:r>
          </w:p>
        </w:tc>
        <w:tc>
          <w:tcPr>
            <w:tcW w:w="2613" w:type="dxa"/>
            <w:shd w:val="clear" w:color="auto" w:fill="auto"/>
            <w:noWrap/>
            <w:vAlign w:val="bottom"/>
            <w:hideMark/>
          </w:tcPr>
          <w:p w14:paraId="1B7B7170" w14:textId="406BEAF1" w:rsidR="003D4F09" w:rsidRPr="003D4F09" w:rsidRDefault="003D4F09" w:rsidP="003D4F09">
            <w:pPr>
              <w:spacing w:before="120" w:after="0"/>
              <w:jc w:val="center"/>
              <w:rPr>
                <w:rFonts w:asciiTheme="minorHAnsi" w:eastAsia="Times New Roman" w:hAnsiTheme="minorHAnsi" w:cs="Times New Roman"/>
                <w:color w:val="000000"/>
                <w:lang w:eastAsia="en-AU"/>
              </w:rPr>
            </w:pPr>
            <w:r w:rsidRPr="003D4F09">
              <w:rPr>
                <w:color w:val="000000"/>
              </w:rPr>
              <w:t>0%</w:t>
            </w:r>
          </w:p>
        </w:tc>
        <w:tc>
          <w:tcPr>
            <w:tcW w:w="2409" w:type="dxa"/>
            <w:shd w:val="clear" w:color="auto" w:fill="auto"/>
            <w:noWrap/>
            <w:vAlign w:val="bottom"/>
            <w:hideMark/>
          </w:tcPr>
          <w:p w14:paraId="69BB8BDC" w14:textId="15FB2F4A" w:rsidR="003D4F09" w:rsidRPr="003D4F09" w:rsidRDefault="003D4F09" w:rsidP="003D4F09">
            <w:pPr>
              <w:spacing w:before="120" w:after="0"/>
              <w:jc w:val="center"/>
              <w:rPr>
                <w:rFonts w:asciiTheme="minorHAnsi" w:eastAsia="Times New Roman" w:hAnsiTheme="minorHAnsi" w:cs="Times New Roman"/>
                <w:color w:val="000000"/>
                <w:lang w:eastAsia="en-AU"/>
              </w:rPr>
            </w:pPr>
            <w:r w:rsidRPr="003D4F09">
              <w:rPr>
                <w:color w:val="000000"/>
              </w:rPr>
              <w:t>0%</w:t>
            </w:r>
          </w:p>
        </w:tc>
        <w:tc>
          <w:tcPr>
            <w:tcW w:w="1083" w:type="dxa"/>
            <w:shd w:val="clear" w:color="auto" w:fill="auto"/>
            <w:noWrap/>
            <w:vAlign w:val="bottom"/>
            <w:hideMark/>
          </w:tcPr>
          <w:p w14:paraId="5AF15D46" w14:textId="40C2774A" w:rsidR="003D4F09" w:rsidRPr="003D4F09" w:rsidRDefault="003D4F09" w:rsidP="003D4F09">
            <w:pPr>
              <w:spacing w:before="120" w:after="0"/>
              <w:jc w:val="center"/>
              <w:rPr>
                <w:rFonts w:asciiTheme="minorHAnsi" w:eastAsia="Times New Roman" w:hAnsiTheme="minorHAnsi" w:cs="Times New Roman"/>
                <w:color w:val="000000"/>
                <w:lang w:eastAsia="en-AU"/>
              </w:rPr>
            </w:pPr>
            <w:r w:rsidRPr="003D4F09">
              <w:rPr>
                <w:color w:val="000000"/>
              </w:rPr>
              <w:t>0%</w:t>
            </w:r>
          </w:p>
        </w:tc>
      </w:tr>
      <w:tr w:rsidR="003D4F09" w:rsidRPr="00942A96" w14:paraId="08BDF541" w14:textId="77777777" w:rsidTr="002F46C9">
        <w:trPr>
          <w:trHeight w:val="285"/>
        </w:trPr>
        <w:tc>
          <w:tcPr>
            <w:tcW w:w="2911" w:type="dxa"/>
            <w:shd w:val="clear" w:color="auto" w:fill="auto"/>
            <w:noWrap/>
            <w:vAlign w:val="bottom"/>
            <w:hideMark/>
          </w:tcPr>
          <w:p w14:paraId="2B06D7D7" w14:textId="360D7279" w:rsidR="003D4F09" w:rsidRPr="003D4F09" w:rsidRDefault="003D4F09" w:rsidP="003D4F09">
            <w:pPr>
              <w:spacing w:before="120" w:after="0"/>
              <w:jc w:val="center"/>
              <w:rPr>
                <w:rFonts w:asciiTheme="minorHAnsi" w:eastAsia="Times New Roman" w:hAnsiTheme="minorHAnsi" w:cs="Times New Roman"/>
                <w:color w:val="000000"/>
                <w:lang w:eastAsia="en-AU"/>
              </w:rPr>
            </w:pPr>
            <w:r w:rsidRPr="003D4F09">
              <w:rPr>
                <w:color w:val="000000"/>
              </w:rPr>
              <w:t>Friends or relatives property</w:t>
            </w:r>
          </w:p>
        </w:tc>
        <w:tc>
          <w:tcPr>
            <w:tcW w:w="2613" w:type="dxa"/>
            <w:shd w:val="clear" w:color="auto" w:fill="auto"/>
            <w:noWrap/>
            <w:vAlign w:val="bottom"/>
            <w:hideMark/>
          </w:tcPr>
          <w:p w14:paraId="4093303E" w14:textId="77CC32C8" w:rsidR="003D4F09" w:rsidRPr="003D4F09" w:rsidRDefault="003D4F09" w:rsidP="003D4F09">
            <w:pPr>
              <w:spacing w:before="120" w:after="0"/>
              <w:jc w:val="center"/>
              <w:rPr>
                <w:rFonts w:asciiTheme="minorHAnsi" w:eastAsia="Times New Roman" w:hAnsiTheme="minorHAnsi" w:cs="Times New Roman"/>
                <w:color w:val="000000"/>
                <w:lang w:eastAsia="en-AU"/>
              </w:rPr>
            </w:pPr>
            <w:r w:rsidRPr="003D4F09">
              <w:rPr>
                <w:color w:val="000000"/>
              </w:rPr>
              <w:t>36%</w:t>
            </w:r>
          </w:p>
        </w:tc>
        <w:tc>
          <w:tcPr>
            <w:tcW w:w="2409" w:type="dxa"/>
            <w:shd w:val="clear" w:color="auto" w:fill="auto"/>
            <w:noWrap/>
            <w:vAlign w:val="bottom"/>
            <w:hideMark/>
          </w:tcPr>
          <w:p w14:paraId="69AE8BE5" w14:textId="7852E99D" w:rsidR="003D4F09" w:rsidRPr="003D4F09" w:rsidRDefault="003D4F09" w:rsidP="003D4F09">
            <w:pPr>
              <w:spacing w:before="120" w:after="0"/>
              <w:jc w:val="center"/>
              <w:rPr>
                <w:rFonts w:asciiTheme="minorHAnsi" w:eastAsia="Times New Roman" w:hAnsiTheme="minorHAnsi" w:cs="Times New Roman"/>
                <w:color w:val="000000"/>
                <w:lang w:eastAsia="en-AU"/>
              </w:rPr>
            </w:pPr>
            <w:r w:rsidRPr="003D4F09">
              <w:rPr>
                <w:color w:val="000000"/>
              </w:rPr>
              <w:t>34%</w:t>
            </w:r>
          </w:p>
        </w:tc>
        <w:tc>
          <w:tcPr>
            <w:tcW w:w="1083" w:type="dxa"/>
            <w:shd w:val="clear" w:color="auto" w:fill="auto"/>
            <w:noWrap/>
            <w:vAlign w:val="bottom"/>
            <w:hideMark/>
          </w:tcPr>
          <w:p w14:paraId="6839B412" w14:textId="6A29AA67" w:rsidR="003D4F09" w:rsidRPr="003D4F09" w:rsidRDefault="003D4F09" w:rsidP="003D4F09">
            <w:pPr>
              <w:spacing w:before="120" w:after="0"/>
              <w:jc w:val="center"/>
              <w:rPr>
                <w:rFonts w:asciiTheme="minorHAnsi" w:eastAsia="Times New Roman" w:hAnsiTheme="minorHAnsi" w:cs="Times New Roman"/>
                <w:color w:val="000000"/>
                <w:lang w:eastAsia="en-AU"/>
              </w:rPr>
            </w:pPr>
            <w:r w:rsidRPr="003D4F09">
              <w:rPr>
                <w:color w:val="000000"/>
              </w:rPr>
              <w:t>35%</w:t>
            </w:r>
          </w:p>
        </w:tc>
      </w:tr>
      <w:tr w:rsidR="003D4F09" w:rsidRPr="00942A96" w14:paraId="332C8B82" w14:textId="77777777" w:rsidTr="002F46C9">
        <w:trPr>
          <w:trHeight w:val="285"/>
        </w:trPr>
        <w:tc>
          <w:tcPr>
            <w:tcW w:w="2911" w:type="dxa"/>
            <w:shd w:val="clear" w:color="auto" w:fill="auto"/>
            <w:noWrap/>
            <w:vAlign w:val="bottom"/>
            <w:hideMark/>
          </w:tcPr>
          <w:p w14:paraId="7A766280" w14:textId="1FD25672" w:rsidR="003D4F09" w:rsidRPr="003D4F09" w:rsidRDefault="003D4F09" w:rsidP="003D4F09">
            <w:pPr>
              <w:spacing w:before="120" w:after="0"/>
              <w:jc w:val="center"/>
              <w:rPr>
                <w:rFonts w:asciiTheme="minorHAnsi" w:eastAsia="Times New Roman" w:hAnsiTheme="minorHAnsi" w:cs="Times New Roman"/>
                <w:color w:val="000000"/>
                <w:lang w:eastAsia="en-AU"/>
              </w:rPr>
            </w:pPr>
            <w:r w:rsidRPr="003D4F09">
              <w:rPr>
                <w:color w:val="000000"/>
              </w:rPr>
              <w:t>Caravan or camping - non commercial</w:t>
            </w:r>
          </w:p>
        </w:tc>
        <w:tc>
          <w:tcPr>
            <w:tcW w:w="2613" w:type="dxa"/>
            <w:shd w:val="clear" w:color="auto" w:fill="auto"/>
            <w:noWrap/>
            <w:vAlign w:val="bottom"/>
            <w:hideMark/>
          </w:tcPr>
          <w:p w14:paraId="2AADC8EE" w14:textId="5228B56B" w:rsidR="003D4F09" w:rsidRPr="003D4F09" w:rsidRDefault="003D4F09" w:rsidP="003D4F09">
            <w:pPr>
              <w:spacing w:before="120" w:after="0"/>
              <w:jc w:val="center"/>
              <w:rPr>
                <w:rFonts w:asciiTheme="minorHAnsi" w:eastAsia="Times New Roman" w:hAnsiTheme="minorHAnsi" w:cs="Times New Roman"/>
                <w:color w:val="000000"/>
                <w:lang w:eastAsia="en-AU"/>
              </w:rPr>
            </w:pPr>
            <w:r w:rsidRPr="003D4F09">
              <w:rPr>
                <w:color w:val="000000"/>
              </w:rPr>
              <w:t>8%</w:t>
            </w:r>
          </w:p>
        </w:tc>
        <w:tc>
          <w:tcPr>
            <w:tcW w:w="2409" w:type="dxa"/>
            <w:shd w:val="clear" w:color="auto" w:fill="auto"/>
            <w:noWrap/>
            <w:vAlign w:val="bottom"/>
            <w:hideMark/>
          </w:tcPr>
          <w:p w14:paraId="680212D2" w14:textId="5B898F1A" w:rsidR="003D4F09" w:rsidRPr="003D4F09" w:rsidRDefault="003D4F09" w:rsidP="003D4F09">
            <w:pPr>
              <w:spacing w:before="120" w:after="0"/>
              <w:jc w:val="center"/>
              <w:rPr>
                <w:rFonts w:asciiTheme="minorHAnsi" w:eastAsia="Times New Roman" w:hAnsiTheme="minorHAnsi" w:cs="Times New Roman"/>
                <w:color w:val="000000"/>
                <w:lang w:eastAsia="en-AU"/>
              </w:rPr>
            </w:pPr>
            <w:r w:rsidRPr="003D4F09">
              <w:rPr>
                <w:color w:val="000000"/>
              </w:rPr>
              <w:t>6%</w:t>
            </w:r>
          </w:p>
        </w:tc>
        <w:tc>
          <w:tcPr>
            <w:tcW w:w="1083" w:type="dxa"/>
            <w:shd w:val="clear" w:color="auto" w:fill="auto"/>
            <w:noWrap/>
            <w:vAlign w:val="bottom"/>
            <w:hideMark/>
          </w:tcPr>
          <w:p w14:paraId="3299039E" w14:textId="0EF83FB5" w:rsidR="003D4F09" w:rsidRPr="003D4F09" w:rsidRDefault="003D4F09" w:rsidP="003D4F09">
            <w:pPr>
              <w:spacing w:before="120" w:after="0"/>
              <w:jc w:val="center"/>
              <w:rPr>
                <w:rFonts w:asciiTheme="minorHAnsi" w:eastAsia="Times New Roman" w:hAnsiTheme="minorHAnsi" w:cs="Times New Roman"/>
                <w:color w:val="000000"/>
                <w:lang w:eastAsia="en-AU"/>
              </w:rPr>
            </w:pPr>
            <w:r w:rsidRPr="003D4F09">
              <w:rPr>
                <w:color w:val="000000"/>
              </w:rPr>
              <w:t>6%</w:t>
            </w:r>
          </w:p>
        </w:tc>
      </w:tr>
      <w:tr w:rsidR="003D4F09" w:rsidRPr="00942A96" w14:paraId="5877E8DE" w14:textId="77777777" w:rsidTr="002F46C9">
        <w:trPr>
          <w:trHeight w:val="285"/>
        </w:trPr>
        <w:tc>
          <w:tcPr>
            <w:tcW w:w="2911" w:type="dxa"/>
            <w:shd w:val="clear" w:color="auto" w:fill="auto"/>
            <w:noWrap/>
            <w:vAlign w:val="bottom"/>
            <w:hideMark/>
          </w:tcPr>
          <w:p w14:paraId="4EF0BC2A" w14:textId="6A7F84C6" w:rsidR="003D4F09" w:rsidRPr="003D4F09" w:rsidRDefault="003D4F09" w:rsidP="003D4F09">
            <w:pPr>
              <w:spacing w:before="120" w:after="0"/>
              <w:jc w:val="center"/>
              <w:rPr>
                <w:rFonts w:asciiTheme="minorHAnsi" w:eastAsia="Times New Roman" w:hAnsiTheme="minorHAnsi" w:cs="Times New Roman"/>
                <w:color w:val="000000"/>
                <w:lang w:eastAsia="en-AU"/>
              </w:rPr>
            </w:pPr>
            <w:r w:rsidRPr="003D4F09">
              <w:rPr>
                <w:color w:val="000000"/>
              </w:rPr>
              <w:t>Own property</w:t>
            </w:r>
          </w:p>
        </w:tc>
        <w:tc>
          <w:tcPr>
            <w:tcW w:w="2613" w:type="dxa"/>
            <w:shd w:val="clear" w:color="auto" w:fill="auto"/>
            <w:noWrap/>
            <w:vAlign w:val="bottom"/>
            <w:hideMark/>
          </w:tcPr>
          <w:p w14:paraId="046F6B1B" w14:textId="0DFD8668" w:rsidR="003D4F09" w:rsidRPr="003D4F09" w:rsidRDefault="003D4F09" w:rsidP="003D4F09">
            <w:pPr>
              <w:spacing w:before="120" w:after="0"/>
              <w:jc w:val="center"/>
              <w:rPr>
                <w:rFonts w:asciiTheme="minorHAnsi" w:eastAsia="Times New Roman" w:hAnsiTheme="minorHAnsi" w:cs="Times New Roman"/>
                <w:color w:val="000000"/>
                <w:lang w:eastAsia="en-AU"/>
              </w:rPr>
            </w:pPr>
            <w:r w:rsidRPr="003D4F09">
              <w:rPr>
                <w:color w:val="000000"/>
              </w:rPr>
              <w:t>3%</w:t>
            </w:r>
          </w:p>
        </w:tc>
        <w:tc>
          <w:tcPr>
            <w:tcW w:w="2409" w:type="dxa"/>
            <w:shd w:val="clear" w:color="auto" w:fill="auto"/>
            <w:noWrap/>
            <w:vAlign w:val="bottom"/>
            <w:hideMark/>
          </w:tcPr>
          <w:p w14:paraId="416CA81A" w14:textId="4912B1F1" w:rsidR="003D4F09" w:rsidRPr="003D4F09" w:rsidRDefault="003D4F09" w:rsidP="003D4F09">
            <w:pPr>
              <w:spacing w:before="120" w:after="0"/>
              <w:jc w:val="center"/>
              <w:rPr>
                <w:rFonts w:asciiTheme="minorHAnsi" w:eastAsia="Times New Roman" w:hAnsiTheme="minorHAnsi" w:cs="Times New Roman"/>
                <w:color w:val="000000"/>
                <w:lang w:eastAsia="en-AU"/>
              </w:rPr>
            </w:pPr>
            <w:r w:rsidRPr="003D4F09">
              <w:rPr>
                <w:color w:val="000000"/>
              </w:rPr>
              <w:t>4%</w:t>
            </w:r>
          </w:p>
        </w:tc>
        <w:tc>
          <w:tcPr>
            <w:tcW w:w="1083" w:type="dxa"/>
            <w:shd w:val="clear" w:color="auto" w:fill="auto"/>
            <w:noWrap/>
            <w:vAlign w:val="bottom"/>
            <w:hideMark/>
          </w:tcPr>
          <w:p w14:paraId="0079B741" w14:textId="7C457DDC" w:rsidR="003D4F09" w:rsidRPr="003D4F09" w:rsidRDefault="003D4F09" w:rsidP="003D4F09">
            <w:pPr>
              <w:spacing w:before="120" w:after="0"/>
              <w:jc w:val="center"/>
              <w:rPr>
                <w:rFonts w:asciiTheme="minorHAnsi" w:eastAsia="Times New Roman" w:hAnsiTheme="minorHAnsi" w:cs="Times New Roman"/>
                <w:color w:val="000000"/>
                <w:lang w:eastAsia="en-AU"/>
              </w:rPr>
            </w:pPr>
            <w:r w:rsidRPr="003D4F09">
              <w:rPr>
                <w:color w:val="000000"/>
              </w:rPr>
              <w:t>4%</w:t>
            </w:r>
          </w:p>
        </w:tc>
      </w:tr>
      <w:tr w:rsidR="003D4F09" w:rsidRPr="00942A96" w14:paraId="73D31C57" w14:textId="77777777" w:rsidTr="002F46C9">
        <w:trPr>
          <w:trHeight w:val="285"/>
        </w:trPr>
        <w:tc>
          <w:tcPr>
            <w:tcW w:w="2911" w:type="dxa"/>
            <w:shd w:val="clear" w:color="auto" w:fill="auto"/>
            <w:noWrap/>
            <w:vAlign w:val="bottom"/>
            <w:hideMark/>
          </w:tcPr>
          <w:p w14:paraId="0B2D6598" w14:textId="6DDD77DB" w:rsidR="003D4F09" w:rsidRPr="003D4F09" w:rsidRDefault="003D4F09" w:rsidP="003D4F09">
            <w:pPr>
              <w:spacing w:after="0"/>
              <w:jc w:val="center"/>
              <w:rPr>
                <w:rFonts w:asciiTheme="minorHAnsi" w:eastAsia="Times New Roman" w:hAnsiTheme="minorHAnsi" w:cs="Times New Roman"/>
                <w:color w:val="000000"/>
                <w:lang w:eastAsia="en-AU"/>
              </w:rPr>
            </w:pPr>
            <w:r w:rsidRPr="003D4F09">
              <w:rPr>
                <w:color w:val="000000"/>
              </w:rPr>
              <w:t>Other Private Accommodation</w:t>
            </w:r>
          </w:p>
        </w:tc>
        <w:tc>
          <w:tcPr>
            <w:tcW w:w="2613" w:type="dxa"/>
            <w:shd w:val="clear" w:color="auto" w:fill="auto"/>
            <w:noWrap/>
            <w:vAlign w:val="bottom"/>
            <w:hideMark/>
          </w:tcPr>
          <w:p w14:paraId="679F2819" w14:textId="52A11D09" w:rsidR="003D4F09" w:rsidRPr="003D4F09" w:rsidRDefault="003D4F09" w:rsidP="003D4F09">
            <w:pPr>
              <w:spacing w:after="0"/>
              <w:jc w:val="center"/>
              <w:rPr>
                <w:rFonts w:asciiTheme="minorHAnsi" w:eastAsia="Times New Roman" w:hAnsiTheme="minorHAnsi" w:cs="Times New Roman"/>
                <w:color w:val="000000"/>
                <w:lang w:eastAsia="en-AU"/>
              </w:rPr>
            </w:pPr>
            <w:r w:rsidRPr="003D4F09">
              <w:rPr>
                <w:color w:val="000000"/>
              </w:rPr>
              <w:t>2%</w:t>
            </w:r>
          </w:p>
        </w:tc>
        <w:tc>
          <w:tcPr>
            <w:tcW w:w="2409" w:type="dxa"/>
            <w:shd w:val="clear" w:color="auto" w:fill="auto"/>
            <w:noWrap/>
            <w:vAlign w:val="bottom"/>
            <w:hideMark/>
          </w:tcPr>
          <w:p w14:paraId="5FD2238B" w14:textId="0055741E" w:rsidR="003D4F09" w:rsidRPr="003D4F09" w:rsidRDefault="003D4F09" w:rsidP="003D4F09">
            <w:pPr>
              <w:spacing w:after="0"/>
              <w:jc w:val="center"/>
              <w:rPr>
                <w:rFonts w:asciiTheme="minorHAnsi" w:eastAsia="Times New Roman" w:hAnsiTheme="minorHAnsi" w:cs="Times New Roman"/>
                <w:color w:val="000000"/>
                <w:lang w:eastAsia="en-AU"/>
              </w:rPr>
            </w:pPr>
            <w:r w:rsidRPr="003D4F09">
              <w:rPr>
                <w:color w:val="000000"/>
              </w:rPr>
              <w:t>2%</w:t>
            </w:r>
          </w:p>
        </w:tc>
        <w:tc>
          <w:tcPr>
            <w:tcW w:w="1083" w:type="dxa"/>
            <w:shd w:val="clear" w:color="auto" w:fill="auto"/>
            <w:noWrap/>
            <w:vAlign w:val="bottom"/>
            <w:hideMark/>
          </w:tcPr>
          <w:p w14:paraId="1BAA6AE2" w14:textId="60D37175" w:rsidR="003D4F09" w:rsidRPr="003D4F09" w:rsidRDefault="003D4F09" w:rsidP="003D4F09">
            <w:pPr>
              <w:spacing w:after="0"/>
              <w:jc w:val="center"/>
              <w:rPr>
                <w:rFonts w:asciiTheme="minorHAnsi" w:eastAsia="Times New Roman" w:hAnsiTheme="minorHAnsi" w:cs="Times New Roman"/>
                <w:color w:val="000000"/>
                <w:lang w:eastAsia="en-AU"/>
              </w:rPr>
            </w:pPr>
            <w:r w:rsidRPr="003D4F09">
              <w:rPr>
                <w:color w:val="000000"/>
              </w:rPr>
              <w:t>2%</w:t>
            </w:r>
          </w:p>
        </w:tc>
      </w:tr>
      <w:tr w:rsidR="003D4F09" w:rsidRPr="00942A96" w14:paraId="5AAE4B53" w14:textId="77777777" w:rsidTr="00F61521">
        <w:trPr>
          <w:trHeight w:val="285"/>
        </w:trPr>
        <w:tc>
          <w:tcPr>
            <w:tcW w:w="2911" w:type="dxa"/>
            <w:shd w:val="clear" w:color="auto" w:fill="auto"/>
            <w:noWrap/>
            <w:vAlign w:val="bottom"/>
            <w:hideMark/>
          </w:tcPr>
          <w:p w14:paraId="60121749" w14:textId="6756F22E" w:rsidR="003D4F09" w:rsidRPr="003D4F09" w:rsidRDefault="003D4F09" w:rsidP="003D4F09">
            <w:pPr>
              <w:spacing w:after="0"/>
              <w:jc w:val="center"/>
              <w:rPr>
                <w:rFonts w:asciiTheme="minorHAnsi" w:eastAsia="Times New Roman" w:hAnsiTheme="minorHAnsi" w:cs="Times New Roman"/>
                <w:color w:val="000000"/>
                <w:lang w:eastAsia="en-AU"/>
              </w:rPr>
            </w:pPr>
            <w:r w:rsidRPr="003D4F09">
              <w:rPr>
                <w:color w:val="000000"/>
              </w:rPr>
              <w:t>Other Accommodation</w:t>
            </w:r>
          </w:p>
        </w:tc>
        <w:tc>
          <w:tcPr>
            <w:tcW w:w="2613" w:type="dxa"/>
            <w:shd w:val="clear" w:color="auto" w:fill="auto"/>
            <w:noWrap/>
            <w:vAlign w:val="bottom"/>
            <w:hideMark/>
          </w:tcPr>
          <w:p w14:paraId="31143DAD" w14:textId="46E21C2C" w:rsidR="003D4F09" w:rsidRPr="003D4F09" w:rsidRDefault="003D4F09" w:rsidP="003D4F09">
            <w:pPr>
              <w:spacing w:after="0"/>
              <w:jc w:val="center"/>
              <w:rPr>
                <w:rFonts w:asciiTheme="minorHAnsi" w:eastAsia="Times New Roman" w:hAnsiTheme="minorHAnsi" w:cs="Times New Roman"/>
                <w:color w:val="000000"/>
                <w:lang w:eastAsia="en-AU"/>
              </w:rPr>
            </w:pPr>
            <w:r w:rsidRPr="003D4F09">
              <w:rPr>
                <w:color w:val="000000"/>
              </w:rPr>
              <w:t>2%</w:t>
            </w:r>
          </w:p>
        </w:tc>
        <w:tc>
          <w:tcPr>
            <w:tcW w:w="2409" w:type="dxa"/>
            <w:shd w:val="clear" w:color="auto" w:fill="auto"/>
            <w:noWrap/>
            <w:vAlign w:val="bottom"/>
            <w:hideMark/>
          </w:tcPr>
          <w:p w14:paraId="708ED216" w14:textId="4D92A0B2" w:rsidR="003D4F09" w:rsidRPr="003D4F09" w:rsidRDefault="003D4F09" w:rsidP="003D4F09">
            <w:pPr>
              <w:spacing w:after="0"/>
              <w:jc w:val="center"/>
              <w:rPr>
                <w:rFonts w:asciiTheme="minorHAnsi" w:eastAsia="Times New Roman" w:hAnsiTheme="minorHAnsi" w:cs="Times New Roman"/>
                <w:color w:val="000000"/>
                <w:lang w:eastAsia="en-AU"/>
              </w:rPr>
            </w:pPr>
            <w:r w:rsidRPr="003D4F09">
              <w:rPr>
                <w:color w:val="000000"/>
              </w:rPr>
              <w:t>3%</w:t>
            </w:r>
          </w:p>
        </w:tc>
        <w:tc>
          <w:tcPr>
            <w:tcW w:w="1083" w:type="dxa"/>
            <w:shd w:val="clear" w:color="auto" w:fill="auto"/>
            <w:noWrap/>
            <w:vAlign w:val="bottom"/>
            <w:hideMark/>
          </w:tcPr>
          <w:p w14:paraId="321E97B2" w14:textId="5F462D08" w:rsidR="003D4F09" w:rsidRPr="003D4F09" w:rsidRDefault="003D4F09" w:rsidP="003D4F09">
            <w:pPr>
              <w:spacing w:after="0"/>
              <w:jc w:val="center"/>
              <w:rPr>
                <w:rFonts w:asciiTheme="minorHAnsi" w:eastAsia="Times New Roman" w:hAnsiTheme="minorHAnsi" w:cs="Times New Roman"/>
                <w:color w:val="000000"/>
                <w:lang w:eastAsia="en-AU"/>
              </w:rPr>
            </w:pPr>
            <w:r w:rsidRPr="003D4F09">
              <w:rPr>
                <w:color w:val="000000"/>
              </w:rPr>
              <w:t>3%</w:t>
            </w:r>
          </w:p>
        </w:tc>
      </w:tr>
    </w:tbl>
    <w:p w14:paraId="1348087E" w14:textId="77777777" w:rsidR="00F66AFE" w:rsidRPr="004D59D7" w:rsidRDefault="00F66AFE" w:rsidP="004D59D7">
      <w:pPr>
        <w:spacing w:afterLines="200" w:after="480"/>
        <w:outlineLvl w:val="2"/>
        <w:rPr>
          <w:rFonts w:asciiTheme="minorHAnsi" w:hAnsiTheme="minorHAnsi"/>
          <w:i/>
          <w:iCs/>
        </w:rPr>
      </w:pPr>
    </w:p>
    <w:sectPr w:rsidR="00F66AFE" w:rsidRPr="004D59D7" w:rsidSect="001D3F2A">
      <w:headerReference w:type="even" r:id="rId35"/>
      <w:headerReference w:type="default" r:id="rId36"/>
      <w:footerReference w:type="even" r:id="rId37"/>
      <w:footerReference w:type="default" r:id="rId38"/>
      <w:headerReference w:type="first" r:id="rId39"/>
      <w:footerReference w:type="first" r:id="rId40"/>
      <w:pgSz w:w="11906" w:h="16838"/>
      <w:pgMar w:top="1440" w:right="1440" w:bottom="1440" w:left="1440" w:header="709" w:footer="3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5840B" w14:textId="77777777" w:rsidR="001D3F2A" w:rsidRDefault="001D3F2A" w:rsidP="007B0021">
      <w:r>
        <w:separator/>
      </w:r>
    </w:p>
    <w:p w14:paraId="3EA7544A" w14:textId="77777777" w:rsidR="001D3F2A" w:rsidRDefault="001D3F2A" w:rsidP="007B0021"/>
  </w:endnote>
  <w:endnote w:type="continuationSeparator" w:id="0">
    <w:p w14:paraId="68B159ED" w14:textId="77777777" w:rsidR="001D3F2A" w:rsidRDefault="001D3F2A" w:rsidP="007B0021">
      <w:r>
        <w:continuationSeparator/>
      </w:r>
    </w:p>
    <w:p w14:paraId="76D3C96A" w14:textId="77777777" w:rsidR="001D3F2A" w:rsidRDefault="001D3F2A" w:rsidP="007B0021"/>
  </w:endnote>
  <w:endnote w:type="continuationNotice" w:id="1">
    <w:p w14:paraId="58BB52A9" w14:textId="77777777" w:rsidR="001D3F2A" w:rsidRDefault="001D3F2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U Sans BETA Text Medium">
    <w:altName w:val="Calibri"/>
    <w:panose1 w:val="00000000000000000000"/>
    <w:charset w:val="00"/>
    <w:family w:val="swiss"/>
    <w:notTrueType/>
    <w:pitch w:val="default"/>
    <w:sig w:usb0="00000003" w:usb1="00000000" w:usb2="00000000" w:usb3="00000000" w:csb0="00000001" w:csb1="00000000"/>
  </w:font>
  <w:font w:name="AUSansText-Medium">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635C8" w14:textId="77777777" w:rsidR="00660638" w:rsidRDefault="006606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8917068"/>
      <w:docPartObj>
        <w:docPartGallery w:val="Page Numbers (Bottom of Page)"/>
        <w:docPartUnique/>
      </w:docPartObj>
    </w:sdtPr>
    <w:sdtEndPr>
      <w:rPr>
        <w:noProof/>
      </w:rPr>
    </w:sdtEndPr>
    <w:sdtContent>
      <w:p w14:paraId="2349E273" w14:textId="1F6EC536" w:rsidR="00C90344" w:rsidRDefault="00C90344" w:rsidP="00C90344">
        <w:pPr>
          <w:pStyle w:val="Footer"/>
          <w:pBdr>
            <w:top w:val="single" w:sz="4" w:space="8" w:color="7A4282" w:themeColor="accent1"/>
          </w:pBdr>
          <w:tabs>
            <w:tab w:val="right" w:pos="9968"/>
          </w:tabs>
          <w:spacing w:before="360"/>
          <w:contextualSpacing/>
          <w:rPr>
            <w:noProof/>
            <w:color w:val="404040" w:themeColor="text1" w:themeTint="BF"/>
          </w:rPr>
        </w:pPr>
        <w:r>
          <w:rPr>
            <w:noProof/>
            <w:color w:val="404040" w:themeColor="text1" w:themeTint="BF"/>
          </w:rPr>
          <w:t xml:space="preserve">Travellers with </w:t>
        </w:r>
        <w:r w:rsidR="00BA604D">
          <w:rPr>
            <w:noProof/>
            <w:color w:val="404040" w:themeColor="text1" w:themeTint="BF"/>
          </w:rPr>
          <w:t>accessibility needs</w:t>
        </w:r>
        <w:r>
          <w:rPr>
            <w:noProof/>
            <w:color w:val="404040" w:themeColor="text1" w:themeTint="BF"/>
          </w:rPr>
          <w:t xml:space="preserve"> in Australia</w:t>
        </w:r>
        <w:r>
          <w:rPr>
            <w:noProof/>
            <w:color w:val="404040" w:themeColor="text1" w:themeTint="BF"/>
          </w:rPr>
          <w:tab/>
        </w:r>
        <w:r>
          <w:rPr>
            <w:noProof/>
            <w:color w:val="404040" w:themeColor="text1" w:themeTint="BF"/>
          </w:rPr>
          <w:tab/>
        </w:r>
      </w:p>
      <w:p w14:paraId="3B62675D" w14:textId="648116BD" w:rsidR="00026CED" w:rsidRDefault="00026CED">
        <w:pPr>
          <w:pStyle w:val="Footer"/>
          <w:jc w:val="right"/>
        </w:pPr>
        <w:r w:rsidRPr="00660638">
          <w:rPr>
            <w:color w:val="2B579A"/>
          </w:rPr>
          <w:fldChar w:fldCharType="begin"/>
        </w:r>
        <w:r w:rsidRPr="00660638">
          <w:instrText xml:space="preserve"> PAGE   \* MERGEFORMAT </w:instrText>
        </w:r>
        <w:r w:rsidRPr="00660638">
          <w:rPr>
            <w:color w:val="2B579A"/>
          </w:rPr>
          <w:fldChar w:fldCharType="separate"/>
        </w:r>
        <w:r w:rsidRPr="00660638">
          <w:rPr>
            <w:noProof/>
          </w:rPr>
          <w:t>2</w:t>
        </w:r>
        <w:r w:rsidRPr="00660638">
          <w:rPr>
            <w:noProof/>
            <w:color w:val="2B579A"/>
          </w:rPr>
          <w:fldChar w:fldCharType="end"/>
        </w:r>
      </w:p>
    </w:sdtContent>
  </w:sdt>
  <w:p w14:paraId="1AFDC577" w14:textId="77777777" w:rsidR="00026CED" w:rsidRDefault="00026C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5396881"/>
      <w:docPartObj>
        <w:docPartGallery w:val="Page Numbers (Bottom of Page)"/>
        <w:docPartUnique/>
      </w:docPartObj>
    </w:sdtPr>
    <w:sdtEndPr>
      <w:rPr>
        <w:noProof/>
      </w:rPr>
    </w:sdtEndPr>
    <w:sdtContent>
      <w:p w14:paraId="4BB50B9C" w14:textId="66121923" w:rsidR="00026CED" w:rsidRDefault="00026CED">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noProof/>
            <w:color w:val="2B579A"/>
            <w:shd w:val="clear" w:color="auto" w:fill="E6E6E6"/>
          </w:rPr>
          <w:fldChar w:fldCharType="end"/>
        </w:r>
      </w:p>
    </w:sdtContent>
  </w:sdt>
  <w:p w14:paraId="3E7CD3AC" w14:textId="77777777" w:rsidR="00026CED" w:rsidRDefault="00026C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78D2F" w14:textId="77777777" w:rsidR="001D3F2A" w:rsidRDefault="001D3F2A" w:rsidP="007B0021">
      <w:r>
        <w:separator/>
      </w:r>
    </w:p>
    <w:p w14:paraId="212033CB" w14:textId="77777777" w:rsidR="001D3F2A" w:rsidRDefault="001D3F2A" w:rsidP="007B0021"/>
  </w:footnote>
  <w:footnote w:type="continuationSeparator" w:id="0">
    <w:p w14:paraId="3A0B738C" w14:textId="77777777" w:rsidR="001D3F2A" w:rsidRDefault="001D3F2A" w:rsidP="007B0021">
      <w:r>
        <w:continuationSeparator/>
      </w:r>
    </w:p>
    <w:p w14:paraId="645C866B" w14:textId="77777777" w:rsidR="001D3F2A" w:rsidRDefault="001D3F2A" w:rsidP="007B0021"/>
  </w:footnote>
  <w:footnote w:type="continuationNotice" w:id="1">
    <w:p w14:paraId="54ED7A78" w14:textId="77777777" w:rsidR="001D3F2A" w:rsidRDefault="001D3F2A">
      <w:pPr>
        <w:spacing w:before="0" w:after="0" w:line="240" w:lineRule="auto"/>
      </w:pPr>
    </w:p>
  </w:footnote>
  <w:footnote w:id="2">
    <w:p w14:paraId="0946692F" w14:textId="77777777" w:rsidR="004260A1" w:rsidRPr="004D59D7" w:rsidRDefault="004260A1" w:rsidP="004D59D7">
      <w:pPr>
        <w:pStyle w:val="FootnoteText"/>
        <w:spacing w:before="200" w:line="180" w:lineRule="exact"/>
        <w:rPr>
          <w:rFonts w:asciiTheme="minorHAnsi" w:eastAsiaTheme="minorEastAsia" w:hAnsiTheme="minorHAnsi"/>
          <w:color w:val="auto"/>
          <w:sz w:val="16"/>
          <w:lang w:eastAsia="zh-CN"/>
        </w:rPr>
      </w:pPr>
      <w:r w:rsidRPr="004D59D7">
        <w:rPr>
          <w:rStyle w:val="FootnoteReference"/>
          <w:rFonts w:eastAsia="Verdana" w:cs="Verdana"/>
        </w:rPr>
        <w:footnoteRef/>
      </w:r>
      <w:r w:rsidRPr="004D59D7">
        <w:rPr>
          <w:rFonts w:eastAsia="Verdana" w:cs="Verdana"/>
        </w:rPr>
        <w:t xml:space="preserve"> </w:t>
      </w:r>
      <w:r w:rsidRPr="004D59D7">
        <w:rPr>
          <w:rFonts w:asciiTheme="minorHAnsi" w:eastAsiaTheme="minorEastAsia" w:hAnsiTheme="minorHAnsi"/>
          <w:color w:val="auto"/>
          <w:sz w:val="16"/>
          <w:lang w:eastAsia="zh-CN"/>
        </w:rPr>
        <w:t>ABS. Disability, Ageing and Carers, Australia: Summary of Findings. [Online] 2018. https://www.abs.gov.au/statistics/health/disability/disability-ageing-and-carers-australia-summary-findings/latest-release.</w:t>
      </w:r>
    </w:p>
  </w:footnote>
  <w:footnote w:id="3">
    <w:p w14:paraId="6D3DE412" w14:textId="77777777" w:rsidR="004260A1" w:rsidRDefault="004260A1" w:rsidP="004D59D7">
      <w:pPr>
        <w:pStyle w:val="FootnoteText"/>
        <w:spacing w:before="200" w:line="180" w:lineRule="exact"/>
      </w:pPr>
      <w:r w:rsidRPr="004D59D7">
        <w:rPr>
          <w:rStyle w:val="FootnoteReference"/>
          <w:rFonts w:eastAsia="Verdana" w:cs="Verdana"/>
        </w:rPr>
        <w:footnoteRef/>
      </w:r>
      <w:r w:rsidRPr="004D59D7">
        <w:rPr>
          <w:rFonts w:eastAsia="Verdana" w:cs="Verdana"/>
        </w:rPr>
        <w:t xml:space="preserve"> </w:t>
      </w:r>
      <w:r w:rsidRPr="004D59D7">
        <w:rPr>
          <w:rFonts w:asciiTheme="minorHAnsi" w:eastAsiaTheme="minorEastAsia" w:hAnsiTheme="minorHAnsi"/>
          <w:color w:val="auto"/>
          <w:sz w:val="16"/>
          <w:lang w:eastAsia="zh-CN"/>
        </w:rPr>
        <w:t>ABS. Population: Census. ABS Website. [Online] 2021. [Cited: 22 September 2023.] https://www.abs.gov.au/statistics/people/population/population-census/2021.</w:t>
      </w:r>
    </w:p>
  </w:footnote>
  <w:footnote w:id="4">
    <w:p w14:paraId="7A6388FC" w14:textId="77777777" w:rsidR="004260A1" w:rsidRPr="004D59D7" w:rsidRDefault="004260A1" w:rsidP="004D59D7">
      <w:pPr>
        <w:pStyle w:val="Bibliography"/>
        <w:spacing w:before="200" w:after="0" w:line="180" w:lineRule="exact"/>
        <w:rPr>
          <w:rStyle w:val="FootnoteReference"/>
          <w:rFonts w:ascii="Verdana" w:eastAsia="Verdana" w:hAnsi="Verdana" w:cs="Verdana"/>
        </w:rPr>
      </w:pPr>
      <w:r w:rsidRPr="004D59D7">
        <w:rPr>
          <w:rStyle w:val="FootnoteReference"/>
          <w:rFonts w:ascii="Verdana" w:eastAsia="Verdana" w:hAnsi="Verdana" w:cs="Verdana"/>
          <w:szCs w:val="20"/>
        </w:rPr>
        <w:footnoteRef/>
      </w:r>
      <w:r w:rsidRPr="004D59D7">
        <w:rPr>
          <w:rStyle w:val="FootnoteReference"/>
        </w:rPr>
        <w:t xml:space="preserve"> </w:t>
      </w:r>
      <w:r w:rsidRPr="004D59D7">
        <w:rPr>
          <w:rStyle w:val="FootnoteReference"/>
          <w:rFonts w:ascii="Verdana" w:eastAsia="Verdana" w:hAnsi="Verdana" w:cs="Verdana"/>
        </w:rPr>
        <w:t>ABS. Population aged over 85 to double in the next 25 years. [Online] 2018. https://www.abs.gov.au/articles/population-aged-over-85-double-next-25-years.</w:t>
      </w:r>
    </w:p>
  </w:footnote>
  <w:footnote w:id="5">
    <w:p w14:paraId="578B34E4" w14:textId="2DBF6C59" w:rsidR="004260A1" w:rsidRPr="004D59D7" w:rsidRDefault="004260A1" w:rsidP="004D59D7">
      <w:pPr>
        <w:pStyle w:val="Bibliography"/>
        <w:spacing w:before="200" w:after="0" w:line="180" w:lineRule="exact"/>
        <w:rPr>
          <w:rStyle w:val="FootnoteReference"/>
          <w:rFonts w:eastAsia="Verdana" w:cs="Verdana"/>
        </w:rPr>
      </w:pPr>
      <w:r w:rsidRPr="004D59D7">
        <w:rPr>
          <w:rStyle w:val="FootnoteReference"/>
          <w:rFonts w:ascii="Verdana" w:eastAsia="Verdana" w:hAnsi="Verdana" w:cs="Verdana"/>
          <w:szCs w:val="20"/>
        </w:rPr>
        <w:footnoteRef/>
      </w:r>
      <w:r w:rsidRPr="004D59D7">
        <w:rPr>
          <w:rStyle w:val="FootnoteReference"/>
          <w:rFonts w:eastAsia="Verdana" w:cs="Verdana"/>
        </w:rPr>
        <w:t xml:space="preserve"> Tourism Research Australia. Tourism Businesses in Australia. Commonwealth of Australia, 202</w:t>
      </w:r>
      <w:r w:rsidR="00625B91">
        <w:rPr>
          <w:rStyle w:val="FootnoteReference"/>
          <w:rFonts w:eastAsia="Verdana" w:cs="Verdana"/>
        </w:rPr>
        <w:t>4</w:t>
      </w:r>
      <w:r w:rsidRPr="004D59D7">
        <w:rPr>
          <w:rStyle w:val="FootnoteReference"/>
          <w:rFonts w:eastAsia="Verdana" w:cs="Verdana"/>
        </w:rPr>
        <w:t>.</w:t>
      </w:r>
      <w:r w:rsidR="001C4C6D">
        <w:rPr>
          <w:rFonts w:eastAsia="Verdana" w:cs="Verdana"/>
        </w:rPr>
        <w:t xml:space="preserve"> </w:t>
      </w:r>
      <w:r w:rsidR="001C4C6D" w:rsidRPr="008A0165">
        <w:rPr>
          <w:rStyle w:val="FootnoteReference"/>
          <w:rFonts w:eastAsia="Verdana" w:cs="Verdana"/>
        </w:rPr>
        <w:t>h</w:t>
      </w:r>
      <w:r w:rsidR="008A0165" w:rsidRPr="008A0165">
        <w:rPr>
          <w:rStyle w:val="FootnoteReference"/>
          <w:rFonts w:eastAsia="Verdana" w:cs="Verdana"/>
        </w:rPr>
        <w:t>ttps://www.tra.gov.au/content/dam/austrade-assets/global/wip/tra/documents/tbia/tra-tourism-businesses-in-australia-june-2019-to-june-2023.pdf</w:t>
      </w:r>
    </w:p>
  </w:footnote>
  <w:footnote w:id="6">
    <w:p w14:paraId="1278E6B9" w14:textId="77777777" w:rsidR="004260A1" w:rsidRDefault="004260A1" w:rsidP="004D59D7">
      <w:pPr>
        <w:pStyle w:val="Bibliography"/>
        <w:spacing w:before="200" w:after="0" w:line="180" w:lineRule="exact"/>
      </w:pPr>
      <w:r w:rsidRPr="004D59D7">
        <w:rPr>
          <w:rStyle w:val="FootnoteReference"/>
          <w:rFonts w:ascii="Verdana" w:eastAsia="Verdana" w:hAnsi="Verdana" w:cs="Verdana"/>
          <w:szCs w:val="20"/>
        </w:rPr>
        <w:footnoteRef/>
      </w:r>
      <w:r w:rsidRPr="004D59D7">
        <w:rPr>
          <w:rStyle w:val="FootnoteReference"/>
          <w:rFonts w:eastAsia="Verdana" w:cs="Verdana"/>
        </w:rPr>
        <w:t xml:space="preserve"> ABS. Tourism Satellite Accounts: quarterly tourism labour statistics, Australia, experimental estimates. [Online] June 2023. https://www.abs.gov.au/statistics/economy/national-accounts/tourism-satellite-accounts-quarterly-tourism-labour-statistics-australia-experimental-estimates/latest-release.</w:t>
      </w:r>
    </w:p>
  </w:footnote>
  <w:footnote w:id="7">
    <w:p w14:paraId="28A7FD82" w14:textId="1912D011" w:rsidR="00093F9C" w:rsidRDefault="00093F9C">
      <w:pPr>
        <w:pStyle w:val="FootnoteText"/>
      </w:pPr>
      <w:r>
        <w:rPr>
          <w:rStyle w:val="FootnoteReference"/>
        </w:rPr>
        <w:footnoteRef/>
      </w:r>
      <w:r>
        <w:t xml:space="preserve"> Values are for people aged 15 or over.</w:t>
      </w:r>
    </w:p>
  </w:footnote>
  <w:footnote w:id="8">
    <w:p w14:paraId="5B5A8600" w14:textId="77777777" w:rsidR="00106CC4" w:rsidRDefault="00106CC4" w:rsidP="004D59D7">
      <w:pPr>
        <w:pStyle w:val="Bibliography"/>
        <w:spacing w:before="200" w:after="0" w:line="180" w:lineRule="exact"/>
      </w:pPr>
      <w:r w:rsidRPr="004D59D7">
        <w:rPr>
          <w:rStyle w:val="FootnoteReference"/>
          <w:rFonts w:ascii="Verdana" w:eastAsia="Verdana" w:hAnsi="Verdana" w:cs="Verdana"/>
          <w:szCs w:val="20"/>
        </w:rPr>
        <w:footnoteRef/>
      </w:r>
      <w:r w:rsidRPr="004D59D7">
        <w:rPr>
          <w:rStyle w:val="FootnoteReference"/>
        </w:rPr>
        <w:t xml:space="preserve"> Note: The only options for sex in the National Visitors’ Survey are “male” and “female”.</w:t>
      </w:r>
      <w:r w:rsidRPr="004D59D7">
        <w:rPr>
          <w:rFonts w:eastAsia="Verdana" w:cs="Verdana"/>
        </w:rPr>
        <w:t xml:space="preserve">  </w:t>
      </w:r>
    </w:p>
  </w:footnote>
  <w:footnote w:id="9">
    <w:p w14:paraId="1C0D808F" w14:textId="3B0A23D6" w:rsidR="00011776" w:rsidRDefault="00011776" w:rsidP="004D59D7">
      <w:pPr>
        <w:pStyle w:val="Bibliography"/>
        <w:spacing w:before="200" w:after="0" w:line="180" w:lineRule="exact"/>
      </w:pPr>
      <w:r w:rsidRPr="004D59D7">
        <w:rPr>
          <w:rStyle w:val="FootnoteReference"/>
          <w:rFonts w:ascii="Verdana" w:eastAsia="Verdana" w:hAnsi="Verdana" w:cs="Verdana"/>
          <w:szCs w:val="20"/>
        </w:rPr>
        <w:footnoteRef/>
      </w:r>
      <w:r w:rsidRPr="004D59D7">
        <w:rPr>
          <w:rStyle w:val="FootnoteReference"/>
        </w:rPr>
        <w:t xml:space="preserve"> Source: </w:t>
      </w:r>
      <w:r w:rsidR="00966F90" w:rsidRPr="004D59D7">
        <w:rPr>
          <w:rStyle w:val="FootnoteReference"/>
        </w:rPr>
        <w:t>Australian Bureau of Statistics (2018), </w:t>
      </w:r>
      <w:hyperlink r:id="rId1" w:history="1">
        <w:r w:rsidR="00966F90" w:rsidRPr="004D59D7">
          <w:rPr>
            <w:rStyle w:val="FootnoteReference"/>
          </w:rPr>
          <w:t>Disability, Ageing and Carers, Australia: Summary of Findings</w:t>
        </w:r>
      </w:hyperlink>
      <w:r w:rsidR="00966F90" w:rsidRPr="004D59D7">
        <w:rPr>
          <w:rStyle w:val="FootnoteReference"/>
        </w:rPr>
        <w:t>, ABS Website, accessed 12 April 2024.</w:t>
      </w:r>
    </w:p>
  </w:footnote>
  <w:footnote w:id="10">
    <w:p w14:paraId="5873B4D2" w14:textId="3EC04DC6" w:rsidR="00B7420B" w:rsidRDefault="00B7420B">
      <w:pPr>
        <w:pStyle w:val="FootnoteText"/>
      </w:pPr>
      <w:r w:rsidRPr="004D59D7">
        <w:rPr>
          <w:rStyle w:val="FootnoteReference"/>
          <w:rFonts w:eastAsia="Verdana" w:cs="Verdana"/>
        </w:rPr>
        <w:footnoteRef/>
      </w:r>
      <w:r w:rsidRPr="004D59D7">
        <w:rPr>
          <w:rFonts w:eastAsia="Verdana" w:cs="Verdana"/>
        </w:rPr>
        <w:t xml:space="preserve"> </w:t>
      </w:r>
      <w:r w:rsidR="008E4FBD" w:rsidRPr="004D59D7">
        <w:rPr>
          <w:rFonts w:eastAsia="Verdana" w:cs="Verdana"/>
        </w:rPr>
        <w:t xml:space="preserve">In June quarter 2023. </w:t>
      </w:r>
      <w:r w:rsidRPr="004D59D7">
        <w:rPr>
          <w:rFonts w:eastAsia="Verdana" w:cs="Verdana"/>
        </w:rPr>
        <w:t xml:space="preserve">Note: </w:t>
      </w:r>
      <w:r w:rsidR="00B21619" w:rsidRPr="004D59D7">
        <w:rPr>
          <w:rFonts w:eastAsia="Verdana" w:cs="Verdana"/>
        </w:rPr>
        <w:t>Percentages here sum to more than 100% because there may have been more than one person with accessibility needs in the travel group reported.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361F7" w14:textId="77777777" w:rsidR="00660638" w:rsidRDefault="006606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622B3" w14:textId="77777777" w:rsidR="00660638" w:rsidRDefault="006606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52DB0" w14:textId="77777777" w:rsidR="003A58AB" w:rsidRDefault="003A58AB" w:rsidP="007B0021">
    <w:pPr>
      <w:pStyle w:val="Header"/>
    </w:pPr>
  </w:p>
  <w:p w14:paraId="7AE66046" w14:textId="77777777" w:rsidR="003A58AB" w:rsidRDefault="003A58AB" w:rsidP="007B00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05C3A7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E00C2B"/>
    <w:multiLevelType w:val="hybridMultilevel"/>
    <w:tmpl w:val="980EC2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82277E"/>
    <w:multiLevelType w:val="hybridMultilevel"/>
    <w:tmpl w:val="8B62A4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D3335E"/>
    <w:multiLevelType w:val="hybridMultilevel"/>
    <w:tmpl w:val="B6009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815B1F"/>
    <w:multiLevelType w:val="hybridMultilevel"/>
    <w:tmpl w:val="0548EAA8"/>
    <w:lvl w:ilvl="0" w:tplc="F54C1A2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6C3FAD"/>
    <w:multiLevelType w:val="hybridMultilevel"/>
    <w:tmpl w:val="07A47E46"/>
    <w:lvl w:ilvl="0" w:tplc="0C090001">
      <w:start w:val="1"/>
      <w:numFmt w:val="bullet"/>
      <w:lvlText w:val=""/>
      <w:lvlJc w:val="left"/>
      <w:pPr>
        <w:ind w:left="0" w:firstLine="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6" w15:restartNumberingAfterBreak="0">
    <w:nsid w:val="19643D43"/>
    <w:multiLevelType w:val="hybridMultilevel"/>
    <w:tmpl w:val="DC9E2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A941F00"/>
    <w:multiLevelType w:val="hybridMultilevel"/>
    <w:tmpl w:val="FFB805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6D16C4"/>
    <w:multiLevelType w:val="hybridMultilevel"/>
    <w:tmpl w:val="458A16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1194AAE"/>
    <w:multiLevelType w:val="hybridMultilevel"/>
    <w:tmpl w:val="3F343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34A5F17"/>
    <w:multiLevelType w:val="hybridMultilevel"/>
    <w:tmpl w:val="60F4E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D412BC"/>
    <w:multiLevelType w:val="hybridMultilevel"/>
    <w:tmpl w:val="812012FC"/>
    <w:lvl w:ilvl="0" w:tplc="8F509C8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B2E2663"/>
    <w:multiLevelType w:val="hybridMultilevel"/>
    <w:tmpl w:val="A3346B02"/>
    <w:lvl w:ilvl="0" w:tplc="9D1245C2">
      <w:start w:val="1"/>
      <w:numFmt w:val="decimal"/>
      <w:lvlText w:val="%1."/>
      <w:lvlJc w:val="left"/>
      <w:pPr>
        <w:ind w:left="720" w:hanging="360"/>
      </w:pPr>
      <w:rPr>
        <w:rFonts w:hint="default"/>
        <w:color w:val="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C055B86"/>
    <w:multiLevelType w:val="hybridMultilevel"/>
    <w:tmpl w:val="B470D5A4"/>
    <w:lvl w:ilvl="0" w:tplc="FFFFFFFF">
      <w:start w:val="1"/>
      <w:numFmt w:val="bullet"/>
      <w:lvlText w:val=""/>
      <w:lvlJc w:val="left"/>
      <w:pPr>
        <w:ind w:left="1080" w:hanging="360"/>
      </w:pPr>
      <w:rPr>
        <w:rFonts w:ascii="Symbol" w:hAnsi="Symbol" w:cs="Symbol" w:hint="default"/>
      </w:rPr>
    </w:lvl>
    <w:lvl w:ilvl="1" w:tplc="0C090001">
      <w:start w:val="1"/>
      <w:numFmt w:val="bullet"/>
      <w:lvlText w:val=""/>
      <w:lvlJc w:val="left"/>
      <w:pPr>
        <w:ind w:left="1800" w:hanging="360"/>
      </w:pPr>
      <w:rPr>
        <w:rFonts w:ascii="Symbol" w:hAnsi="Symbol" w:hint="default"/>
      </w:rPr>
    </w:lvl>
    <w:lvl w:ilvl="2" w:tplc="FFFFFFFF">
      <w:start w:val="1"/>
      <w:numFmt w:val="bullet"/>
      <w:lvlText w:val=""/>
      <w:lvlJc w:val="left"/>
      <w:pPr>
        <w:ind w:left="2520" w:hanging="360"/>
      </w:pPr>
      <w:rPr>
        <w:rFonts w:ascii="Wingdings" w:hAnsi="Wingdings" w:cs="Wingdings" w:hint="default"/>
      </w:rPr>
    </w:lvl>
    <w:lvl w:ilvl="3" w:tplc="FFFFFFFF" w:tentative="1">
      <w:start w:val="1"/>
      <w:numFmt w:val="bullet"/>
      <w:lvlText w:val=""/>
      <w:lvlJc w:val="left"/>
      <w:pPr>
        <w:ind w:left="3240" w:hanging="360"/>
      </w:pPr>
      <w:rPr>
        <w:rFonts w:ascii="Symbol" w:hAnsi="Symbol" w:cs="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cs="Wingdings" w:hint="default"/>
      </w:rPr>
    </w:lvl>
    <w:lvl w:ilvl="6" w:tplc="FFFFFFFF" w:tentative="1">
      <w:start w:val="1"/>
      <w:numFmt w:val="bullet"/>
      <w:lvlText w:val=""/>
      <w:lvlJc w:val="left"/>
      <w:pPr>
        <w:ind w:left="5400" w:hanging="360"/>
      </w:pPr>
      <w:rPr>
        <w:rFonts w:ascii="Symbol" w:hAnsi="Symbol" w:cs="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cs="Wingdings" w:hint="default"/>
      </w:rPr>
    </w:lvl>
  </w:abstractNum>
  <w:abstractNum w:abstractNumId="14" w15:restartNumberingAfterBreak="0">
    <w:nsid w:val="40926DF6"/>
    <w:multiLevelType w:val="hybridMultilevel"/>
    <w:tmpl w:val="A40C0232"/>
    <w:lvl w:ilvl="0" w:tplc="86F2705A">
      <w:start w:val="1"/>
      <w:numFmt w:val="decimal"/>
      <w:lvlText w:val="%1."/>
      <w:lvlJc w:val="left"/>
      <w:pPr>
        <w:ind w:left="435" w:hanging="360"/>
      </w:pPr>
      <w:rPr>
        <w:rFonts w:hint="default"/>
      </w:rPr>
    </w:lvl>
    <w:lvl w:ilvl="1" w:tplc="0C090019" w:tentative="1">
      <w:start w:val="1"/>
      <w:numFmt w:val="lowerLetter"/>
      <w:lvlText w:val="%2."/>
      <w:lvlJc w:val="left"/>
      <w:pPr>
        <w:ind w:left="1155" w:hanging="360"/>
      </w:pPr>
    </w:lvl>
    <w:lvl w:ilvl="2" w:tplc="0C09001B" w:tentative="1">
      <w:start w:val="1"/>
      <w:numFmt w:val="lowerRoman"/>
      <w:lvlText w:val="%3."/>
      <w:lvlJc w:val="right"/>
      <w:pPr>
        <w:ind w:left="1875" w:hanging="180"/>
      </w:pPr>
    </w:lvl>
    <w:lvl w:ilvl="3" w:tplc="0C09000F" w:tentative="1">
      <w:start w:val="1"/>
      <w:numFmt w:val="decimal"/>
      <w:lvlText w:val="%4."/>
      <w:lvlJc w:val="left"/>
      <w:pPr>
        <w:ind w:left="2595" w:hanging="360"/>
      </w:pPr>
    </w:lvl>
    <w:lvl w:ilvl="4" w:tplc="0C090019" w:tentative="1">
      <w:start w:val="1"/>
      <w:numFmt w:val="lowerLetter"/>
      <w:lvlText w:val="%5."/>
      <w:lvlJc w:val="left"/>
      <w:pPr>
        <w:ind w:left="3315" w:hanging="360"/>
      </w:pPr>
    </w:lvl>
    <w:lvl w:ilvl="5" w:tplc="0C09001B" w:tentative="1">
      <w:start w:val="1"/>
      <w:numFmt w:val="lowerRoman"/>
      <w:lvlText w:val="%6."/>
      <w:lvlJc w:val="right"/>
      <w:pPr>
        <w:ind w:left="4035" w:hanging="180"/>
      </w:pPr>
    </w:lvl>
    <w:lvl w:ilvl="6" w:tplc="0C09000F" w:tentative="1">
      <w:start w:val="1"/>
      <w:numFmt w:val="decimal"/>
      <w:lvlText w:val="%7."/>
      <w:lvlJc w:val="left"/>
      <w:pPr>
        <w:ind w:left="4755" w:hanging="360"/>
      </w:pPr>
    </w:lvl>
    <w:lvl w:ilvl="7" w:tplc="0C090019" w:tentative="1">
      <w:start w:val="1"/>
      <w:numFmt w:val="lowerLetter"/>
      <w:lvlText w:val="%8."/>
      <w:lvlJc w:val="left"/>
      <w:pPr>
        <w:ind w:left="5475" w:hanging="360"/>
      </w:pPr>
    </w:lvl>
    <w:lvl w:ilvl="8" w:tplc="0C09001B" w:tentative="1">
      <w:start w:val="1"/>
      <w:numFmt w:val="lowerRoman"/>
      <w:lvlText w:val="%9."/>
      <w:lvlJc w:val="right"/>
      <w:pPr>
        <w:ind w:left="6195" w:hanging="180"/>
      </w:pPr>
    </w:lvl>
  </w:abstractNum>
  <w:abstractNum w:abstractNumId="15" w15:restartNumberingAfterBreak="0">
    <w:nsid w:val="40D903CA"/>
    <w:multiLevelType w:val="hybridMultilevel"/>
    <w:tmpl w:val="63205BE4"/>
    <w:lvl w:ilvl="0" w:tplc="16200BEE">
      <w:start w:val="1"/>
      <w:numFmt w:val="bullet"/>
      <w:pStyle w:val="BulletList"/>
      <w:lvlText w:val=""/>
      <w:lvlJc w:val="left"/>
      <w:pPr>
        <w:ind w:left="1080" w:hanging="360"/>
      </w:pPr>
      <w:rPr>
        <w:rFonts w:ascii="Symbol" w:hAnsi="Symbol" w:cs="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cs="Wingdings" w:hint="default"/>
      </w:rPr>
    </w:lvl>
    <w:lvl w:ilvl="3" w:tplc="0C090001" w:tentative="1">
      <w:start w:val="1"/>
      <w:numFmt w:val="bullet"/>
      <w:lvlText w:val=""/>
      <w:lvlJc w:val="left"/>
      <w:pPr>
        <w:ind w:left="3240" w:hanging="360"/>
      </w:pPr>
      <w:rPr>
        <w:rFonts w:ascii="Symbol" w:hAnsi="Symbol" w:cs="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cs="Wingdings" w:hint="default"/>
      </w:rPr>
    </w:lvl>
    <w:lvl w:ilvl="6" w:tplc="0C090001" w:tentative="1">
      <w:start w:val="1"/>
      <w:numFmt w:val="bullet"/>
      <w:lvlText w:val=""/>
      <w:lvlJc w:val="left"/>
      <w:pPr>
        <w:ind w:left="5400" w:hanging="360"/>
      </w:pPr>
      <w:rPr>
        <w:rFonts w:ascii="Symbol" w:hAnsi="Symbol" w:cs="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cs="Wingdings" w:hint="default"/>
      </w:rPr>
    </w:lvl>
  </w:abstractNum>
  <w:abstractNum w:abstractNumId="16" w15:restartNumberingAfterBreak="0">
    <w:nsid w:val="437A68F5"/>
    <w:multiLevelType w:val="hybridMultilevel"/>
    <w:tmpl w:val="ADE82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AE32E2C"/>
    <w:multiLevelType w:val="hybridMultilevel"/>
    <w:tmpl w:val="A5EA7D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D643664"/>
    <w:multiLevelType w:val="hybridMultilevel"/>
    <w:tmpl w:val="26FCED0E"/>
    <w:lvl w:ilvl="0" w:tplc="D74C2B72">
      <w:start w:val="1"/>
      <w:numFmt w:val="decimal"/>
      <w:pStyle w:va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51B318F"/>
    <w:multiLevelType w:val="hybridMultilevel"/>
    <w:tmpl w:val="E30E1C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5892C96"/>
    <w:multiLevelType w:val="hybridMultilevel"/>
    <w:tmpl w:val="F3721F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6507F33"/>
    <w:multiLevelType w:val="hybridMultilevel"/>
    <w:tmpl w:val="6DFE2F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66939F5"/>
    <w:multiLevelType w:val="hybridMultilevel"/>
    <w:tmpl w:val="35A09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7040860"/>
    <w:multiLevelType w:val="hybridMultilevel"/>
    <w:tmpl w:val="E3A028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9321A12"/>
    <w:multiLevelType w:val="hybridMultilevel"/>
    <w:tmpl w:val="608EAFA6"/>
    <w:lvl w:ilvl="0" w:tplc="F54C1A2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C737171"/>
    <w:multiLevelType w:val="hybridMultilevel"/>
    <w:tmpl w:val="A55E93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4DF7EA1"/>
    <w:multiLevelType w:val="hybridMultilevel"/>
    <w:tmpl w:val="91EC8A92"/>
    <w:lvl w:ilvl="0" w:tplc="0C090003">
      <w:start w:val="1"/>
      <w:numFmt w:val="bullet"/>
      <w:lvlText w:val="o"/>
      <w:lvlJc w:val="left"/>
      <w:pPr>
        <w:ind w:left="2520" w:hanging="360"/>
      </w:pPr>
      <w:rPr>
        <w:rFonts w:ascii="Courier New" w:hAnsi="Courier New" w:cs="Courier New"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27" w15:restartNumberingAfterBreak="0">
    <w:nsid w:val="6A643A81"/>
    <w:multiLevelType w:val="hybridMultilevel"/>
    <w:tmpl w:val="016AA210"/>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2185339"/>
    <w:multiLevelType w:val="hybridMultilevel"/>
    <w:tmpl w:val="20E2D7BA"/>
    <w:lvl w:ilvl="0" w:tplc="803A9232">
      <w:numFmt w:val="bullet"/>
      <w:lvlText w:val="-"/>
      <w:lvlJc w:val="left"/>
      <w:pPr>
        <w:ind w:left="1494" w:hanging="360"/>
      </w:pPr>
      <w:rPr>
        <w:rFonts w:ascii="Verdana" w:eastAsiaTheme="minorHAnsi" w:hAnsi="Verdana" w:cstheme="minorBidi"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9" w15:restartNumberingAfterBreak="0">
    <w:nsid w:val="76172BA3"/>
    <w:multiLevelType w:val="hybridMultilevel"/>
    <w:tmpl w:val="B184A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C576F80"/>
    <w:multiLevelType w:val="hybridMultilevel"/>
    <w:tmpl w:val="5240BA60"/>
    <w:lvl w:ilvl="0" w:tplc="FC2E384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CAA4AB2"/>
    <w:multiLevelType w:val="hybridMultilevel"/>
    <w:tmpl w:val="0B5885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49639102">
    <w:abstractNumId w:val="15"/>
  </w:num>
  <w:num w:numId="2" w16cid:durableId="784662544">
    <w:abstractNumId w:val="18"/>
  </w:num>
  <w:num w:numId="3" w16cid:durableId="1442451738">
    <w:abstractNumId w:val="18"/>
    <w:lvlOverride w:ilvl="0">
      <w:startOverride w:val="1"/>
    </w:lvlOverride>
  </w:num>
  <w:num w:numId="4" w16cid:durableId="1562522304">
    <w:abstractNumId w:val="18"/>
    <w:lvlOverride w:ilvl="0">
      <w:startOverride w:val="1"/>
    </w:lvlOverride>
  </w:num>
  <w:num w:numId="5" w16cid:durableId="1125929345">
    <w:abstractNumId w:val="18"/>
    <w:lvlOverride w:ilvl="0">
      <w:startOverride w:val="1"/>
    </w:lvlOverride>
  </w:num>
  <w:num w:numId="6" w16cid:durableId="641621793">
    <w:abstractNumId w:val="11"/>
  </w:num>
  <w:num w:numId="7" w16cid:durableId="2117015349">
    <w:abstractNumId w:val="28"/>
  </w:num>
  <w:num w:numId="8" w16cid:durableId="116532335">
    <w:abstractNumId w:val="26"/>
  </w:num>
  <w:num w:numId="9" w16cid:durableId="1123966913">
    <w:abstractNumId w:val="8"/>
  </w:num>
  <w:num w:numId="10" w16cid:durableId="705523035">
    <w:abstractNumId w:val="30"/>
  </w:num>
  <w:num w:numId="11" w16cid:durableId="1293437041">
    <w:abstractNumId w:val="19"/>
  </w:num>
  <w:num w:numId="12" w16cid:durableId="450631717">
    <w:abstractNumId w:val="4"/>
  </w:num>
  <w:num w:numId="13" w16cid:durableId="280259563">
    <w:abstractNumId w:val="24"/>
  </w:num>
  <w:num w:numId="14" w16cid:durableId="1933930375">
    <w:abstractNumId w:val="1"/>
  </w:num>
  <w:num w:numId="15" w16cid:durableId="28723115">
    <w:abstractNumId w:val="21"/>
  </w:num>
  <w:num w:numId="16" w16cid:durableId="431513438">
    <w:abstractNumId w:val="29"/>
  </w:num>
  <w:num w:numId="17" w16cid:durableId="1219781438">
    <w:abstractNumId w:val="6"/>
  </w:num>
  <w:num w:numId="18" w16cid:durableId="443307456">
    <w:abstractNumId w:val="20"/>
  </w:num>
  <w:num w:numId="19" w16cid:durableId="863708916">
    <w:abstractNumId w:val="2"/>
  </w:num>
  <w:num w:numId="20" w16cid:durableId="1631281190">
    <w:abstractNumId w:val="13"/>
  </w:num>
  <w:num w:numId="21" w16cid:durableId="558519779">
    <w:abstractNumId w:val="9"/>
  </w:num>
  <w:num w:numId="22" w16cid:durableId="1504318800">
    <w:abstractNumId w:val="23"/>
  </w:num>
  <w:num w:numId="23" w16cid:durableId="1915507461">
    <w:abstractNumId w:val="7"/>
  </w:num>
  <w:num w:numId="24" w16cid:durableId="1506705301">
    <w:abstractNumId w:val="15"/>
  </w:num>
  <w:num w:numId="25" w16cid:durableId="263460599">
    <w:abstractNumId w:val="10"/>
  </w:num>
  <w:num w:numId="26" w16cid:durableId="1943684869">
    <w:abstractNumId w:val="22"/>
  </w:num>
  <w:num w:numId="27" w16cid:durableId="375815261">
    <w:abstractNumId w:val="25"/>
  </w:num>
  <w:num w:numId="28" w16cid:durableId="1476685080">
    <w:abstractNumId w:val="3"/>
  </w:num>
  <w:num w:numId="29" w16cid:durableId="676419084">
    <w:abstractNumId w:val="14"/>
  </w:num>
  <w:num w:numId="30" w16cid:durableId="951129902">
    <w:abstractNumId w:val="15"/>
  </w:num>
  <w:num w:numId="31" w16cid:durableId="1678850544">
    <w:abstractNumId w:val="5"/>
  </w:num>
  <w:num w:numId="32" w16cid:durableId="1418137102">
    <w:abstractNumId w:val="17"/>
  </w:num>
  <w:num w:numId="33" w16cid:durableId="974869405">
    <w:abstractNumId w:val="31"/>
  </w:num>
  <w:num w:numId="34" w16cid:durableId="395593772">
    <w:abstractNumId w:val="27"/>
  </w:num>
  <w:num w:numId="35" w16cid:durableId="104154157">
    <w:abstractNumId w:val="16"/>
  </w:num>
  <w:num w:numId="36" w16cid:durableId="106044215">
    <w:abstractNumId w:val="12"/>
  </w:num>
  <w:num w:numId="37" w16cid:durableId="777794088">
    <w:abstractNumId w:val="0"/>
  </w:num>
  <w:num w:numId="38" w16cid:durableId="1171484781">
    <w:abstractNumId w:val="18"/>
  </w:num>
  <w:num w:numId="39" w16cid:durableId="1009024614">
    <w:abstractNumId w:val="0"/>
  </w:num>
  <w:num w:numId="40" w16cid:durableId="64031153">
    <w:abstractNumId w:val="0"/>
  </w:num>
  <w:num w:numId="41" w16cid:durableId="2990729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6DE"/>
    <w:rsid w:val="00001488"/>
    <w:rsid w:val="00001848"/>
    <w:rsid w:val="00002477"/>
    <w:rsid w:val="0000367A"/>
    <w:rsid w:val="00003A0F"/>
    <w:rsid w:val="00004179"/>
    <w:rsid w:val="00007048"/>
    <w:rsid w:val="00010D84"/>
    <w:rsid w:val="00011776"/>
    <w:rsid w:val="00012F25"/>
    <w:rsid w:val="000131DB"/>
    <w:rsid w:val="0001468D"/>
    <w:rsid w:val="00014C66"/>
    <w:rsid w:val="0001578F"/>
    <w:rsid w:val="00016009"/>
    <w:rsid w:val="0002091D"/>
    <w:rsid w:val="0002291D"/>
    <w:rsid w:val="000238C0"/>
    <w:rsid w:val="00024905"/>
    <w:rsid w:val="00024983"/>
    <w:rsid w:val="0002569B"/>
    <w:rsid w:val="00025D0C"/>
    <w:rsid w:val="000260E8"/>
    <w:rsid w:val="00026CED"/>
    <w:rsid w:val="0002765B"/>
    <w:rsid w:val="00030A98"/>
    <w:rsid w:val="00030DBB"/>
    <w:rsid w:val="000310B6"/>
    <w:rsid w:val="00034CA7"/>
    <w:rsid w:val="00035D0C"/>
    <w:rsid w:val="00035FBD"/>
    <w:rsid w:val="000374A7"/>
    <w:rsid w:val="00040042"/>
    <w:rsid w:val="00041513"/>
    <w:rsid w:val="000417CA"/>
    <w:rsid w:val="000422D2"/>
    <w:rsid w:val="0004377C"/>
    <w:rsid w:val="00044A2A"/>
    <w:rsid w:val="00046188"/>
    <w:rsid w:val="000473A2"/>
    <w:rsid w:val="00050627"/>
    <w:rsid w:val="00050836"/>
    <w:rsid w:val="000511C4"/>
    <w:rsid w:val="00053A40"/>
    <w:rsid w:val="00056008"/>
    <w:rsid w:val="00056963"/>
    <w:rsid w:val="00056BA3"/>
    <w:rsid w:val="00057957"/>
    <w:rsid w:val="000579BC"/>
    <w:rsid w:val="000608F3"/>
    <w:rsid w:val="00060BB6"/>
    <w:rsid w:val="00060C25"/>
    <w:rsid w:val="00061BE8"/>
    <w:rsid w:val="00062167"/>
    <w:rsid w:val="00062435"/>
    <w:rsid w:val="00063BC7"/>
    <w:rsid w:val="00064A87"/>
    <w:rsid w:val="00064FD0"/>
    <w:rsid w:val="0006503F"/>
    <w:rsid w:val="000657D8"/>
    <w:rsid w:val="00065E8A"/>
    <w:rsid w:val="0006625C"/>
    <w:rsid w:val="00072509"/>
    <w:rsid w:val="0007255F"/>
    <w:rsid w:val="00072901"/>
    <w:rsid w:val="000732B8"/>
    <w:rsid w:val="000760F8"/>
    <w:rsid w:val="000801A3"/>
    <w:rsid w:val="00081905"/>
    <w:rsid w:val="00081956"/>
    <w:rsid w:val="00081A3B"/>
    <w:rsid w:val="0008419F"/>
    <w:rsid w:val="0008640F"/>
    <w:rsid w:val="00090F2A"/>
    <w:rsid w:val="00093BE7"/>
    <w:rsid w:val="00093F9C"/>
    <w:rsid w:val="00094650"/>
    <w:rsid w:val="0009558F"/>
    <w:rsid w:val="00095948"/>
    <w:rsid w:val="00095A7D"/>
    <w:rsid w:val="00095C63"/>
    <w:rsid w:val="00097D32"/>
    <w:rsid w:val="000A05E1"/>
    <w:rsid w:val="000A1480"/>
    <w:rsid w:val="000A1524"/>
    <w:rsid w:val="000A4963"/>
    <w:rsid w:val="000A64A4"/>
    <w:rsid w:val="000A658A"/>
    <w:rsid w:val="000A750B"/>
    <w:rsid w:val="000B0D5A"/>
    <w:rsid w:val="000B12D7"/>
    <w:rsid w:val="000B30F6"/>
    <w:rsid w:val="000B317B"/>
    <w:rsid w:val="000B3686"/>
    <w:rsid w:val="000B4D3E"/>
    <w:rsid w:val="000B4D87"/>
    <w:rsid w:val="000B50C0"/>
    <w:rsid w:val="000B556D"/>
    <w:rsid w:val="000B57DB"/>
    <w:rsid w:val="000B6170"/>
    <w:rsid w:val="000B6AED"/>
    <w:rsid w:val="000B6EE9"/>
    <w:rsid w:val="000B712D"/>
    <w:rsid w:val="000C04C2"/>
    <w:rsid w:val="000C0668"/>
    <w:rsid w:val="000C084B"/>
    <w:rsid w:val="000C0B02"/>
    <w:rsid w:val="000C1821"/>
    <w:rsid w:val="000C2003"/>
    <w:rsid w:val="000C2C94"/>
    <w:rsid w:val="000C35AC"/>
    <w:rsid w:val="000C367B"/>
    <w:rsid w:val="000C3C7E"/>
    <w:rsid w:val="000C5B7F"/>
    <w:rsid w:val="000C5C77"/>
    <w:rsid w:val="000C5C9E"/>
    <w:rsid w:val="000D1C8B"/>
    <w:rsid w:val="000D1D68"/>
    <w:rsid w:val="000D28DF"/>
    <w:rsid w:val="000D2DF3"/>
    <w:rsid w:val="000D36D6"/>
    <w:rsid w:val="000D3C0C"/>
    <w:rsid w:val="000D429A"/>
    <w:rsid w:val="000D4382"/>
    <w:rsid w:val="000D47D5"/>
    <w:rsid w:val="000D4924"/>
    <w:rsid w:val="000D5BD4"/>
    <w:rsid w:val="000D7E8E"/>
    <w:rsid w:val="000E17B0"/>
    <w:rsid w:val="000E198E"/>
    <w:rsid w:val="000E1B29"/>
    <w:rsid w:val="000E1CCD"/>
    <w:rsid w:val="000E24C6"/>
    <w:rsid w:val="000E26E8"/>
    <w:rsid w:val="000E280D"/>
    <w:rsid w:val="000E296B"/>
    <w:rsid w:val="000E2DC8"/>
    <w:rsid w:val="000E2F0E"/>
    <w:rsid w:val="000E3021"/>
    <w:rsid w:val="000E39FB"/>
    <w:rsid w:val="000E3D11"/>
    <w:rsid w:val="000E3E19"/>
    <w:rsid w:val="000E5170"/>
    <w:rsid w:val="000E531F"/>
    <w:rsid w:val="000E55DC"/>
    <w:rsid w:val="000E5641"/>
    <w:rsid w:val="000E63B0"/>
    <w:rsid w:val="000E643A"/>
    <w:rsid w:val="000E74DD"/>
    <w:rsid w:val="000E7C33"/>
    <w:rsid w:val="000E7C66"/>
    <w:rsid w:val="000E7E86"/>
    <w:rsid w:val="000F047A"/>
    <w:rsid w:val="000F12F6"/>
    <w:rsid w:val="000F19A4"/>
    <w:rsid w:val="000F3F7F"/>
    <w:rsid w:val="000F5B32"/>
    <w:rsid w:val="000F6580"/>
    <w:rsid w:val="000F66F5"/>
    <w:rsid w:val="000F6A58"/>
    <w:rsid w:val="00100878"/>
    <w:rsid w:val="001012CE"/>
    <w:rsid w:val="001022A0"/>
    <w:rsid w:val="00102B63"/>
    <w:rsid w:val="001036A0"/>
    <w:rsid w:val="001044AD"/>
    <w:rsid w:val="001052C1"/>
    <w:rsid w:val="001054FD"/>
    <w:rsid w:val="00105AF5"/>
    <w:rsid w:val="00106CC4"/>
    <w:rsid w:val="0010723A"/>
    <w:rsid w:val="00111334"/>
    <w:rsid w:val="00111698"/>
    <w:rsid w:val="00111905"/>
    <w:rsid w:val="00111CC8"/>
    <w:rsid w:val="00112BE9"/>
    <w:rsid w:val="00112EBB"/>
    <w:rsid w:val="0011331B"/>
    <w:rsid w:val="00113E3E"/>
    <w:rsid w:val="001142DD"/>
    <w:rsid w:val="001147D4"/>
    <w:rsid w:val="00114842"/>
    <w:rsid w:val="00115847"/>
    <w:rsid w:val="00117092"/>
    <w:rsid w:val="00117204"/>
    <w:rsid w:val="00117716"/>
    <w:rsid w:val="00117F06"/>
    <w:rsid w:val="0012021C"/>
    <w:rsid w:val="00120ABC"/>
    <w:rsid w:val="00120F9F"/>
    <w:rsid w:val="00122B58"/>
    <w:rsid w:val="00122C60"/>
    <w:rsid w:val="00123624"/>
    <w:rsid w:val="00123E37"/>
    <w:rsid w:val="0012425F"/>
    <w:rsid w:val="00124282"/>
    <w:rsid w:val="0012451F"/>
    <w:rsid w:val="00124A01"/>
    <w:rsid w:val="00125285"/>
    <w:rsid w:val="001257FB"/>
    <w:rsid w:val="00125F6D"/>
    <w:rsid w:val="0013003D"/>
    <w:rsid w:val="001319FD"/>
    <w:rsid w:val="00131A80"/>
    <w:rsid w:val="00131AC1"/>
    <w:rsid w:val="00131ADD"/>
    <w:rsid w:val="00132410"/>
    <w:rsid w:val="00133B22"/>
    <w:rsid w:val="00135D50"/>
    <w:rsid w:val="00136158"/>
    <w:rsid w:val="0013663D"/>
    <w:rsid w:val="00136AC3"/>
    <w:rsid w:val="0014055D"/>
    <w:rsid w:val="00141DE2"/>
    <w:rsid w:val="00141EF5"/>
    <w:rsid w:val="00142678"/>
    <w:rsid w:val="00144E4C"/>
    <w:rsid w:val="00144ED7"/>
    <w:rsid w:val="00145535"/>
    <w:rsid w:val="00147831"/>
    <w:rsid w:val="00147D40"/>
    <w:rsid w:val="00151019"/>
    <w:rsid w:val="0015131F"/>
    <w:rsid w:val="00151E9A"/>
    <w:rsid w:val="00152A16"/>
    <w:rsid w:val="00152DC2"/>
    <w:rsid w:val="0015342D"/>
    <w:rsid w:val="00154763"/>
    <w:rsid w:val="001557EC"/>
    <w:rsid w:val="00155E7D"/>
    <w:rsid w:val="001565B7"/>
    <w:rsid w:val="0015714A"/>
    <w:rsid w:val="001602A2"/>
    <w:rsid w:val="00160942"/>
    <w:rsid w:val="00160C48"/>
    <w:rsid w:val="0016219E"/>
    <w:rsid w:val="0016222A"/>
    <w:rsid w:val="00162254"/>
    <w:rsid w:val="0016286E"/>
    <w:rsid w:val="00162F6C"/>
    <w:rsid w:val="00163AFD"/>
    <w:rsid w:val="00163EF2"/>
    <w:rsid w:val="00163F32"/>
    <w:rsid w:val="00164B77"/>
    <w:rsid w:val="001665D6"/>
    <w:rsid w:val="001677EE"/>
    <w:rsid w:val="0017079B"/>
    <w:rsid w:val="0017132B"/>
    <w:rsid w:val="0017303D"/>
    <w:rsid w:val="001752A6"/>
    <w:rsid w:val="00175665"/>
    <w:rsid w:val="0017645E"/>
    <w:rsid w:val="00177F9D"/>
    <w:rsid w:val="001805DB"/>
    <w:rsid w:val="0018130F"/>
    <w:rsid w:val="00181861"/>
    <w:rsid w:val="0018189E"/>
    <w:rsid w:val="00182E79"/>
    <w:rsid w:val="00183559"/>
    <w:rsid w:val="00183782"/>
    <w:rsid w:val="00184690"/>
    <w:rsid w:val="001846A0"/>
    <w:rsid w:val="00184938"/>
    <w:rsid w:val="00185BF5"/>
    <w:rsid w:val="001868D7"/>
    <w:rsid w:val="001879B7"/>
    <w:rsid w:val="00187A3F"/>
    <w:rsid w:val="0019009C"/>
    <w:rsid w:val="00191365"/>
    <w:rsid w:val="00192379"/>
    <w:rsid w:val="00192C33"/>
    <w:rsid w:val="001934B8"/>
    <w:rsid w:val="001957D5"/>
    <w:rsid w:val="00195A01"/>
    <w:rsid w:val="00195D72"/>
    <w:rsid w:val="0019689C"/>
    <w:rsid w:val="00196982"/>
    <w:rsid w:val="00197037"/>
    <w:rsid w:val="00197652"/>
    <w:rsid w:val="001A0A38"/>
    <w:rsid w:val="001A13BD"/>
    <w:rsid w:val="001A1D48"/>
    <w:rsid w:val="001A23AD"/>
    <w:rsid w:val="001A2CE9"/>
    <w:rsid w:val="001A35B8"/>
    <w:rsid w:val="001A3851"/>
    <w:rsid w:val="001A5516"/>
    <w:rsid w:val="001A709D"/>
    <w:rsid w:val="001A7672"/>
    <w:rsid w:val="001B0F65"/>
    <w:rsid w:val="001B21DD"/>
    <w:rsid w:val="001B2421"/>
    <w:rsid w:val="001B2DE1"/>
    <w:rsid w:val="001B4681"/>
    <w:rsid w:val="001B5668"/>
    <w:rsid w:val="001B5D4C"/>
    <w:rsid w:val="001B6774"/>
    <w:rsid w:val="001C0F34"/>
    <w:rsid w:val="001C14F7"/>
    <w:rsid w:val="001C1971"/>
    <w:rsid w:val="001C256F"/>
    <w:rsid w:val="001C2FD3"/>
    <w:rsid w:val="001C3C1F"/>
    <w:rsid w:val="001C4C6D"/>
    <w:rsid w:val="001C58CC"/>
    <w:rsid w:val="001C5ED6"/>
    <w:rsid w:val="001C6F70"/>
    <w:rsid w:val="001C7AB5"/>
    <w:rsid w:val="001D04E3"/>
    <w:rsid w:val="001D0678"/>
    <w:rsid w:val="001D2817"/>
    <w:rsid w:val="001D385F"/>
    <w:rsid w:val="001D3F2A"/>
    <w:rsid w:val="001D517C"/>
    <w:rsid w:val="001D51BE"/>
    <w:rsid w:val="001D614A"/>
    <w:rsid w:val="001D63DE"/>
    <w:rsid w:val="001D756E"/>
    <w:rsid w:val="001D7A82"/>
    <w:rsid w:val="001E0258"/>
    <w:rsid w:val="001E0555"/>
    <w:rsid w:val="001E0A51"/>
    <w:rsid w:val="001E186F"/>
    <w:rsid w:val="001E3685"/>
    <w:rsid w:val="001E6182"/>
    <w:rsid w:val="001E6A00"/>
    <w:rsid w:val="001E6E97"/>
    <w:rsid w:val="001E7198"/>
    <w:rsid w:val="001F0081"/>
    <w:rsid w:val="001F0FA2"/>
    <w:rsid w:val="001F1731"/>
    <w:rsid w:val="001F230F"/>
    <w:rsid w:val="001F45FE"/>
    <w:rsid w:val="001F4621"/>
    <w:rsid w:val="001F5471"/>
    <w:rsid w:val="001F603E"/>
    <w:rsid w:val="001F6255"/>
    <w:rsid w:val="001F67AF"/>
    <w:rsid w:val="001F721F"/>
    <w:rsid w:val="001F74AA"/>
    <w:rsid w:val="001F7E05"/>
    <w:rsid w:val="002018F0"/>
    <w:rsid w:val="0020215D"/>
    <w:rsid w:val="0020264A"/>
    <w:rsid w:val="00202BDE"/>
    <w:rsid w:val="0020429E"/>
    <w:rsid w:val="0020598B"/>
    <w:rsid w:val="00205A03"/>
    <w:rsid w:val="00207A86"/>
    <w:rsid w:val="00207E59"/>
    <w:rsid w:val="0021188C"/>
    <w:rsid w:val="00212436"/>
    <w:rsid w:val="00212A5C"/>
    <w:rsid w:val="00212C34"/>
    <w:rsid w:val="00213D65"/>
    <w:rsid w:val="00214CC0"/>
    <w:rsid w:val="002218D5"/>
    <w:rsid w:val="00221931"/>
    <w:rsid w:val="002225F4"/>
    <w:rsid w:val="00222E56"/>
    <w:rsid w:val="00224849"/>
    <w:rsid w:val="00224B86"/>
    <w:rsid w:val="00225CF2"/>
    <w:rsid w:val="00226708"/>
    <w:rsid w:val="002269CC"/>
    <w:rsid w:val="00226A4D"/>
    <w:rsid w:val="00226BD1"/>
    <w:rsid w:val="00226C8B"/>
    <w:rsid w:val="00231792"/>
    <w:rsid w:val="00231867"/>
    <w:rsid w:val="002319C3"/>
    <w:rsid w:val="00231C85"/>
    <w:rsid w:val="002333E0"/>
    <w:rsid w:val="0023347D"/>
    <w:rsid w:val="00233622"/>
    <w:rsid w:val="0023416D"/>
    <w:rsid w:val="002342F9"/>
    <w:rsid w:val="00234AF9"/>
    <w:rsid w:val="00237041"/>
    <w:rsid w:val="002372EE"/>
    <w:rsid w:val="00237713"/>
    <w:rsid w:val="00237B6B"/>
    <w:rsid w:val="00240220"/>
    <w:rsid w:val="0024185E"/>
    <w:rsid w:val="00242F41"/>
    <w:rsid w:val="002432EA"/>
    <w:rsid w:val="002433FF"/>
    <w:rsid w:val="00243F5F"/>
    <w:rsid w:val="0024452C"/>
    <w:rsid w:val="00244767"/>
    <w:rsid w:val="00244B14"/>
    <w:rsid w:val="00245A27"/>
    <w:rsid w:val="00245E86"/>
    <w:rsid w:val="0024763F"/>
    <w:rsid w:val="002506DF"/>
    <w:rsid w:val="002507FC"/>
    <w:rsid w:val="00250804"/>
    <w:rsid w:val="00250D20"/>
    <w:rsid w:val="00250E98"/>
    <w:rsid w:val="00251782"/>
    <w:rsid w:val="00253143"/>
    <w:rsid w:val="00253226"/>
    <w:rsid w:val="002535CA"/>
    <w:rsid w:val="0025364E"/>
    <w:rsid w:val="002536DE"/>
    <w:rsid w:val="00253A49"/>
    <w:rsid w:val="002541F9"/>
    <w:rsid w:val="00254D03"/>
    <w:rsid w:val="00254DAB"/>
    <w:rsid w:val="00254ED5"/>
    <w:rsid w:val="00255231"/>
    <w:rsid w:val="00256D73"/>
    <w:rsid w:val="00257AD8"/>
    <w:rsid w:val="00257D59"/>
    <w:rsid w:val="002601C1"/>
    <w:rsid w:val="0026040E"/>
    <w:rsid w:val="00260B9C"/>
    <w:rsid w:val="00261C52"/>
    <w:rsid w:val="00261F28"/>
    <w:rsid w:val="0026220A"/>
    <w:rsid w:val="0026288D"/>
    <w:rsid w:val="002630A2"/>
    <w:rsid w:val="002630BA"/>
    <w:rsid w:val="0026427B"/>
    <w:rsid w:val="00266971"/>
    <w:rsid w:val="00270372"/>
    <w:rsid w:val="002715A3"/>
    <w:rsid w:val="0027189E"/>
    <w:rsid w:val="00271ED9"/>
    <w:rsid w:val="002720FB"/>
    <w:rsid w:val="0027223F"/>
    <w:rsid w:val="00272E23"/>
    <w:rsid w:val="0027349F"/>
    <w:rsid w:val="00274969"/>
    <w:rsid w:val="002749C0"/>
    <w:rsid w:val="00274C7B"/>
    <w:rsid w:val="00275360"/>
    <w:rsid w:val="00275758"/>
    <w:rsid w:val="0027612E"/>
    <w:rsid w:val="002776A5"/>
    <w:rsid w:val="0028036E"/>
    <w:rsid w:val="0028112D"/>
    <w:rsid w:val="00281339"/>
    <w:rsid w:val="0028135B"/>
    <w:rsid w:val="00281A54"/>
    <w:rsid w:val="00282174"/>
    <w:rsid w:val="00282C92"/>
    <w:rsid w:val="00283665"/>
    <w:rsid w:val="0028492C"/>
    <w:rsid w:val="0028552B"/>
    <w:rsid w:val="00285E15"/>
    <w:rsid w:val="0028696F"/>
    <w:rsid w:val="00287F3E"/>
    <w:rsid w:val="002903DF"/>
    <w:rsid w:val="0029071D"/>
    <w:rsid w:val="00291F39"/>
    <w:rsid w:val="00292863"/>
    <w:rsid w:val="002A08AF"/>
    <w:rsid w:val="002A0D4F"/>
    <w:rsid w:val="002A209C"/>
    <w:rsid w:val="002A370B"/>
    <w:rsid w:val="002A5895"/>
    <w:rsid w:val="002A5E1B"/>
    <w:rsid w:val="002A70EF"/>
    <w:rsid w:val="002B043B"/>
    <w:rsid w:val="002B0527"/>
    <w:rsid w:val="002B1E99"/>
    <w:rsid w:val="002B3DBE"/>
    <w:rsid w:val="002B4C6A"/>
    <w:rsid w:val="002B4C75"/>
    <w:rsid w:val="002B69E4"/>
    <w:rsid w:val="002B6C5B"/>
    <w:rsid w:val="002B7108"/>
    <w:rsid w:val="002B724C"/>
    <w:rsid w:val="002C07F4"/>
    <w:rsid w:val="002C08BC"/>
    <w:rsid w:val="002C096D"/>
    <w:rsid w:val="002C1251"/>
    <w:rsid w:val="002C1F51"/>
    <w:rsid w:val="002C32D4"/>
    <w:rsid w:val="002C470E"/>
    <w:rsid w:val="002C4FD7"/>
    <w:rsid w:val="002C562E"/>
    <w:rsid w:val="002C572F"/>
    <w:rsid w:val="002C5A63"/>
    <w:rsid w:val="002C6BE3"/>
    <w:rsid w:val="002D06B3"/>
    <w:rsid w:val="002D06C5"/>
    <w:rsid w:val="002D14CE"/>
    <w:rsid w:val="002D2011"/>
    <w:rsid w:val="002D20B6"/>
    <w:rsid w:val="002D266B"/>
    <w:rsid w:val="002D3847"/>
    <w:rsid w:val="002D5920"/>
    <w:rsid w:val="002D6CB6"/>
    <w:rsid w:val="002E022A"/>
    <w:rsid w:val="002E11AA"/>
    <w:rsid w:val="002E1BC7"/>
    <w:rsid w:val="002E1ECE"/>
    <w:rsid w:val="002E1F53"/>
    <w:rsid w:val="002E223D"/>
    <w:rsid w:val="002E243A"/>
    <w:rsid w:val="002E2D3C"/>
    <w:rsid w:val="002E309C"/>
    <w:rsid w:val="002E3AD7"/>
    <w:rsid w:val="002E7044"/>
    <w:rsid w:val="002E71B7"/>
    <w:rsid w:val="002E7D8B"/>
    <w:rsid w:val="002F02A0"/>
    <w:rsid w:val="002F0B85"/>
    <w:rsid w:val="002F3365"/>
    <w:rsid w:val="002F6E04"/>
    <w:rsid w:val="002F792B"/>
    <w:rsid w:val="002F7AD9"/>
    <w:rsid w:val="00300BD8"/>
    <w:rsid w:val="00300FEC"/>
    <w:rsid w:val="00301962"/>
    <w:rsid w:val="00301B5E"/>
    <w:rsid w:val="00302673"/>
    <w:rsid w:val="00302807"/>
    <w:rsid w:val="00303486"/>
    <w:rsid w:val="0030437D"/>
    <w:rsid w:val="0030499F"/>
    <w:rsid w:val="00305DDC"/>
    <w:rsid w:val="00306BF9"/>
    <w:rsid w:val="00306CC2"/>
    <w:rsid w:val="00306E22"/>
    <w:rsid w:val="003118E7"/>
    <w:rsid w:val="00312397"/>
    <w:rsid w:val="00312C02"/>
    <w:rsid w:val="00313062"/>
    <w:rsid w:val="0031318E"/>
    <w:rsid w:val="003133DB"/>
    <w:rsid w:val="00314609"/>
    <w:rsid w:val="00314D04"/>
    <w:rsid w:val="00315035"/>
    <w:rsid w:val="003160C5"/>
    <w:rsid w:val="003161CD"/>
    <w:rsid w:val="003165DA"/>
    <w:rsid w:val="00316AAB"/>
    <w:rsid w:val="003174AC"/>
    <w:rsid w:val="003174B0"/>
    <w:rsid w:val="003176CB"/>
    <w:rsid w:val="003204A0"/>
    <w:rsid w:val="00320673"/>
    <w:rsid w:val="00320D0F"/>
    <w:rsid w:val="00320F70"/>
    <w:rsid w:val="00321138"/>
    <w:rsid w:val="00321C0D"/>
    <w:rsid w:val="00321E47"/>
    <w:rsid w:val="00321E65"/>
    <w:rsid w:val="00323309"/>
    <w:rsid w:val="0032411D"/>
    <w:rsid w:val="00325FDE"/>
    <w:rsid w:val="003263C2"/>
    <w:rsid w:val="00326B31"/>
    <w:rsid w:val="003273D0"/>
    <w:rsid w:val="00327F7C"/>
    <w:rsid w:val="00330D12"/>
    <w:rsid w:val="00332321"/>
    <w:rsid w:val="00333D87"/>
    <w:rsid w:val="00334EE7"/>
    <w:rsid w:val="00337671"/>
    <w:rsid w:val="003377FF"/>
    <w:rsid w:val="00340919"/>
    <w:rsid w:val="003416E9"/>
    <w:rsid w:val="00342DBF"/>
    <w:rsid w:val="00343474"/>
    <w:rsid w:val="00343775"/>
    <w:rsid w:val="003440CF"/>
    <w:rsid w:val="00344593"/>
    <w:rsid w:val="003448CB"/>
    <w:rsid w:val="00346148"/>
    <w:rsid w:val="00346854"/>
    <w:rsid w:val="00347674"/>
    <w:rsid w:val="003478FD"/>
    <w:rsid w:val="00347ECD"/>
    <w:rsid w:val="00350007"/>
    <w:rsid w:val="003504DC"/>
    <w:rsid w:val="003511D1"/>
    <w:rsid w:val="00353323"/>
    <w:rsid w:val="00360DBC"/>
    <w:rsid w:val="00361401"/>
    <w:rsid w:val="00362AA7"/>
    <w:rsid w:val="00362CAC"/>
    <w:rsid w:val="00362F29"/>
    <w:rsid w:val="0036419C"/>
    <w:rsid w:val="00365689"/>
    <w:rsid w:val="00366448"/>
    <w:rsid w:val="00366D2A"/>
    <w:rsid w:val="003678A7"/>
    <w:rsid w:val="00367A74"/>
    <w:rsid w:val="0037046E"/>
    <w:rsid w:val="0037196B"/>
    <w:rsid w:val="003732D5"/>
    <w:rsid w:val="003744B5"/>
    <w:rsid w:val="003749C5"/>
    <w:rsid w:val="003752D2"/>
    <w:rsid w:val="003755F2"/>
    <w:rsid w:val="003762B8"/>
    <w:rsid w:val="00376A3B"/>
    <w:rsid w:val="00381188"/>
    <w:rsid w:val="00381864"/>
    <w:rsid w:val="00382E53"/>
    <w:rsid w:val="003833D9"/>
    <w:rsid w:val="00383402"/>
    <w:rsid w:val="00383A76"/>
    <w:rsid w:val="00385AE5"/>
    <w:rsid w:val="00385CA1"/>
    <w:rsid w:val="00386186"/>
    <w:rsid w:val="003863DD"/>
    <w:rsid w:val="003869B3"/>
    <w:rsid w:val="00387627"/>
    <w:rsid w:val="00387A07"/>
    <w:rsid w:val="00390362"/>
    <w:rsid w:val="00390F9A"/>
    <w:rsid w:val="0039120D"/>
    <w:rsid w:val="003920F7"/>
    <w:rsid w:val="0039302A"/>
    <w:rsid w:val="003935BE"/>
    <w:rsid w:val="003939C3"/>
    <w:rsid w:val="00393F2D"/>
    <w:rsid w:val="00394026"/>
    <w:rsid w:val="00394D52"/>
    <w:rsid w:val="00395600"/>
    <w:rsid w:val="00397EBE"/>
    <w:rsid w:val="003A2F7D"/>
    <w:rsid w:val="003A3F93"/>
    <w:rsid w:val="003A4850"/>
    <w:rsid w:val="003A4A11"/>
    <w:rsid w:val="003A5363"/>
    <w:rsid w:val="003A5408"/>
    <w:rsid w:val="003A58AB"/>
    <w:rsid w:val="003A58B9"/>
    <w:rsid w:val="003A5F6F"/>
    <w:rsid w:val="003A6107"/>
    <w:rsid w:val="003A62D5"/>
    <w:rsid w:val="003A6C4C"/>
    <w:rsid w:val="003B0DDE"/>
    <w:rsid w:val="003B15DD"/>
    <w:rsid w:val="003B1CB6"/>
    <w:rsid w:val="003B2347"/>
    <w:rsid w:val="003B2421"/>
    <w:rsid w:val="003B27E4"/>
    <w:rsid w:val="003B2A77"/>
    <w:rsid w:val="003B2FF1"/>
    <w:rsid w:val="003B468C"/>
    <w:rsid w:val="003B556B"/>
    <w:rsid w:val="003B6285"/>
    <w:rsid w:val="003B6DA7"/>
    <w:rsid w:val="003B782D"/>
    <w:rsid w:val="003C0650"/>
    <w:rsid w:val="003C0C14"/>
    <w:rsid w:val="003C0E03"/>
    <w:rsid w:val="003C0F72"/>
    <w:rsid w:val="003C1648"/>
    <w:rsid w:val="003C1985"/>
    <w:rsid w:val="003C3B0A"/>
    <w:rsid w:val="003C540D"/>
    <w:rsid w:val="003C54F9"/>
    <w:rsid w:val="003C554D"/>
    <w:rsid w:val="003C6534"/>
    <w:rsid w:val="003C6F23"/>
    <w:rsid w:val="003C746C"/>
    <w:rsid w:val="003C77F7"/>
    <w:rsid w:val="003C7A83"/>
    <w:rsid w:val="003D0704"/>
    <w:rsid w:val="003D1996"/>
    <w:rsid w:val="003D1BDC"/>
    <w:rsid w:val="003D1E0D"/>
    <w:rsid w:val="003D3A46"/>
    <w:rsid w:val="003D4F09"/>
    <w:rsid w:val="003D5959"/>
    <w:rsid w:val="003D601F"/>
    <w:rsid w:val="003D65E7"/>
    <w:rsid w:val="003D680A"/>
    <w:rsid w:val="003D783D"/>
    <w:rsid w:val="003D789C"/>
    <w:rsid w:val="003E1547"/>
    <w:rsid w:val="003E15FF"/>
    <w:rsid w:val="003E287B"/>
    <w:rsid w:val="003E365C"/>
    <w:rsid w:val="003E37C9"/>
    <w:rsid w:val="003E38E3"/>
    <w:rsid w:val="003E4859"/>
    <w:rsid w:val="003E5222"/>
    <w:rsid w:val="003E5497"/>
    <w:rsid w:val="003E68E5"/>
    <w:rsid w:val="003E694F"/>
    <w:rsid w:val="003E6CED"/>
    <w:rsid w:val="003F0CA0"/>
    <w:rsid w:val="003F0E98"/>
    <w:rsid w:val="003F3B05"/>
    <w:rsid w:val="003F520D"/>
    <w:rsid w:val="003F65D4"/>
    <w:rsid w:val="003F7C6E"/>
    <w:rsid w:val="003F7E51"/>
    <w:rsid w:val="004002DC"/>
    <w:rsid w:val="00400577"/>
    <w:rsid w:val="00401A88"/>
    <w:rsid w:val="004026C6"/>
    <w:rsid w:val="00403CD5"/>
    <w:rsid w:val="004043FD"/>
    <w:rsid w:val="0040452D"/>
    <w:rsid w:val="004048D6"/>
    <w:rsid w:val="00406C0F"/>
    <w:rsid w:val="00410B53"/>
    <w:rsid w:val="004122E0"/>
    <w:rsid w:val="0041236B"/>
    <w:rsid w:val="004128BA"/>
    <w:rsid w:val="00412CE8"/>
    <w:rsid w:val="00412E28"/>
    <w:rsid w:val="0041316E"/>
    <w:rsid w:val="0041368D"/>
    <w:rsid w:val="00414084"/>
    <w:rsid w:val="00414185"/>
    <w:rsid w:val="00414962"/>
    <w:rsid w:val="00415A80"/>
    <w:rsid w:val="00415DB9"/>
    <w:rsid w:val="00416214"/>
    <w:rsid w:val="00417B65"/>
    <w:rsid w:val="00420528"/>
    <w:rsid w:val="004209B6"/>
    <w:rsid w:val="00420B05"/>
    <w:rsid w:val="0042197B"/>
    <w:rsid w:val="00421AB7"/>
    <w:rsid w:val="00424B6A"/>
    <w:rsid w:val="00425937"/>
    <w:rsid w:val="004260A1"/>
    <w:rsid w:val="004262BB"/>
    <w:rsid w:val="004279C3"/>
    <w:rsid w:val="00430172"/>
    <w:rsid w:val="0043062E"/>
    <w:rsid w:val="00430771"/>
    <w:rsid w:val="00434C30"/>
    <w:rsid w:val="00434DCB"/>
    <w:rsid w:val="00436299"/>
    <w:rsid w:val="00440B16"/>
    <w:rsid w:val="00441BB8"/>
    <w:rsid w:val="004425D1"/>
    <w:rsid w:val="00442C7A"/>
    <w:rsid w:val="00443645"/>
    <w:rsid w:val="004444FA"/>
    <w:rsid w:val="00444855"/>
    <w:rsid w:val="004457AB"/>
    <w:rsid w:val="00445862"/>
    <w:rsid w:val="00445F3B"/>
    <w:rsid w:val="00447F6D"/>
    <w:rsid w:val="0045182C"/>
    <w:rsid w:val="0045192E"/>
    <w:rsid w:val="00451A15"/>
    <w:rsid w:val="00452714"/>
    <w:rsid w:val="00452861"/>
    <w:rsid w:val="00453041"/>
    <w:rsid w:val="00453DD6"/>
    <w:rsid w:val="00454D40"/>
    <w:rsid w:val="00454E7C"/>
    <w:rsid w:val="00455AB5"/>
    <w:rsid w:val="0045617C"/>
    <w:rsid w:val="004606A9"/>
    <w:rsid w:val="00460949"/>
    <w:rsid w:val="00460A41"/>
    <w:rsid w:val="00461195"/>
    <w:rsid w:val="00461332"/>
    <w:rsid w:val="00463337"/>
    <w:rsid w:val="004665F2"/>
    <w:rsid w:val="00466A69"/>
    <w:rsid w:val="00470ADF"/>
    <w:rsid w:val="00471AB0"/>
    <w:rsid w:val="0047270F"/>
    <w:rsid w:val="00472A27"/>
    <w:rsid w:val="004735B9"/>
    <w:rsid w:val="004738B1"/>
    <w:rsid w:val="00473A28"/>
    <w:rsid w:val="00474524"/>
    <w:rsid w:val="00474D40"/>
    <w:rsid w:val="0047525E"/>
    <w:rsid w:val="004767E6"/>
    <w:rsid w:val="00476921"/>
    <w:rsid w:val="00476B6C"/>
    <w:rsid w:val="004778C5"/>
    <w:rsid w:val="00477AD2"/>
    <w:rsid w:val="00477DA0"/>
    <w:rsid w:val="004801F4"/>
    <w:rsid w:val="00480222"/>
    <w:rsid w:val="0048058A"/>
    <w:rsid w:val="00480B47"/>
    <w:rsid w:val="00480D23"/>
    <w:rsid w:val="00481985"/>
    <w:rsid w:val="00481B47"/>
    <w:rsid w:val="00481DCB"/>
    <w:rsid w:val="00482161"/>
    <w:rsid w:val="00482266"/>
    <w:rsid w:val="004823CB"/>
    <w:rsid w:val="0048573A"/>
    <w:rsid w:val="0048674C"/>
    <w:rsid w:val="004875C5"/>
    <w:rsid w:val="004900B8"/>
    <w:rsid w:val="004908B6"/>
    <w:rsid w:val="00490FB2"/>
    <w:rsid w:val="00491E68"/>
    <w:rsid w:val="00493799"/>
    <w:rsid w:val="00493CCE"/>
    <w:rsid w:val="004954DC"/>
    <w:rsid w:val="00495CF5"/>
    <w:rsid w:val="00496C22"/>
    <w:rsid w:val="00497B8C"/>
    <w:rsid w:val="004A04CA"/>
    <w:rsid w:val="004A1555"/>
    <w:rsid w:val="004A18B3"/>
    <w:rsid w:val="004A1F30"/>
    <w:rsid w:val="004A3433"/>
    <w:rsid w:val="004A3559"/>
    <w:rsid w:val="004A3A61"/>
    <w:rsid w:val="004A4DB6"/>
    <w:rsid w:val="004A72A0"/>
    <w:rsid w:val="004A78DD"/>
    <w:rsid w:val="004A79F4"/>
    <w:rsid w:val="004B0628"/>
    <w:rsid w:val="004B0CA1"/>
    <w:rsid w:val="004B134F"/>
    <w:rsid w:val="004B235A"/>
    <w:rsid w:val="004B4E1E"/>
    <w:rsid w:val="004B5B4C"/>
    <w:rsid w:val="004B626E"/>
    <w:rsid w:val="004B66E8"/>
    <w:rsid w:val="004B7A8D"/>
    <w:rsid w:val="004C012B"/>
    <w:rsid w:val="004C0D50"/>
    <w:rsid w:val="004C1385"/>
    <w:rsid w:val="004C1A28"/>
    <w:rsid w:val="004C48A7"/>
    <w:rsid w:val="004C4932"/>
    <w:rsid w:val="004C4A8B"/>
    <w:rsid w:val="004C5CFB"/>
    <w:rsid w:val="004C62A9"/>
    <w:rsid w:val="004C6441"/>
    <w:rsid w:val="004C737E"/>
    <w:rsid w:val="004C7695"/>
    <w:rsid w:val="004D0518"/>
    <w:rsid w:val="004D06AF"/>
    <w:rsid w:val="004D13F2"/>
    <w:rsid w:val="004D1897"/>
    <w:rsid w:val="004D1A5E"/>
    <w:rsid w:val="004D1BC4"/>
    <w:rsid w:val="004D1D63"/>
    <w:rsid w:val="004D1DD4"/>
    <w:rsid w:val="004D3448"/>
    <w:rsid w:val="004D3DA8"/>
    <w:rsid w:val="004D3E7B"/>
    <w:rsid w:val="004D3F6B"/>
    <w:rsid w:val="004D45DC"/>
    <w:rsid w:val="004D59D7"/>
    <w:rsid w:val="004D6489"/>
    <w:rsid w:val="004D698F"/>
    <w:rsid w:val="004D6F59"/>
    <w:rsid w:val="004D7F05"/>
    <w:rsid w:val="004E1268"/>
    <w:rsid w:val="004E1343"/>
    <w:rsid w:val="004E2062"/>
    <w:rsid w:val="004E210C"/>
    <w:rsid w:val="004E24FE"/>
    <w:rsid w:val="004E2604"/>
    <w:rsid w:val="004E5435"/>
    <w:rsid w:val="004F0D2C"/>
    <w:rsid w:val="004F0F1F"/>
    <w:rsid w:val="004F0FB7"/>
    <w:rsid w:val="004F3E2A"/>
    <w:rsid w:val="004F414C"/>
    <w:rsid w:val="004F4E9A"/>
    <w:rsid w:val="004F4EC0"/>
    <w:rsid w:val="004F5CFB"/>
    <w:rsid w:val="004F62C5"/>
    <w:rsid w:val="004F6305"/>
    <w:rsid w:val="004F6FE6"/>
    <w:rsid w:val="004F7CCE"/>
    <w:rsid w:val="004F7F5C"/>
    <w:rsid w:val="00500164"/>
    <w:rsid w:val="00500CE4"/>
    <w:rsid w:val="00501469"/>
    <w:rsid w:val="00504C92"/>
    <w:rsid w:val="00505A91"/>
    <w:rsid w:val="005064F2"/>
    <w:rsid w:val="005103F7"/>
    <w:rsid w:val="005128DC"/>
    <w:rsid w:val="00513661"/>
    <w:rsid w:val="00513D0A"/>
    <w:rsid w:val="00513FE6"/>
    <w:rsid w:val="0051489D"/>
    <w:rsid w:val="0051513B"/>
    <w:rsid w:val="0051552D"/>
    <w:rsid w:val="00516456"/>
    <w:rsid w:val="00520C59"/>
    <w:rsid w:val="005214E7"/>
    <w:rsid w:val="0052163F"/>
    <w:rsid w:val="00521A3C"/>
    <w:rsid w:val="00522C43"/>
    <w:rsid w:val="00522CB1"/>
    <w:rsid w:val="00523C9D"/>
    <w:rsid w:val="00524D3A"/>
    <w:rsid w:val="00524F3B"/>
    <w:rsid w:val="00525E4C"/>
    <w:rsid w:val="005264CA"/>
    <w:rsid w:val="00526719"/>
    <w:rsid w:val="005273E1"/>
    <w:rsid w:val="0052774E"/>
    <w:rsid w:val="00527DBD"/>
    <w:rsid w:val="0053010C"/>
    <w:rsid w:val="00530CB9"/>
    <w:rsid w:val="00531A74"/>
    <w:rsid w:val="00534BE6"/>
    <w:rsid w:val="00535131"/>
    <w:rsid w:val="00537A0F"/>
    <w:rsid w:val="005407AA"/>
    <w:rsid w:val="005409B8"/>
    <w:rsid w:val="00542B3C"/>
    <w:rsid w:val="00543041"/>
    <w:rsid w:val="00543809"/>
    <w:rsid w:val="00543AD7"/>
    <w:rsid w:val="00544C74"/>
    <w:rsid w:val="00545D21"/>
    <w:rsid w:val="00546A34"/>
    <w:rsid w:val="005474BD"/>
    <w:rsid w:val="00547A47"/>
    <w:rsid w:val="00547E95"/>
    <w:rsid w:val="0055038E"/>
    <w:rsid w:val="005504EE"/>
    <w:rsid w:val="005505EC"/>
    <w:rsid w:val="005512E2"/>
    <w:rsid w:val="00551A25"/>
    <w:rsid w:val="00553176"/>
    <w:rsid w:val="005531AA"/>
    <w:rsid w:val="00554121"/>
    <w:rsid w:val="0055426A"/>
    <w:rsid w:val="00556BC5"/>
    <w:rsid w:val="00556C0A"/>
    <w:rsid w:val="00556D06"/>
    <w:rsid w:val="00557114"/>
    <w:rsid w:val="00557B42"/>
    <w:rsid w:val="00557CE7"/>
    <w:rsid w:val="00561191"/>
    <w:rsid w:val="00561542"/>
    <w:rsid w:val="00564DD9"/>
    <w:rsid w:val="00564E6B"/>
    <w:rsid w:val="005651C3"/>
    <w:rsid w:val="00565AA7"/>
    <w:rsid w:val="00566C09"/>
    <w:rsid w:val="005705F7"/>
    <w:rsid w:val="0057103F"/>
    <w:rsid w:val="00571BDC"/>
    <w:rsid w:val="00572509"/>
    <w:rsid w:val="0057261D"/>
    <w:rsid w:val="0057398B"/>
    <w:rsid w:val="00573F09"/>
    <w:rsid w:val="005747F0"/>
    <w:rsid w:val="00575BD3"/>
    <w:rsid w:val="00576809"/>
    <w:rsid w:val="00576B4F"/>
    <w:rsid w:val="00576D7B"/>
    <w:rsid w:val="00576E98"/>
    <w:rsid w:val="005803B1"/>
    <w:rsid w:val="00580842"/>
    <w:rsid w:val="00580DD2"/>
    <w:rsid w:val="005813CA"/>
    <w:rsid w:val="005830F1"/>
    <w:rsid w:val="00583203"/>
    <w:rsid w:val="005846C2"/>
    <w:rsid w:val="0058595D"/>
    <w:rsid w:val="00585AAF"/>
    <w:rsid w:val="00585EC9"/>
    <w:rsid w:val="005868BD"/>
    <w:rsid w:val="005877B3"/>
    <w:rsid w:val="00590AE2"/>
    <w:rsid w:val="00590C7D"/>
    <w:rsid w:val="00591912"/>
    <w:rsid w:val="00591A28"/>
    <w:rsid w:val="00591B37"/>
    <w:rsid w:val="005935DF"/>
    <w:rsid w:val="005936F3"/>
    <w:rsid w:val="00594BFE"/>
    <w:rsid w:val="00596E69"/>
    <w:rsid w:val="00597247"/>
    <w:rsid w:val="005A0326"/>
    <w:rsid w:val="005A081A"/>
    <w:rsid w:val="005A12ED"/>
    <w:rsid w:val="005A1DB2"/>
    <w:rsid w:val="005A20BA"/>
    <w:rsid w:val="005A248E"/>
    <w:rsid w:val="005A2859"/>
    <w:rsid w:val="005A2C77"/>
    <w:rsid w:val="005A32EA"/>
    <w:rsid w:val="005A4224"/>
    <w:rsid w:val="005A45A0"/>
    <w:rsid w:val="005A47D8"/>
    <w:rsid w:val="005A4BD0"/>
    <w:rsid w:val="005A5B0B"/>
    <w:rsid w:val="005A5F8D"/>
    <w:rsid w:val="005A5FCD"/>
    <w:rsid w:val="005A6B93"/>
    <w:rsid w:val="005A6F23"/>
    <w:rsid w:val="005A7852"/>
    <w:rsid w:val="005A7DE7"/>
    <w:rsid w:val="005A7FD8"/>
    <w:rsid w:val="005B0A39"/>
    <w:rsid w:val="005B1A26"/>
    <w:rsid w:val="005B1E7A"/>
    <w:rsid w:val="005B1EEB"/>
    <w:rsid w:val="005B27B6"/>
    <w:rsid w:val="005B35E1"/>
    <w:rsid w:val="005B3C23"/>
    <w:rsid w:val="005B4A59"/>
    <w:rsid w:val="005B53BE"/>
    <w:rsid w:val="005B5684"/>
    <w:rsid w:val="005B6049"/>
    <w:rsid w:val="005B63C3"/>
    <w:rsid w:val="005B6BC1"/>
    <w:rsid w:val="005B715A"/>
    <w:rsid w:val="005C223D"/>
    <w:rsid w:val="005C2542"/>
    <w:rsid w:val="005C25A5"/>
    <w:rsid w:val="005C2FB9"/>
    <w:rsid w:val="005C344E"/>
    <w:rsid w:val="005C44D7"/>
    <w:rsid w:val="005C4B83"/>
    <w:rsid w:val="005C62C8"/>
    <w:rsid w:val="005C70E8"/>
    <w:rsid w:val="005D04AB"/>
    <w:rsid w:val="005D0E0D"/>
    <w:rsid w:val="005D1DB0"/>
    <w:rsid w:val="005D21BB"/>
    <w:rsid w:val="005D22A2"/>
    <w:rsid w:val="005D3369"/>
    <w:rsid w:val="005D3D43"/>
    <w:rsid w:val="005D3E5E"/>
    <w:rsid w:val="005D4E94"/>
    <w:rsid w:val="005D5324"/>
    <w:rsid w:val="005D619F"/>
    <w:rsid w:val="005E10F1"/>
    <w:rsid w:val="005E3164"/>
    <w:rsid w:val="005E3E20"/>
    <w:rsid w:val="005E5136"/>
    <w:rsid w:val="005E5BAA"/>
    <w:rsid w:val="005E5E45"/>
    <w:rsid w:val="005E7C1D"/>
    <w:rsid w:val="005F06FD"/>
    <w:rsid w:val="005F0894"/>
    <w:rsid w:val="005F17DC"/>
    <w:rsid w:val="005F21C5"/>
    <w:rsid w:val="005F3780"/>
    <w:rsid w:val="005F3AE0"/>
    <w:rsid w:val="005F4322"/>
    <w:rsid w:val="005F4437"/>
    <w:rsid w:val="005F4C6D"/>
    <w:rsid w:val="005F6474"/>
    <w:rsid w:val="005F69E9"/>
    <w:rsid w:val="0060007E"/>
    <w:rsid w:val="006006B4"/>
    <w:rsid w:val="00601432"/>
    <w:rsid w:val="00601B80"/>
    <w:rsid w:val="00602850"/>
    <w:rsid w:val="006031A1"/>
    <w:rsid w:val="00603E09"/>
    <w:rsid w:val="0060404F"/>
    <w:rsid w:val="00604237"/>
    <w:rsid w:val="00605804"/>
    <w:rsid w:val="00607100"/>
    <w:rsid w:val="0060715D"/>
    <w:rsid w:val="006075B8"/>
    <w:rsid w:val="00607631"/>
    <w:rsid w:val="00607874"/>
    <w:rsid w:val="00607D63"/>
    <w:rsid w:val="00610FD7"/>
    <w:rsid w:val="00611D7F"/>
    <w:rsid w:val="00613CFB"/>
    <w:rsid w:val="00614B37"/>
    <w:rsid w:val="006153FC"/>
    <w:rsid w:val="00616709"/>
    <w:rsid w:val="00617B40"/>
    <w:rsid w:val="00620104"/>
    <w:rsid w:val="00620204"/>
    <w:rsid w:val="006208F8"/>
    <w:rsid w:val="00621396"/>
    <w:rsid w:val="00621720"/>
    <w:rsid w:val="00621787"/>
    <w:rsid w:val="00621D44"/>
    <w:rsid w:val="00622EB8"/>
    <w:rsid w:val="00623AAB"/>
    <w:rsid w:val="00623B50"/>
    <w:rsid w:val="0062420B"/>
    <w:rsid w:val="00624C76"/>
    <w:rsid w:val="00625555"/>
    <w:rsid w:val="00625B91"/>
    <w:rsid w:val="006264B1"/>
    <w:rsid w:val="00626B38"/>
    <w:rsid w:val="00626E26"/>
    <w:rsid w:val="006301CB"/>
    <w:rsid w:val="006306AB"/>
    <w:rsid w:val="006309D8"/>
    <w:rsid w:val="00630D01"/>
    <w:rsid w:val="0063106A"/>
    <w:rsid w:val="00631F0D"/>
    <w:rsid w:val="00632121"/>
    <w:rsid w:val="0063254B"/>
    <w:rsid w:val="00633107"/>
    <w:rsid w:val="006332EB"/>
    <w:rsid w:val="006338ED"/>
    <w:rsid w:val="00633DC9"/>
    <w:rsid w:val="0063464A"/>
    <w:rsid w:val="00634B0A"/>
    <w:rsid w:val="00636953"/>
    <w:rsid w:val="00640FB3"/>
    <w:rsid w:val="006410A1"/>
    <w:rsid w:val="006412D0"/>
    <w:rsid w:val="006415EF"/>
    <w:rsid w:val="00641676"/>
    <w:rsid w:val="006421F1"/>
    <w:rsid w:val="00642A1A"/>
    <w:rsid w:val="00643689"/>
    <w:rsid w:val="00643B17"/>
    <w:rsid w:val="00643BC3"/>
    <w:rsid w:val="00644033"/>
    <w:rsid w:val="00644A33"/>
    <w:rsid w:val="00644EC4"/>
    <w:rsid w:val="00645339"/>
    <w:rsid w:val="00647987"/>
    <w:rsid w:val="0065066C"/>
    <w:rsid w:val="0065148D"/>
    <w:rsid w:val="00651BB7"/>
    <w:rsid w:val="0065369A"/>
    <w:rsid w:val="00653A21"/>
    <w:rsid w:val="00655454"/>
    <w:rsid w:val="00656805"/>
    <w:rsid w:val="00656FCF"/>
    <w:rsid w:val="00657C3E"/>
    <w:rsid w:val="00660638"/>
    <w:rsid w:val="00660E9F"/>
    <w:rsid w:val="0066144E"/>
    <w:rsid w:val="00664031"/>
    <w:rsid w:val="00664683"/>
    <w:rsid w:val="00665F5E"/>
    <w:rsid w:val="00666F36"/>
    <w:rsid w:val="00667D01"/>
    <w:rsid w:val="00670105"/>
    <w:rsid w:val="006702B4"/>
    <w:rsid w:val="006717FA"/>
    <w:rsid w:val="00671EAE"/>
    <w:rsid w:val="006753B8"/>
    <w:rsid w:val="00675C88"/>
    <w:rsid w:val="00677982"/>
    <w:rsid w:val="00677995"/>
    <w:rsid w:val="00680A30"/>
    <w:rsid w:val="00681B11"/>
    <w:rsid w:val="00681EE4"/>
    <w:rsid w:val="00683C77"/>
    <w:rsid w:val="00684298"/>
    <w:rsid w:val="0068748C"/>
    <w:rsid w:val="006877BA"/>
    <w:rsid w:val="00690201"/>
    <w:rsid w:val="00690475"/>
    <w:rsid w:val="0069053C"/>
    <w:rsid w:val="0069090A"/>
    <w:rsid w:val="00690F99"/>
    <w:rsid w:val="0069188A"/>
    <w:rsid w:val="00692517"/>
    <w:rsid w:val="00693D2E"/>
    <w:rsid w:val="00693E7A"/>
    <w:rsid w:val="00693EFB"/>
    <w:rsid w:val="00694301"/>
    <w:rsid w:val="00694AAD"/>
    <w:rsid w:val="00695AFE"/>
    <w:rsid w:val="00696603"/>
    <w:rsid w:val="00696961"/>
    <w:rsid w:val="00696F4C"/>
    <w:rsid w:val="00696F9E"/>
    <w:rsid w:val="006A06F3"/>
    <w:rsid w:val="006A0E80"/>
    <w:rsid w:val="006A1D33"/>
    <w:rsid w:val="006A2B0B"/>
    <w:rsid w:val="006A2C7A"/>
    <w:rsid w:val="006A3C68"/>
    <w:rsid w:val="006A4A9A"/>
    <w:rsid w:val="006A562C"/>
    <w:rsid w:val="006A5703"/>
    <w:rsid w:val="006A5D06"/>
    <w:rsid w:val="006A749C"/>
    <w:rsid w:val="006A78A3"/>
    <w:rsid w:val="006A7AAD"/>
    <w:rsid w:val="006A7FC3"/>
    <w:rsid w:val="006B147F"/>
    <w:rsid w:val="006B2A71"/>
    <w:rsid w:val="006B3798"/>
    <w:rsid w:val="006B3BEF"/>
    <w:rsid w:val="006B4167"/>
    <w:rsid w:val="006B4C13"/>
    <w:rsid w:val="006B4FBA"/>
    <w:rsid w:val="006B6E92"/>
    <w:rsid w:val="006B7764"/>
    <w:rsid w:val="006C045D"/>
    <w:rsid w:val="006C1516"/>
    <w:rsid w:val="006C15C9"/>
    <w:rsid w:val="006C21BE"/>
    <w:rsid w:val="006C292F"/>
    <w:rsid w:val="006C412D"/>
    <w:rsid w:val="006C46E9"/>
    <w:rsid w:val="006C51B1"/>
    <w:rsid w:val="006C585B"/>
    <w:rsid w:val="006C5C35"/>
    <w:rsid w:val="006C6024"/>
    <w:rsid w:val="006C6A9E"/>
    <w:rsid w:val="006C70B3"/>
    <w:rsid w:val="006C78EB"/>
    <w:rsid w:val="006D18F0"/>
    <w:rsid w:val="006D262D"/>
    <w:rsid w:val="006D5176"/>
    <w:rsid w:val="006D63DD"/>
    <w:rsid w:val="006D776F"/>
    <w:rsid w:val="006D7E4B"/>
    <w:rsid w:val="006E139E"/>
    <w:rsid w:val="006E15A6"/>
    <w:rsid w:val="006E176E"/>
    <w:rsid w:val="006E3D39"/>
    <w:rsid w:val="006E41C9"/>
    <w:rsid w:val="006E4328"/>
    <w:rsid w:val="006E4D28"/>
    <w:rsid w:val="006E4E69"/>
    <w:rsid w:val="006E5730"/>
    <w:rsid w:val="006E7DC0"/>
    <w:rsid w:val="006F0335"/>
    <w:rsid w:val="006F099A"/>
    <w:rsid w:val="006F0B79"/>
    <w:rsid w:val="006F2E9F"/>
    <w:rsid w:val="006F3059"/>
    <w:rsid w:val="006F3F66"/>
    <w:rsid w:val="006F41A3"/>
    <w:rsid w:val="006F54DC"/>
    <w:rsid w:val="006F55B5"/>
    <w:rsid w:val="006F59AF"/>
    <w:rsid w:val="006F5A5F"/>
    <w:rsid w:val="006F5D53"/>
    <w:rsid w:val="006F5FA1"/>
    <w:rsid w:val="006F7525"/>
    <w:rsid w:val="007000D3"/>
    <w:rsid w:val="00700385"/>
    <w:rsid w:val="0070053E"/>
    <w:rsid w:val="0070216A"/>
    <w:rsid w:val="00703DC0"/>
    <w:rsid w:val="00703E3D"/>
    <w:rsid w:val="007047C6"/>
    <w:rsid w:val="00704A6D"/>
    <w:rsid w:val="00705436"/>
    <w:rsid w:val="00705524"/>
    <w:rsid w:val="00706C60"/>
    <w:rsid w:val="00706DB2"/>
    <w:rsid w:val="007077B5"/>
    <w:rsid w:val="00707E91"/>
    <w:rsid w:val="007100D3"/>
    <w:rsid w:val="00710250"/>
    <w:rsid w:val="007104A4"/>
    <w:rsid w:val="007106F2"/>
    <w:rsid w:val="0071091E"/>
    <w:rsid w:val="0071100E"/>
    <w:rsid w:val="007111CA"/>
    <w:rsid w:val="007113AC"/>
    <w:rsid w:val="00711974"/>
    <w:rsid w:val="00711F6F"/>
    <w:rsid w:val="00712002"/>
    <w:rsid w:val="007121A5"/>
    <w:rsid w:val="007121EC"/>
    <w:rsid w:val="00712444"/>
    <w:rsid w:val="0071297E"/>
    <w:rsid w:val="0071299E"/>
    <w:rsid w:val="0071415F"/>
    <w:rsid w:val="0071473A"/>
    <w:rsid w:val="007148AA"/>
    <w:rsid w:val="007149A3"/>
    <w:rsid w:val="0071500C"/>
    <w:rsid w:val="007152D3"/>
    <w:rsid w:val="00715D83"/>
    <w:rsid w:val="007178C9"/>
    <w:rsid w:val="00717F82"/>
    <w:rsid w:val="00720248"/>
    <w:rsid w:val="007204C7"/>
    <w:rsid w:val="00720E55"/>
    <w:rsid w:val="00721B17"/>
    <w:rsid w:val="00722CF9"/>
    <w:rsid w:val="00722D39"/>
    <w:rsid w:val="00724A0C"/>
    <w:rsid w:val="00724DF1"/>
    <w:rsid w:val="00724E54"/>
    <w:rsid w:val="0072529C"/>
    <w:rsid w:val="00725BC3"/>
    <w:rsid w:val="00725D1D"/>
    <w:rsid w:val="0072617E"/>
    <w:rsid w:val="00726ECE"/>
    <w:rsid w:val="007275AC"/>
    <w:rsid w:val="00727EC4"/>
    <w:rsid w:val="00727F29"/>
    <w:rsid w:val="0073007F"/>
    <w:rsid w:val="00731783"/>
    <w:rsid w:val="0073271E"/>
    <w:rsid w:val="007344BB"/>
    <w:rsid w:val="0073480F"/>
    <w:rsid w:val="007358D6"/>
    <w:rsid w:val="00737C8B"/>
    <w:rsid w:val="00740CFE"/>
    <w:rsid w:val="00741C4A"/>
    <w:rsid w:val="00744A3B"/>
    <w:rsid w:val="00745648"/>
    <w:rsid w:val="007459EF"/>
    <w:rsid w:val="00750827"/>
    <w:rsid w:val="00750DF8"/>
    <w:rsid w:val="00752812"/>
    <w:rsid w:val="007536EB"/>
    <w:rsid w:val="007539B0"/>
    <w:rsid w:val="0075405F"/>
    <w:rsid w:val="00754DCE"/>
    <w:rsid w:val="007552D5"/>
    <w:rsid w:val="007561A6"/>
    <w:rsid w:val="00757740"/>
    <w:rsid w:val="00760F51"/>
    <w:rsid w:val="007610B2"/>
    <w:rsid w:val="00761A0F"/>
    <w:rsid w:val="007624B0"/>
    <w:rsid w:val="00764A6F"/>
    <w:rsid w:val="00765220"/>
    <w:rsid w:val="00765C71"/>
    <w:rsid w:val="007669EB"/>
    <w:rsid w:val="007678AF"/>
    <w:rsid w:val="00771E0C"/>
    <w:rsid w:val="00774485"/>
    <w:rsid w:val="00775022"/>
    <w:rsid w:val="00775D81"/>
    <w:rsid w:val="00776A9A"/>
    <w:rsid w:val="007777B2"/>
    <w:rsid w:val="00777FF2"/>
    <w:rsid w:val="00780116"/>
    <w:rsid w:val="007805F1"/>
    <w:rsid w:val="00780A63"/>
    <w:rsid w:val="007813E1"/>
    <w:rsid w:val="0078235F"/>
    <w:rsid w:val="007825D6"/>
    <w:rsid w:val="0078435A"/>
    <w:rsid w:val="0078440C"/>
    <w:rsid w:val="007845DC"/>
    <w:rsid w:val="007869D2"/>
    <w:rsid w:val="00790083"/>
    <w:rsid w:val="007908B6"/>
    <w:rsid w:val="0079125E"/>
    <w:rsid w:val="00791CE9"/>
    <w:rsid w:val="00793341"/>
    <w:rsid w:val="00794FB0"/>
    <w:rsid w:val="00795879"/>
    <w:rsid w:val="00795E22"/>
    <w:rsid w:val="00795FCE"/>
    <w:rsid w:val="00797B81"/>
    <w:rsid w:val="007A0104"/>
    <w:rsid w:val="007A0FC3"/>
    <w:rsid w:val="007A196F"/>
    <w:rsid w:val="007A2112"/>
    <w:rsid w:val="007A340F"/>
    <w:rsid w:val="007A3499"/>
    <w:rsid w:val="007A45BB"/>
    <w:rsid w:val="007A4FFB"/>
    <w:rsid w:val="007A64C0"/>
    <w:rsid w:val="007A6FDB"/>
    <w:rsid w:val="007B0021"/>
    <w:rsid w:val="007B191B"/>
    <w:rsid w:val="007B280E"/>
    <w:rsid w:val="007B2A22"/>
    <w:rsid w:val="007B2DF6"/>
    <w:rsid w:val="007B4C13"/>
    <w:rsid w:val="007B5836"/>
    <w:rsid w:val="007B5BA1"/>
    <w:rsid w:val="007B5BB6"/>
    <w:rsid w:val="007B6095"/>
    <w:rsid w:val="007B6C36"/>
    <w:rsid w:val="007B76AA"/>
    <w:rsid w:val="007B7718"/>
    <w:rsid w:val="007B7907"/>
    <w:rsid w:val="007C0BDC"/>
    <w:rsid w:val="007C2156"/>
    <w:rsid w:val="007C28FD"/>
    <w:rsid w:val="007C2987"/>
    <w:rsid w:val="007C2F1A"/>
    <w:rsid w:val="007C374D"/>
    <w:rsid w:val="007C37BE"/>
    <w:rsid w:val="007C4086"/>
    <w:rsid w:val="007C43EF"/>
    <w:rsid w:val="007C44BB"/>
    <w:rsid w:val="007C4A5F"/>
    <w:rsid w:val="007C54F6"/>
    <w:rsid w:val="007C683B"/>
    <w:rsid w:val="007C7699"/>
    <w:rsid w:val="007D14B3"/>
    <w:rsid w:val="007D21A9"/>
    <w:rsid w:val="007D2423"/>
    <w:rsid w:val="007D26AD"/>
    <w:rsid w:val="007D45C9"/>
    <w:rsid w:val="007D52B0"/>
    <w:rsid w:val="007D6AE4"/>
    <w:rsid w:val="007E1475"/>
    <w:rsid w:val="007E1CE2"/>
    <w:rsid w:val="007E2614"/>
    <w:rsid w:val="007E6525"/>
    <w:rsid w:val="007E66F9"/>
    <w:rsid w:val="007F1F44"/>
    <w:rsid w:val="007F34C2"/>
    <w:rsid w:val="007F3D56"/>
    <w:rsid w:val="007F5125"/>
    <w:rsid w:val="007F6AB3"/>
    <w:rsid w:val="007F6DDF"/>
    <w:rsid w:val="008001F3"/>
    <w:rsid w:val="008007FC"/>
    <w:rsid w:val="0080156E"/>
    <w:rsid w:val="00801E77"/>
    <w:rsid w:val="00802C58"/>
    <w:rsid w:val="00803064"/>
    <w:rsid w:val="0080481B"/>
    <w:rsid w:val="00804857"/>
    <w:rsid w:val="00804AA7"/>
    <w:rsid w:val="00805DC4"/>
    <w:rsid w:val="00806B90"/>
    <w:rsid w:val="00807709"/>
    <w:rsid w:val="00807E70"/>
    <w:rsid w:val="00810167"/>
    <w:rsid w:val="00810414"/>
    <w:rsid w:val="00811842"/>
    <w:rsid w:val="008124E2"/>
    <w:rsid w:val="00812503"/>
    <w:rsid w:val="00812A08"/>
    <w:rsid w:val="00813AF2"/>
    <w:rsid w:val="00814507"/>
    <w:rsid w:val="00814B6D"/>
    <w:rsid w:val="00814E9F"/>
    <w:rsid w:val="008151BF"/>
    <w:rsid w:val="0081635C"/>
    <w:rsid w:val="00816FAA"/>
    <w:rsid w:val="00817691"/>
    <w:rsid w:val="008205CF"/>
    <w:rsid w:val="00820ED8"/>
    <w:rsid w:val="008218C0"/>
    <w:rsid w:val="008220A2"/>
    <w:rsid w:val="00822D69"/>
    <w:rsid w:val="00824C19"/>
    <w:rsid w:val="00824FED"/>
    <w:rsid w:val="0082656F"/>
    <w:rsid w:val="00826A95"/>
    <w:rsid w:val="00826B15"/>
    <w:rsid w:val="00826C70"/>
    <w:rsid w:val="008271FB"/>
    <w:rsid w:val="00827C26"/>
    <w:rsid w:val="00830DB8"/>
    <w:rsid w:val="0083156E"/>
    <w:rsid w:val="00831754"/>
    <w:rsid w:val="00833A86"/>
    <w:rsid w:val="00834084"/>
    <w:rsid w:val="00834092"/>
    <w:rsid w:val="00834223"/>
    <w:rsid w:val="00835251"/>
    <w:rsid w:val="00835379"/>
    <w:rsid w:val="0083672B"/>
    <w:rsid w:val="00836B95"/>
    <w:rsid w:val="008407EC"/>
    <w:rsid w:val="00841117"/>
    <w:rsid w:val="00841DCB"/>
    <w:rsid w:val="008422FE"/>
    <w:rsid w:val="00842424"/>
    <w:rsid w:val="00842686"/>
    <w:rsid w:val="00842870"/>
    <w:rsid w:val="0084324D"/>
    <w:rsid w:val="008434D5"/>
    <w:rsid w:val="00845536"/>
    <w:rsid w:val="00846423"/>
    <w:rsid w:val="00846687"/>
    <w:rsid w:val="00850B0D"/>
    <w:rsid w:val="00850D40"/>
    <w:rsid w:val="008514EC"/>
    <w:rsid w:val="008519B3"/>
    <w:rsid w:val="0085290C"/>
    <w:rsid w:val="0085474F"/>
    <w:rsid w:val="0085479A"/>
    <w:rsid w:val="00855118"/>
    <w:rsid w:val="0085567F"/>
    <w:rsid w:val="008556DA"/>
    <w:rsid w:val="008557FE"/>
    <w:rsid w:val="008560FF"/>
    <w:rsid w:val="00856951"/>
    <w:rsid w:val="00856AA2"/>
    <w:rsid w:val="00857080"/>
    <w:rsid w:val="00857A0A"/>
    <w:rsid w:val="00857C38"/>
    <w:rsid w:val="008618D9"/>
    <w:rsid w:val="00862E61"/>
    <w:rsid w:val="008634FC"/>
    <w:rsid w:val="008639F7"/>
    <w:rsid w:val="00863A3B"/>
    <w:rsid w:val="00863DD5"/>
    <w:rsid w:val="008646F0"/>
    <w:rsid w:val="00864EAC"/>
    <w:rsid w:val="00865233"/>
    <w:rsid w:val="00866723"/>
    <w:rsid w:val="0086699F"/>
    <w:rsid w:val="00866E53"/>
    <w:rsid w:val="008670B2"/>
    <w:rsid w:val="00867EDB"/>
    <w:rsid w:val="00870122"/>
    <w:rsid w:val="008709E4"/>
    <w:rsid w:val="00871C53"/>
    <w:rsid w:val="00872EDE"/>
    <w:rsid w:val="008735DC"/>
    <w:rsid w:val="00873DC5"/>
    <w:rsid w:val="00875EA2"/>
    <w:rsid w:val="00876228"/>
    <w:rsid w:val="0087783B"/>
    <w:rsid w:val="00877D9B"/>
    <w:rsid w:val="00880780"/>
    <w:rsid w:val="00881A63"/>
    <w:rsid w:val="0088240B"/>
    <w:rsid w:val="008826B1"/>
    <w:rsid w:val="00882A02"/>
    <w:rsid w:val="00882F22"/>
    <w:rsid w:val="00883FB6"/>
    <w:rsid w:val="00884E82"/>
    <w:rsid w:val="00887854"/>
    <w:rsid w:val="00887CBC"/>
    <w:rsid w:val="00890E46"/>
    <w:rsid w:val="00891CCB"/>
    <w:rsid w:val="00892DE7"/>
    <w:rsid w:val="00892DEE"/>
    <w:rsid w:val="00893EBC"/>
    <w:rsid w:val="0089505A"/>
    <w:rsid w:val="008950A5"/>
    <w:rsid w:val="008951A0"/>
    <w:rsid w:val="00896D4F"/>
    <w:rsid w:val="00896DE3"/>
    <w:rsid w:val="008A0165"/>
    <w:rsid w:val="008A09F3"/>
    <w:rsid w:val="008A0DB2"/>
    <w:rsid w:val="008A2D31"/>
    <w:rsid w:val="008A30D6"/>
    <w:rsid w:val="008A35A1"/>
    <w:rsid w:val="008A3B32"/>
    <w:rsid w:val="008A42B8"/>
    <w:rsid w:val="008A435C"/>
    <w:rsid w:val="008A50E3"/>
    <w:rsid w:val="008A55AF"/>
    <w:rsid w:val="008A5A14"/>
    <w:rsid w:val="008A5A1E"/>
    <w:rsid w:val="008A60E8"/>
    <w:rsid w:val="008A71D7"/>
    <w:rsid w:val="008B1442"/>
    <w:rsid w:val="008B204E"/>
    <w:rsid w:val="008B237A"/>
    <w:rsid w:val="008B263F"/>
    <w:rsid w:val="008B298D"/>
    <w:rsid w:val="008B2AD0"/>
    <w:rsid w:val="008B391B"/>
    <w:rsid w:val="008B420E"/>
    <w:rsid w:val="008B44B4"/>
    <w:rsid w:val="008B6033"/>
    <w:rsid w:val="008B77C6"/>
    <w:rsid w:val="008B7DBD"/>
    <w:rsid w:val="008B7DD3"/>
    <w:rsid w:val="008C0857"/>
    <w:rsid w:val="008C1565"/>
    <w:rsid w:val="008C1800"/>
    <w:rsid w:val="008C1C79"/>
    <w:rsid w:val="008C40B3"/>
    <w:rsid w:val="008C5190"/>
    <w:rsid w:val="008C60A9"/>
    <w:rsid w:val="008C7919"/>
    <w:rsid w:val="008D037B"/>
    <w:rsid w:val="008D0D45"/>
    <w:rsid w:val="008D1467"/>
    <w:rsid w:val="008D234E"/>
    <w:rsid w:val="008D2C80"/>
    <w:rsid w:val="008D3C62"/>
    <w:rsid w:val="008D3EE3"/>
    <w:rsid w:val="008D4253"/>
    <w:rsid w:val="008D4528"/>
    <w:rsid w:val="008D45A5"/>
    <w:rsid w:val="008D6ABF"/>
    <w:rsid w:val="008D7631"/>
    <w:rsid w:val="008E0607"/>
    <w:rsid w:val="008E0712"/>
    <w:rsid w:val="008E0A48"/>
    <w:rsid w:val="008E27D1"/>
    <w:rsid w:val="008E342F"/>
    <w:rsid w:val="008E418D"/>
    <w:rsid w:val="008E4C04"/>
    <w:rsid w:val="008E4FBD"/>
    <w:rsid w:val="008F0A1B"/>
    <w:rsid w:val="008F341B"/>
    <w:rsid w:val="008F4B37"/>
    <w:rsid w:val="008F4FD7"/>
    <w:rsid w:val="009014BA"/>
    <w:rsid w:val="00902435"/>
    <w:rsid w:val="0090423E"/>
    <w:rsid w:val="00904581"/>
    <w:rsid w:val="00904E5B"/>
    <w:rsid w:val="00905043"/>
    <w:rsid w:val="009056B4"/>
    <w:rsid w:val="009070D2"/>
    <w:rsid w:val="00907F6F"/>
    <w:rsid w:val="00911200"/>
    <w:rsid w:val="00911603"/>
    <w:rsid w:val="0091386A"/>
    <w:rsid w:val="00914731"/>
    <w:rsid w:val="00914A11"/>
    <w:rsid w:val="00914B67"/>
    <w:rsid w:val="009151D5"/>
    <w:rsid w:val="0091545C"/>
    <w:rsid w:val="009165F5"/>
    <w:rsid w:val="00916C91"/>
    <w:rsid w:val="00916E2E"/>
    <w:rsid w:val="0091786A"/>
    <w:rsid w:val="00917FA1"/>
    <w:rsid w:val="00920831"/>
    <w:rsid w:val="009211E1"/>
    <w:rsid w:val="009213F7"/>
    <w:rsid w:val="00921435"/>
    <w:rsid w:val="009235A3"/>
    <w:rsid w:val="0092398A"/>
    <w:rsid w:val="009251D8"/>
    <w:rsid w:val="00925E1B"/>
    <w:rsid w:val="0092648B"/>
    <w:rsid w:val="009305E4"/>
    <w:rsid w:val="00930C7A"/>
    <w:rsid w:val="00930EE4"/>
    <w:rsid w:val="00931811"/>
    <w:rsid w:val="00932617"/>
    <w:rsid w:val="00932BE3"/>
    <w:rsid w:val="00934657"/>
    <w:rsid w:val="009357BC"/>
    <w:rsid w:val="00936C67"/>
    <w:rsid w:val="00940021"/>
    <w:rsid w:val="0094033D"/>
    <w:rsid w:val="00942083"/>
    <w:rsid w:val="00942A96"/>
    <w:rsid w:val="009434F5"/>
    <w:rsid w:val="009441FF"/>
    <w:rsid w:val="0094463A"/>
    <w:rsid w:val="0094498D"/>
    <w:rsid w:val="009452C2"/>
    <w:rsid w:val="00945BA5"/>
    <w:rsid w:val="00946FC9"/>
    <w:rsid w:val="00947BDD"/>
    <w:rsid w:val="0095014D"/>
    <w:rsid w:val="0095064E"/>
    <w:rsid w:val="00950B05"/>
    <w:rsid w:val="00951286"/>
    <w:rsid w:val="0095259A"/>
    <w:rsid w:val="00952927"/>
    <w:rsid w:val="00952AA1"/>
    <w:rsid w:val="00952E3D"/>
    <w:rsid w:val="009545A4"/>
    <w:rsid w:val="0095778B"/>
    <w:rsid w:val="009579C9"/>
    <w:rsid w:val="00960D11"/>
    <w:rsid w:val="00961627"/>
    <w:rsid w:val="00962755"/>
    <w:rsid w:val="0096322E"/>
    <w:rsid w:val="00963F43"/>
    <w:rsid w:val="0096448C"/>
    <w:rsid w:val="009655CB"/>
    <w:rsid w:val="00965B42"/>
    <w:rsid w:val="0096640D"/>
    <w:rsid w:val="00966F90"/>
    <w:rsid w:val="009679C6"/>
    <w:rsid w:val="00967F30"/>
    <w:rsid w:val="00971BD0"/>
    <w:rsid w:val="00971C13"/>
    <w:rsid w:val="009720B5"/>
    <w:rsid w:val="00972855"/>
    <w:rsid w:val="0097397E"/>
    <w:rsid w:val="00973987"/>
    <w:rsid w:val="00974B4D"/>
    <w:rsid w:val="00974C18"/>
    <w:rsid w:val="00976375"/>
    <w:rsid w:val="0097654D"/>
    <w:rsid w:val="0097729E"/>
    <w:rsid w:val="009772AE"/>
    <w:rsid w:val="00980429"/>
    <w:rsid w:val="0098084A"/>
    <w:rsid w:val="00982A70"/>
    <w:rsid w:val="0098379B"/>
    <w:rsid w:val="009840FC"/>
    <w:rsid w:val="00985C6C"/>
    <w:rsid w:val="00986028"/>
    <w:rsid w:val="009865F5"/>
    <w:rsid w:val="00986B0C"/>
    <w:rsid w:val="00987094"/>
    <w:rsid w:val="009921C2"/>
    <w:rsid w:val="0099597F"/>
    <w:rsid w:val="009959D7"/>
    <w:rsid w:val="00995C96"/>
    <w:rsid w:val="00995F3E"/>
    <w:rsid w:val="009969B8"/>
    <w:rsid w:val="00996A34"/>
    <w:rsid w:val="00996B27"/>
    <w:rsid w:val="00996EDF"/>
    <w:rsid w:val="00997EDA"/>
    <w:rsid w:val="009A0BDA"/>
    <w:rsid w:val="009A2349"/>
    <w:rsid w:val="009A2EBF"/>
    <w:rsid w:val="009A4AA0"/>
    <w:rsid w:val="009A4CFD"/>
    <w:rsid w:val="009A5802"/>
    <w:rsid w:val="009A5AFF"/>
    <w:rsid w:val="009A6A48"/>
    <w:rsid w:val="009A6EBF"/>
    <w:rsid w:val="009A7206"/>
    <w:rsid w:val="009A793A"/>
    <w:rsid w:val="009A7C73"/>
    <w:rsid w:val="009B0A67"/>
    <w:rsid w:val="009B0ADC"/>
    <w:rsid w:val="009B0F2A"/>
    <w:rsid w:val="009B1F2C"/>
    <w:rsid w:val="009B2733"/>
    <w:rsid w:val="009B3A9B"/>
    <w:rsid w:val="009B50FB"/>
    <w:rsid w:val="009B5EF5"/>
    <w:rsid w:val="009B6F4F"/>
    <w:rsid w:val="009C09A9"/>
    <w:rsid w:val="009C129B"/>
    <w:rsid w:val="009C15A9"/>
    <w:rsid w:val="009C1768"/>
    <w:rsid w:val="009C1B0C"/>
    <w:rsid w:val="009C230F"/>
    <w:rsid w:val="009C3E10"/>
    <w:rsid w:val="009C3ED6"/>
    <w:rsid w:val="009C4276"/>
    <w:rsid w:val="009C67A6"/>
    <w:rsid w:val="009D152D"/>
    <w:rsid w:val="009D171D"/>
    <w:rsid w:val="009D1B5A"/>
    <w:rsid w:val="009D2831"/>
    <w:rsid w:val="009D45B8"/>
    <w:rsid w:val="009D637A"/>
    <w:rsid w:val="009D6B24"/>
    <w:rsid w:val="009D6C94"/>
    <w:rsid w:val="009D70B3"/>
    <w:rsid w:val="009E0723"/>
    <w:rsid w:val="009E15A9"/>
    <w:rsid w:val="009E1D4B"/>
    <w:rsid w:val="009E2949"/>
    <w:rsid w:val="009E29AD"/>
    <w:rsid w:val="009E3C11"/>
    <w:rsid w:val="009E4E06"/>
    <w:rsid w:val="009E4E70"/>
    <w:rsid w:val="009E6C8F"/>
    <w:rsid w:val="009E6DB3"/>
    <w:rsid w:val="009E759C"/>
    <w:rsid w:val="009E7B41"/>
    <w:rsid w:val="009E7F11"/>
    <w:rsid w:val="009F053D"/>
    <w:rsid w:val="009F2655"/>
    <w:rsid w:val="009F36C6"/>
    <w:rsid w:val="009F38C8"/>
    <w:rsid w:val="009F433B"/>
    <w:rsid w:val="009F4512"/>
    <w:rsid w:val="009F5C22"/>
    <w:rsid w:val="009F63CC"/>
    <w:rsid w:val="009F6F75"/>
    <w:rsid w:val="009F6FE0"/>
    <w:rsid w:val="00A00806"/>
    <w:rsid w:val="00A00B52"/>
    <w:rsid w:val="00A02906"/>
    <w:rsid w:val="00A0371D"/>
    <w:rsid w:val="00A043DA"/>
    <w:rsid w:val="00A06324"/>
    <w:rsid w:val="00A07F76"/>
    <w:rsid w:val="00A11F97"/>
    <w:rsid w:val="00A142F2"/>
    <w:rsid w:val="00A14909"/>
    <w:rsid w:val="00A14FD6"/>
    <w:rsid w:val="00A15A9E"/>
    <w:rsid w:val="00A162F1"/>
    <w:rsid w:val="00A167E7"/>
    <w:rsid w:val="00A16BFC"/>
    <w:rsid w:val="00A175C0"/>
    <w:rsid w:val="00A1760B"/>
    <w:rsid w:val="00A17935"/>
    <w:rsid w:val="00A17F02"/>
    <w:rsid w:val="00A2417D"/>
    <w:rsid w:val="00A24491"/>
    <w:rsid w:val="00A24965"/>
    <w:rsid w:val="00A25A9A"/>
    <w:rsid w:val="00A268D0"/>
    <w:rsid w:val="00A27619"/>
    <w:rsid w:val="00A30CD9"/>
    <w:rsid w:val="00A315D1"/>
    <w:rsid w:val="00A31E9A"/>
    <w:rsid w:val="00A322F3"/>
    <w:rsid w:val="00A3233A"/>
    <w:rsid w:val="00A32FD1"/>
    <w:rsid w:val="00A335D8"/>
    <w:rsid w:val="00A3362A"/>
    <w:rsid w:val="00A3392B"/>
    <w:rsid w:val="00A3426C"/>
    <w:rsid w:val="00A36999"/>
    <w:rsid w:val="00A37098"/>
    <w:rsid w:val="00A4074A"/>
    <w:rsid w:val="00A40E6F"/>
    <w:rsid w:val="00A412CE"/>
    <w:rsid w:val="00A41F74"/>
    <w:rsid w:val="00A4200B"/>
    <w:rsid w:val="00A4299E"/>
    <w:rsid w:val="00A42A85"/>
    <w:rsid w:val="00A42CD3"/>
    <w:rsid w:val="00A430E0"/>
    <w:rsid w:val="00A4385F"/>
    <w:rsid w:val="00A444B4"/>
    <w:rsid w:val="00A44B2B"/>
    <w:rsid w:val="00A44C84"/>
    <w:rsid w:val="00A47E40"/>
    <w:rsid w:val="00A505BF"/>
    <w:rsid w:val="00A513E8"/>
    <w:rsid w:val="00A5164D"/>
    <w:rsid w:val="00A516EB"/>
    <w:rsid w:val="00A518C3"/>
    <w:rsid w:val="00A51A85"/>
    <w:rsid w:val="00A53112"/>
    <w:rsid w:val="00A535C3"/>
    <w:rsid w:val="00A53E6E"/>
    <w:rsid w:val="00A55354"/>
    <w:rsid w:val="00A5555B"/>
    <w:rsid w:val="00A57763"/>
    <w:rsid w:val="00A57C8C"/>
    <w:rsid w:val="00A60348"/>
    <w:rsid w:val="00A61283"/>
    <w:rsid w:val="00A62B70"/>
    <w:rsid w:val="00A633F0"/>
    <w:rsid w:val="00A636ED"/>
    <w:rsid w:val="00A637B6"/>
    <w:rsid w:val="00A6412F"/>
    <w:rsid w:val="00A654A3"/>
    <w:rsid w:val="00A661C1"/>
    <w:rsid w:val="00A670AF"/>
    <w:rsid w:val="00A70BBB"/>
    <w:rsid w:val="00A71D7C"/>
    <w:rsid w:val="00A72465"/>
    <w:rsid w:val="00A72AFC"/>
    <w:rsid w:val="00A73CCD"/>
    <w:rsid w:val="00A752F2"/>
    <w:rsid w:val="00A75390"/>
    <w:rsid w:val="00A75B22"/>
    <w:rsid w:val="00A76A4A"/>
    <w:rsid w:val="00A76B0D"/>
    <w:rsid w:val="00A76D9F"/>
    <w:rsid w:val="00A77FBA"/>
    <w:rsid w:val="00A804AA"/>
    <w:rsid w:val="00A805ED"/>
    <w:rsid w:val="00A80680"/>
    <w:rsid w:val="00A8209B"/>
    <w:rsid w:val="00A827C4"/>
    <w:rsid w:val="00A83A4E"/>
    <w:rsid w:val="00A84502"/>
    <w:rsid w:val="00A84968"/>
    <w:rsid w:val="00A85ADB"/>
    <w:rsid w:val="00A87400"/>
    <w:rsid w:val="00A87A07"/>
    <w:rsid w:val="00A87CA5"/>
    <w:rsid w:val="00A91250"/>
    <w:rsid w:val="00A93CA3"/>
    <w:rsid w:val="00A93F3E"/>
    <w:rsid w:val="00A94C20"/>
    <w:rsid w:val="00A95284"/>
    <w:rsid w:val="00A96339"/>
    <w:rsid w:val="00A96377"/>
    <w:rsid w:val="00A9679A"/>
    <w:rsid w:val="00AA038E"/>
    <w:rsid w:val="00AA1F2B"/>
    <w:rsid w:val="00AA212C"/>
    <w:rsid w:val="00AA2794"/>
    <w:rsid w:val="00AA313F"/>
    <w:rsid w:val="00AA3A5E"/>
    <w:rsid w:val="00AA4636"/>
    <w:rsid w:val="00AA4E6D"/>
    <w:rsid w:val="00AA4FCD"/>
    <w:rsid w:val="00AA4FCE"/>
    <w:rsid w:val="00AA70F2"/>
    <w:rsid w:val="00AA7B16"/>
    <w:rsid w:val="00AA7CAD"/>
    <w:rsid w:val="00AB0109"/>
    <w:rsid w:val="00AB18AA"/>
    <w:rsid w:val="00AB18E1"/>
    <w:rsid w:val="00AB20B5"/>
    <w:rsid w:val="00AB3812"/>
    <w:rsid w:val="00AB434E"/>
    <w:rsid w:val="00AB4A8C"/>
    <w:rsid w:val="00AB602E"/>
    <w:rsid w:val="00AB648F"/>
    <w:rsid w:val="00AB7AED"/>
    <w:rsid w:val="00AB7FD1"/>
    <w:rsid w:val="00AC0F96"/>
    <w:rsid w:val="00AC30A9"/>
    <w:rsid w:val="00AC343B"/>
    <w:rsid w:val="00AC386E"/>
    <w:rsid w:val="00AC40CD"/>
    <w:rsid w:val="00AC5AE8"/>
    <w:rsid w:val="00AC5B9D"/>
    <w:rsid w:val="00AC60E6"/>
    <w:rsid w:val="00AC786C"/>
    <w:rsid w:val="00AC7BFD"/>
    <w:rsid w:val="00AD1157"/>
    <w:rsid w:val="00AD1851"/>
    <w:rsid w:val="00AD1DF4"/>
    <w:rsid w:val="00AD33A7"/>
    <w:rsid w:val="00AD4236"/>
    <w:rsid w:val="00AD50CE"/>
    <w:rsid w:val="00AD5F72"/>
    <w:rsid w:val="00AD684D"/>
    <w:rsid w:val="00AD6A63"/>
    <w:rsid w:val="00AD716A"/>
    <w:rsid w:val="00AD7839"/>
    <w:rsid w:val="00AE02C0"/>
    <w:rsid w:val="00AE1017"/>
    <w:rsid w:val="00AE194B"/>
    <w:rsid w:val="00AE2007"/>
    <w:rsid w:val="00AE2656"/>
    <w:rsid w:val="00AE2804"/>
    <w:rsid w:val="00AE3654"/>
    <w:rsid w:val="00AE3D08"/>
    <w:rsid w:val="00AE4169"/>
    <w:rsid w:val="00AE4BF0"/>
    <w:rsid w:val="00AE51E4"/>
    <w:rsid w:val="00AE6A95"/>
    <w:rsid w:val="00AE72C8"/>
    <w:rsid w:val="00AE7C5D"/>
    <w:rsid w:val="00AE7D22"/>
    <w:rsid w:val="00AF0598"/>
    <w:rsid w:val="00AF0DF8"/>
    <w:rsid w:val="00AF1014"/>
    <w:rsid w:val="00AF2DCF"/>
    <w:rsid w:val="00AF365A"/>
    <w:rsid w:val="00AF3669"/>
    <w:rsid w:val="00AF3CEF"/>
    <w:rsid w:val="00AF3E57"/>
    <w:rsid w:val="00AF48A1"/>
    <w:rsid w:val="00AF4B8F"/>
    <w:rsid w:val="00AF4CB0"/>
    <w:rsid w:val="00AF5284"/>
    <w:rsid w:val="00AF54C4"/>
    <w:rsid w:val="00AF7130"/>
    <w:rsid w:val="00B00FF4"/>
    <w:rsid w:val="00B011A1"/>
    <w:rsid w:val="00B02396"/>
    <w:rsid w:val="00B03A7D"/>
    <w:rsid w:val="00B04BB1"/>
    <w:rsid w:val="00B052D4"/>
    <w:rsid w:val="00B05D76"/>
    <w:rsid w:val="00B06623"/>
    <w:rsid w:val="00B11931"/>
    <w:rsid w:val="00B1333B"/>
    <w:rsid w:val="00B14525"/>
    <w:rsid w:val="00B14620"/>
    <w:rsid w:val="00B161A4"/>
    <w:rsid w:val="00B16D39"/>
    <w:rsid w:val="00B1794C"/>
    <w:rsid w:val="00B20789"/>
    <w:rsid w:val="00B20FC3"/>
    <w:rsid w:val="00B21619"/>
    <w:rsid w:val="00B21C29"/>
    <w:rsid w:val="00B229E9"/>
    <w:rsid w:val="00B22B9C"/>
    <w:rsid w:val="00B23157"/>
    <w:rsid w:val="00B23185"/>
    <w:rsid w:val="00B233EC"/>
    <w:rsid w:val="00B238CD"/>
    <w:rsid w:val="00B26B2C"/>
    <w:rsid w:val="00B309B9"/>
    <w:rsid w:val="00B32389"/>
    <w:rsid w:val="00B332CC"/>
    <w:rsid w:val="00B33A34"/>
    <w:rsid w:val="00B35016"/>
    <w:rsid w:val="00B35A7B"/>
    <w:rsid w:val="00B37028"/>
    <w:rsid w:val="00B3792F"/>
    <w:rsid w:val="00B4018E"/>
    <w:rsid w:val="00B4082E"/>
    <w:rsid w:val="00B41DAF"/>
    <w:rsid w:val="00B42205"/>
    <w:rsid w:val="00B423F3"/>
    <w:rsid w:val="00B42EFB"/>
    <w:rsid w:val="00B43809"/>
    <w:rsid w:val="00B44268"/>
    <w:rsid w:val="00B4446C"/>
    <w:rsid w:val="00B4501C"/>
    <w:rsid w:val="00B4503B"/>
    <w:rsid w:val="00B45CF5"/>
    <w:rsid w:val="00B45D60"/>
    <w:rsid w:val="00B4739E"/>
    <w:rsid w:val="00B47638"/>
    <w:rsid w:val="00B51EDC"/>
    <w:rsid w:val="00B51F05"/>
    <w:rsid w:val="00B51FBC"/>
    <w:rsid w:val="00B52959"/>
    <w:rsid w:val="00B52F7A"/>
    <w:rsid w:val="00B533F2"/>
    <w:rsid w:val="00B54801"/>
    <w:rsid w:val="00B563B3"/>
    <w:rsid w:val="00B56518"/>
    <w:rsid w:val="00B56D5C"/>
    <w:rsid w:val="00B57B4D"/>
    <w:rsid w:val="00B606CD"/>
    <w:rsid w:val="00B61611"/>
    <w:rsid w:val="00B62172"/>
    <w:rsid w:val="00B626CE"/>
    <w:rsid w:val="00B6340A"/>
    <w:rsid w:val="00B63BE5"/>
    <w:rsid w:val="00B63F2A"/>
    <w:rsid w:val="00B6478D"/>
    <w:rsid w:val="00B65EFE"/>
    <w:rsid w:val="00B66108"/>
    <w:rsid w:val="00B6610D"/>
    <w:rsid w:val="00B67334"/>
    <w:rsid w:val="00B67513"/>
    <w:rsid w:val="00B71622"/>
    <w:rsid w:val="00B718E9"/>
    <w:rsid w:val="00B71C9A"/>
    <w:rsid w:val="00B726AD"/>
    <w:rsid w:val="00B73936"/>
    <w:rsid w:val="00B7420B"/>
    <w:rsid w:val="00B75427"/>
    <w:rsid w:val="00B75499"/>
    <w:rsid w:val="00B7552B"/>
    <w:rsid w:val="00B758C0"/>
    <w:rsid w:val="00B75BA1"/>
    <w:rsid w:val="00B75C33"/>
    <w:rsid w:val="00B75F98"/>
    <w:rsid w:val="00B767AE"/>
    <w:rsid w:val="00B76B1D"/>
    <w:rsid w:val="00B76B91"/>
    <w:rsid w:val="00B803DE"/>
    <w:rsid w:val="00B805D3"/>
    <w:rsid w:val="00B81271"/>
    <w:rsid w:val="00B817B4"/>
    <w:rsid w:val="00B83772"/>
    <w:rsid w:val="00B83B5D"/>
    <w:rsid w:val="00B844EA"/>
    <w:rsid w:val="00B84B25"/>
    <w:rsid w:val="00B852AA"/>
    <w:rsid w:val="00B8591F"/>
    <w:rsid w:val="00B85A8E"/>
    <w:rsid w:val="00B86258"/>
    <w:rsid w:val="00B8679A"/>
    <w:rsid w:val="00B87837"/>
    <w:rsid w:val="00B90E9F"/>
    <w:rsid w:val="00B9136A"/>
    <w:rsid w:val="00B9317C"/>
    <w:rsid w:val="00B935EA"/>
    <w:rsid w:val="00B938D8"/>
    <w:rsid w:val="00B93B12"/>
    <w:rsid w:val="00B949CC"/>
    <w:rsid w:val="00B96C63"/>
    <w:rsid w:val="00B96CEF"/>
    <w:rsid w:val="00B9718C"/>
    <w:rsid w:val="00B9736F"/>
    <w:rsid w:val="00BA01A2"/>
    <w:rsid w:val="00BA04DB"/>
    <w:rsid w:val="00BA1182"/>
    <w:rsid w:val="00BA18DF"/>
    <w:rsid w:val="00BA209D"/>
    <w:rsid w:val="00BA3D5B"/>
    <w:rsid w:val="00BA46D3"/>
    <w:rsid w:val="00BA5DA2"/>
    <w:rsid w:val="00BA604D"/>
    <w:rsid w:val="00BA6401"/>
    <w:rsid w:val="00BA64F0"/>
    <w:rsid w:val="00BA69BA"/>
    <w:rsid w:val="00BA745A"/>
    <w:rsid w:val="00BB2BED"/>
    <w:rsid w:val="00BB3152"/>
    <w:rsid w:val="00BB5119"/>
    <w:rsid w:val="00BB54AC"/>
    <w:rsid w:val="00BB58EE"/>
    <w:rsid w:val="00BB5C96"/>
    <w:rsid w:val="00BB637E"/>
    <w:rsid w:val="00BB6E72"/>
    <w:rsid w:val="00BB7815"/>
    <w:rsid w:val="00BB7C05"/>
    <w:rsid w:val="00BC03C7"/>
    <w:rsid w:val="00BC0803"/>
    <w:rsid w:val="00BC1615"/>
    <w:rsid w:val="00BC1A22"/>
    <w:rsid w:val="00BC207C"/>
    <w:rsid w:val="00BC35E1"/>
    <w:rsid w:val="00BC412D"/>
    <w:rsid w:val="00BC462F"/>
    <w:rsid w:val="00BC4631"/>
    <w:rsid w:val="00BC47E8"/>
    <w:rsid w:val="00BC4DB6"/>
    <w:rsid w:val="00BC5238"/>
    <w:rsid w:val="00BC5C77"/>
    <w:rsid w:val="00BD1275"/>
    <w:rsid w:val="00BD2650"/>
    <w:rsid w:val="00BD3BBE"/>
    <w:rsid w:val="00BD3BCD"/>
    <w:rsid w:val="00BD6676"/>
    <w:rsid w:val="00BD6CF8"/>
    <w:rsid w:val="00BD7329"/>
    <w:rsid w:val="00BD76BC"/>
    <w:rsid w:val="00BD7F06"/>
    <w:rsid w:val="00BD7F68"/>
    <w:rsid w:val="00BE1544"/>
    <w:rsid w:val="00BE1C64"/>
    <w:rsid w:val="00BE554A"/>
    <w:rsid w:val="00BE5F89"/>
    <w:rsid w:val="00BE61C8"/>
    <w:rsid w:val="00BE7A17"/>
    <w:rsid w:val="00BF3C3C"/>
    <w:rsid w:val="00BF4A1D"/>
    <w:rsid w:val="00BF4D2C"/>
    <w:rsid w:val="00BF69EA"/>
    <w:rsid w:val="00BF7088"/>
    <w:rsid w:val="00BF79CA"/>
    <w:rsid w:val="00C016CB"/>
    <w:rsid w:val="00C01751"/>
    <w:rsid w:val="00C01DA2"/>
    <w:rsid w:val="00C023E3"/>
    <w:rsid w:val="00C028D2"/>
    <w:rsid w:val="00C033B1"/>
    <w:rsid w:val="00C05630"/>
    <w:rsid w:val="00C05DFA"/>
    <w:rsid w:val="00C05EEE"/>
    <w:rsid w:val="00C06814"/>
    <w:rsid w:val="00C06C20"/>
    <w:rsid w:val="00C112D1"/>
    <w:rsid w:val="00C11762"/>
    <w:rsid w:val="00C1188E"/>
    <w:rsid w:val="00C1272E"/>
    <w:rsid w:val="00C127A4"/>
    <w:rsid w:val="00C12910"/>
    <w:rsid w:val="00C1577A"/>
    <w:rsid w:val="00C16858"/>
    <w:rsid w:val="00C208A1"/>
    <w:rsid w:val="00C21829"/>
    <w:rsid w:val="00C21C57"/>
    <w:rsid w:val="00C21C6C"/>
    <w:rsid w:val="00C2295A"/>
    <w:rsid w:val="00C22C09"/>
    <w:rsid w:val="00C23DEC"/>
    <w:rsid w:val="00C24534"/>
    <w:rsid w:val="00C24EA9"/>
    <w:rsid w:val="00C25500"/>
    <w:rsid w:val="00C264F5"/>
    <w:rsid w:val="00C268B7"/>
    <w:rsid w:val="00C278CA"/>
    <w:rsid w:val="00C279D9"/>
    <w:rsid w:val="00C27BF9"/>
    <w:rsid w:val="00C27F1D"/>
    <w:rsid w:val="00C30A74"/>
    <w:rsid w:val="00C30DDE"/>
    <w:rsid w:val="00C30E86"/>
    <w:rsid w:val="00C3141D"/>
    <w:rsid w:val="00C34814"/>
    <w:rsid w:val="00C35C6F"/>
    <w:rsid w:val="00C370A9"/>
    <w:rsid w:val="00C375E2"/>
    <w:rsid w:val="00C37BEE"/>
    <w:rsid w:val="00C40D1D"/>
    <w:rsid w:val="00C412A3"/>
    <w:rsid w:val="00C4180A"/>
    <w:rsid w:val="00C42028"/>
    <w:rsid w:val="00C4296A"/>
    <w:rsid w:val="00C42D2C"/>
    <w:rsid w:val="00C4394B"/>
    <w:rsid w:val="00C4438C"/>
    <w:rsid w:val="00C44557"/>
    <w:rsid w:val="00C44B1A"/>
    <w:rsid w:val="00C44CB6"/>
    <w:rsid w:val="00C455DA"/>
    <w:rsid w:val="00C4575C"/>
    <w:rsid w:val="00C45881"/>
    <w:rsid w:val="00C474E5"/>
    <w:rsid w:val="00C47708"/>
    <w:rsid w:val="00C47E09"/>
    <w:rsid w:val="00C51398"/>
    <w:rsid w:val="00C515A3"/>
    <w:rsid w:val="00C5164E"/>
    <w:rsid w:val="00C54D61"/>
    <w:rsid w:val="00C55DE5"/>
    <w:rsid w:val="00C5607E"/>
    <w:rsid w:val="00C56747"/>
    <w:rsid w:val="00C569C1"/>
    <w:rsid w:val="00C56D42"/>
    <w:rsid w:val="00C60B1D"/>
    <w:rsid w:val="00C62727"/>
    <w:rsid w:val="00C63A2E"/>
    <w:rsid w:val="00C63EFC"/>
    <w:rsid w:val="00C64085"/>
    <w:rsid w:val="00C64326"/>
    <w:rsid w:val="00C64B46"/>
    <w:rsid w:val="00C64B90"/>
    <w:rsid w:val="00C66B10"/>
    <w:rsid w:val="00C70488"/>
    <w:rsid w:val="00C70A93"/>
    <w:rsid w:val="00C712CC"/>
    <w:rsid w:val="00C72D68"/>
    <w:rsid w:val="00C72FAE"/>
    <w:rsid w:val="00C736DE"/>
    <w:rsid w:val="00C743DA"/>
    <w:rsid w:val="00C75AA9"/>
    <w:rsid w:val="00C760D9"/>
    <w:rsid w:val="00C7614F"/>
    <w:rsid w:val="00C80401"/>
    <w:rsid w:val="00C80BE4"/>
    <w:rsid w:val="00C81C47"/>
    <w:rsid w:val="00C81ECC"/>
    <w:rsid w:val="00C822E6"/>
    <w:rsid w:val="00C82A01"/>
    <w:rsid w:val="00C83173"/>
    <w:rsid w:val="00C834E8"/>
    <w:rsid w:val="00C84544"/>
    <w:rsid w:val="00C848F5"/>
    <w:rsid w:val="00C86612"/>
    <w:rsid w:val="00C8687E"/>
    <w:rsid w:val="00C87744"/>
    <w:rsid w:val="00C90344"/>
    <w:rsid w:val="00C90BE2"/>
    <w:rsid w:val="00C9125C"/>
    <w:rsid w:val="00C92539"/>
    <w:rsid w:val="00C92953"/>
    <w:rsid w:val="00C9307B"/>
    <w:rsid w:val="00C943D0"/>
    <w:rsid w:val="00C949B7"/>
    <w:rsid w:val="00C95267"/>
    <w:rsid w:val="00C954CF"/>
    <w:rsid w:val="00C964A4"/>
    <w:rsid w:val="00CA0E6E"/>
    <w:rsid w:val="00CA1131"/>
    <w:rsid w:val="00CA3CC4"/>
    <w:rsid w:val="00CA4A1F"/>
    <w:rsid w:val="00CA53E5"/>
    <w:rsid w:val="00CA5C8B"/>
    <w:rsid w:val="00CA5E56"/>
    <w:rsid w:val="00CA6080"/>
    <w:rsid w:val="00CA6FA8"/>
    <w:rsid w:val="00CA7518"/>
    <w:rsid w:val="00CB066E"/>
    <w:rsid w:val="00CB09C5"/>
    <w:rsid w:val="00CB184B"/>
    <w:rsid w:val="00CB1B13"/>
    <w:rsid w:val="00CB42D8"/>
    <w:rsid w:val="00CB47E5"/>
    <w:rsid w:val="00CB5104"/>
    <w:rsid w:val="00CB611E"/>
    <w:rsid w:val="00CB70BD"/>
    <w:rsid w:val="00CB72C8"/>
    <w:rsid w:val="00CB747D"/>
    <w:rsid w:val="00CB7BC0"/>
    <w:rsid w:val="00CB7D00"/>
    <w:rsid w:val="00CB7E85"/>
    <w:rsid w:val="00CC20F5"/>
    <w:rsid w:val="00CC2611"/>
    <w:rsid w:val="00CC2756"/>
    <w:rsid w:val="00CC3B11"/>
    <w:rsid w:val="00CC56CE"/>
    <w:rsid w:val="00CC5E68"/>
    <w:rsid w:val="00CC6A2E"/>
    <w:rsid w:val="00CC70B9"/>
    <w:rsid w:val="00CD0286"/>
    <w:rsid w:val="00CD0CE5"/>
    <w:rsid w:val="00CD15C7"/>
    <w:rsid w:val="00CD1BE3"/>
    <w:rsid w:val="00CD32F9"/>
    <w:rsid w:val="00CD357F"/>
    <w:rsid w:val="00CD4C74"/>
    <w:rsid w:val="00CD6853"/>
    <w:rsid w:val="00CD71E8"/>
    <w:rsid w:val="00CD7909"/>
    <w:rsid w:val="00CD7E5E"/>
    <w:rsid w:val="00CE0732"/>
    <w:rsid w:val="00CE0FCE"/>
    <w:rsid w:val="00CE19AA"/>
    <w:rsid w:val="00CE19EE"/>
    <w:rsid w:val="00CE2123"/>
    <w:rsid w:val="00CE2492"/>
    <w:rsid w:val="00CE2612"/>
    <w:rsid w:val="00CE4747"/>
    <w:rsid w:val="00CE51BC"/>
    <w:rsid w:val="00CE575A"/>
    <w:rsid w:val="00CE593D"/>
    <w:rsid w:val="00CE5F33"/>
    <w:rsid w:val="00CE6C99"/>
    <w:rsid w:val="00CE7DB0"/>
    <w:rsid w:val="00CF03E1"/>
    <w:rsid w:val="00CF0741"/>
    <w:rsid w:val="00CF0812"/>
    <w:rsid w:val="00CF1C45"/>
    <w:rsid w:val="00CF2E72"/>
    <w:rsid w:val="00CF390E"/>
    <w:rsid w:val="00CF3CEF"/>
    <w:rsid w:val="00CF4F9D"/>
    <w:rsid w:val="00CF5061"/>
    <w:rsid w:val="00CF5639"/>
    <w:rsid w:val="00CF59A4"/>
    <w:rsid w:val="00CF620A"/>
    <w:rsid w:val="00CF6683"/>
    <w:rsid w:val="00CF75F3"/>
    <w:rsid w:val="00D00310"/>
    <w:rsid w:val="00D00C6C"/>
    <w:rsid w:val="00D02143"/>
    <w:rsid w:val="00D057A8"/>
    <w:rsid w:val="00D065AB"/>
    <w:rsid w:val="00D06783"/>
    <w:rsid w:val="00D06C75"/>
    <w:rsid w:val="00D07103"/>
    <w:rsid w:val="00D07411"/>
    <w:rsid w:val="00D076C1"/>
    <w:rsid w:val="00D07E4F"/>
    <w:rsid w:val="00D07EA0"/>
    <w:rsid w:val="00D119AF"/>
    <w:rsid w:val="00D11F5F"/>
    <w:rsid w:val="00D126DC"/>
    <w:rsid w:val="00D1334C"/>
    <w:rsid w:val="00D13383"/>
    <w:rsid w:val="00D1464D"/>
    <w:rsid w:val="00D14734"/>
    <w:rsid w:val="00D14B6D"/>
    <w:rsid w:val="00D14BF8"/>
    <w:rsid w:val="00D152AC"/>
    <w:rsid w:val="00D17BBF"/>
    <w:rsid w:val="00D17BEE"/>
    <w:rsid w:val="00D20C77"/>
    <w:rsid w:val="00D20FBE"/>
    <w:rsid w:val="00D217F5"/>
    <w:rsid w:val="00D230A3"/>
    <w:rsid w:val="00D25C90"/>
    <w:rsid w:val="00D27493"/>
    <w:rsid w:val="00D3032E"/>
    <w:rsid w:val="00D30FD8"/>
    <w:rsid w:val="00D31E39"/>
    <w:rsid w:val="00D322E6"/>
    <w:rsid w:val="00D33206"/>
    <w:rsid w:val="00D33A3E"/>
    <w:rsid w:val="00D33AB5"/>
    <w:rsid w:val="00D33C30"/>
    <w:rsid w:val="00D340BD"/>
    <w:rsid w:val="00D35951"/>
    <w:rsid w:val="00D40B5B"/>
    <w:rsid w:val="00D40C18"/>
    <w:rsid w:val="00D413EA"/>
    <w:rsid w:val="00D41A08"/>
    <w:rsid w:val="00D44838"/>
    <w:rsid w:val="00D45059"/>
    <w:rsid w:val="00D466DA"/>
    <w:rsid w:val="00D477E1"/>
    <w:rsid w:val="00D531D4"/>
    <w:rsid w:val="00D54FFE"/>
    <w:rsid w:val="00D552C7"/>
    <w:rsid w:val="00D55788"/>
    <w:rsid w:val="00D55CF7"/>
    <w:rsid w:val="00D55EA1"/>
    <w:rsid w:val="00D56050"/>
    <w:rsid w:val="00D575B3"/>
    <w:rsid w:val="00D60965"/>
    <w:rsid w:val="00D62A8B"/>
    <w:rsid w:val="00D62D43"/>
    <w:rsid w:val="00D65080"/>
    <w:rsid w:val="00D65640"/>
    <w:rsid w:val="00D665AF"/>
    <w:rsid w:val="00D66759"/>
    <w:rsid w:val="00D66C6B"/>
    <w:rsid w:val="00D72879"/>
    <w:rsid w:val="00D74009"/>
    <w:rsid w:val="00D745E1"/>
    <w:rsid w:val="00D74DC9"/>
    <w:rsid w:val="00D75294"/>
    <w:rsid w:val="00D756EB"/>
    <w:rsid w:val="00D75DC8"/>
    <w:rsid w:val="00D76AE4"/>
    <w:rsid w:val="00D807B5"/>
    <w:rsid w:val="00D80B1F"/>
    <w:rsid w:val="00D811A4"/>
    <w:rsid w:val="00D81BAD"/>
    <w:rsid w:val="00D83142"/>
    <w:rsid w:val="00D8316F"/>
    <w:rsid w:val="00D835D7"/>
    <w:rsid w:val="00D835F0"/>
    <w:rsid w:val="00D8397B"/>
    <w:rsid w:val="00D84CA1"/>
    <w:rsid w:val="00D86632"/>
    <w:rsid w:val="00D871C3"/>
    <w:rsid w:val="00D8770A"/>
    <w:rsid w:val="00D9009F"/>
    <w:rsid w:val="00D903E7"/>
    <w:rsid w:val="00D91438"/>
    <w:rsid w:val="00D92DAB"/>
    <w:rsid w:val="00D934FD"/>
    <w:rsid w:val="00D93830"/>
    <w:rsid w:val="00D966D5"/>
    <w:rsid w:val="00D96FB9"/>
    <w:rsid w:val="00D9798B"/>
    <w:rsid w:val="00DA1564"/>
    <w:rsid w:val="00DA1B1D"/>
    <w:rsid w:val="00DA2C39"/>
    <w:rsid w:val="00DA2F09"/>
    <w:rsid w:val="00DA36D6"/>
    <w:rsid w:val="00DA412B"/>
    <w:rsid w:val="00DA7053"/>
    <w:rsid w:val="00DB05D2"/>
    <w:rsid w:val="00DB06D1"/>
    <w:rsid w:val="00DB0C0E"/>
    <w:rsid w:val="00DB18E4"/>
    <w:rsid w:val="00DB1B6E"/>
    <w:rsid w:val="00DB21A7"/>
    <w:rsid w:val="00DB3558"/>
    <w:rsid w:val="00DB3FD9"/>
    <w:rsid w:val="00DB43B4"/>
    <w:rsid w:val="00DB50A7"/>
    <w:rsid w:val="00DB5725"/>
    <w:rsid w:val="00DB587D"/>
    <w:rsid w:val="00DB5D2F"/>
    <w:rsid w:val="00DB6C34"/>
    <w:rsid w:val="00DB7614"/>
    <w:rsid w:val="00DC0699"/>
    <w:rsid w:val="00DC095F"/>
    <w:rsid w:val="00DC3B87"/>
    <w:rsid w:val="00DC3C7A"/>
    <w:rsid w:val="00DC48D0"/>
    <w:rsid w:val="00DC4B06"/>
    <w:rsid w:val="00DC4F3E"/>
    <w:rsid w:val="00DC5444"/>
    <w:rsid w:val="00DC658D"/>
    <w:rsid w:val="00DC6EE8"/>
    <w:rsid w:val="00DC7A62"/>
    <w:rsid w:val="00DC7EE4"/>
    <w:rsid w:val="00DD0331"/>
    <w:rsid w:val="00DD1423"/>
    <w:rsid w:val="00DD2D86"/>
    <w:rsid w:val="00DD305B"/>
    <w:rsid w:val="00DD36E1"/>
    <w:rsid w:val="00DD5163"/>
    <w:rsid w:val="00DD53E8"/>
    <w:rsid w:val="00DD5EF4"/>
    <w:rsid w:val="00DD68AC"/>
    <w:rsid w:val="00DD6C06"/>
    <w:rsid w:val="00DD7E39"/>
    <w:rsid w:val="00DE2CD6"/>
    <w:rsid w:val="00DE2D37"/>
    <w:rsid w:val="00DE31B4"/>
    <w:rsid w:val="00DE4399"/>
    <w:rsid w:val="00DE44E0"/>
    <w:rsid w:val="00DE48BA"/>
    <w:rsid w:val="00DE49B3"/>
    <w:rsid w:val="00DE49F1"/>
    <w:rsid w:val="00DE4B5F"/>
    <w:rsid w:val="00DE5002"/>
    <w:rsid w:val="00DE6925"/>
    <w:rsid w:val="00DE78E4"/>
    <w:rsid w:val="00DE7957"/>
    <w:rsid w:val="00DE7FAA"/>
    <w:rsid w:val="00DF01C5"/>
    <w:rsid w:val="00DF19B0"/>
    <w:rsid w:val="00DF4FDC"/>
    <w:rsid w:val="00DF5422"/>
    <w:rsid w:val="00DF5625"/>
    <w:rsid w:val="00DF6C5C"/>
    <w:rsid w:val="00DF71EC"/>
    <w:rsid w:val="00DF75AE"/>
    <w:rsid w:val="00E0071E"/>
    <w:rsid w:val="00E0107F"/>
    <w:rsid w:val="00E012E1"/>
    <w:rsid w:val="00E01407"/>
    <w:rsid w:val="00E014A0"/>
    <w:rsid w:val="00E0177D"/>
    <w:rsid w:val="00E01D86"/>
    <w:rsid w:val="00E01FB6"/>
    <w:rsid w:val="00E025F3"/>
    <w:rsid w:val="00E02F75"/>
    <w:rsid w:val="00E03248"/>
    <w:rsid w:val="00E056D3"/>
    <w:rsid w:val="00E05E68"/>
    <w:rsid w:val="00E077DA"/>
    <w:rsid w:val="00E07A48"/>
    <w:rsid w:val="00E10297"/>
    <w:rsid w:val="00E1033E"/>
    <w:rsid w:val="00E106C8"/>
    <w:rsid w:val="00E13F53"/>
    <w:rsid w:val="00E15C96"/>
    <w:rsid w:val="00E171D8"/>
    <w:rsid w:val="00E17297"/>
    <w:rsid w:val="00E1785B"/>
    <w:rsid w:val="00E17894"/>
    <w:rsid w:val="00E201C0"/>
    <w:rsid w:val="00E20EB5"/>
    <w:rsid w:val="00E2116D"/>
    <w:rsid w:val="00E222AF"/>
    <w:rsid w:val="00E22883"/>
    <w:rsid w:val="00E23EC6"/>
    <w:rsid w:val="00E24D12"/>
    <w:rsid w:val="00E258D7"/>
    <w:rsid w:val="00E260E3"/>
    <w:rsid w:val="00E26422"/>
    <w:rsid w:val="00E26568"/>
    <w:rsid w:val="00E2742E"/>
    <w:rsid w:val="00E32244"/>
    <w:rsid w:val="00E324A8"/>
    <w:rsid w:val="00E329A5"/>
    <w:rsid w:val="00E3315A"/>
    <w:rsid w:val="00E33808"/>
    <w:rsid w:val="00E344E8"/>
    <w:rsid w:val="00E34A86"/>
    <w:rsid w:val="00E35859"/>
    <w:rsid w:val="00E35898"/>
    <w:rsid w:val="00E376FC"/>
    <w:rsid w:val="00E415FD"/>
    <w:rsid w:val="00E4332C"/>
    <w:rsid w:val="00E436CD"/>
    <w:rsid w:val="00E436D1"/>
    <w:rsid w:val="00E43EBA"/>
    <w:rsid w:val="00E4545D"/>
    <w:rsid w:val="00E458CA"/>
    <w:rsid w:val="00E45B50"/>
    <w:rsid w:val="00E468C2"/>
    <w:rsid w:val="00E50774"/>
    <w:rsid w:val="00E509EF"/>
    <w:rsid w:val="00E514FB"/>
    <w:rsid w:val="00E51ED8"/>
    <w:rsid w:val="00E52686"/>
    <w:rsid w:val="00E52ACB"/>
    <w:rsid w:val="00E53F5D"/>
    <w:rsid w:val="00E56C86"/>
    <w:rsid w:val="00E5745E"/>
    <w:rsid w:val="00E57590"/>
    <w:rsid w:val="00E57626"/>
    <w:rsid w:val="00E57652"/>
    <w:rsid w:val="00E60E01"/>
    <w:rsid w:val="00E611EF"/>
    <w:rsid w:val="00E613FA"/>
    <w:rsid w:val="00E61DEC"/>
    <w:rsid w:val="00E62386"/>
    <w:rsid w:val="00E623DE"/>
    <w:rsid w:val="00E6598F"/>
    <w:rsid w:val="00E678AC"/>
    <w:rsid w:val="00E67A7A"/>
    <w:rsid w:val="00E67B59"/>
    <w:rsid w:val="00E67B8C"/>
    <w:rsid w:val="00E7182A"/>
    <w:rsid w:val="00E721DC"/>
    <w:rsid w:val="00E728CD"/>
    <w:rsid w:val="00E731E8"/>
    <w:rsid w:val="00E73779"/>
    <w:rsid w:val="00E73A1D"/>
    <w:rsid w:val="00E74E6B"/>
    <w:rsid w:val="00E7661D"/>
    <w:rsid w:val="00E773E7"/>
    <w:rsid w:val="00E7746F"/>
    <w:rsid w:val="00E80461"/>
    <w:rsid w:val="00E81068"/>
    <w:rsid w:val="00E826E4"/>
    <w:rsid w:val="00E82721"/>
    <w:rsid w:val="00E84137"/>
    <w:rsid w:val="00E84260"/>
    <w:rsid w:val="00E861D9"/>
    <w:rsid w:val="00E86DFE"/>
    <w:rsid w:val="00E87CF2"/>
    <w:rsid w:val="00E902C6"/>
    <w:rsid w:val="00E90325"/>
    <w:rsid w:val="00E905CD"/>
    <w:rsid w:val="00E91352"/>
    <w:rsid w:val="00E91A3C"/>
    <w:rsid w:val="00E92709"/>
    <w:rsid w:val="00E92950"/>
    <w:rsid w:val="00E92F89"/>
    <w:rsid w:val="00E93043"/>
    <w:rsid w:val="00E93356"/>
    <w:rsid w:val="00E938B9"/>
    <w:rsid w:val="00E94369"/>
    <w:rsid w:val="00E9492E"/>
    <w:rsid w:val="00E95128"/>
    <w:rsid w:val="00E95730"/>
    <w:rsid w:val="00E95BDC"/>
    <w:rsid w:val="00E95EE8"/>
    <w:rsid w:val="00E975DB"/>
    <w:rsid w:val="00E976D0"/>
    <w:rsid w:val="00EA0F9C"/>
    <w:rsid w:val="00EA1925"/>
    <w:rsid w:val="00EA1D82"/>
    <w:rsid w:val="00EA2AD4"/>
    <w:rsid w:val="00EA2C2F"/>
    <w:rsid w:val="00EA3BFB"/>
    <w:rsid w:val="00EA4240"/>
    <w:rsid w:val="00EA4610"/>
    <w:rsid w:val="00EA61EC"/>
    <w:rsid w:val="00EA681D"/>
    <w:rsid w:val="00EA7C30"/>
    <w:rsid w:val="00EA7C3E"/>
    <w:rsid w:val="00EB01E3"/>
    <w:rsid w:val="00EB03DB"/>
    <w:rsid w:val="00EB0DED"/>
    <w:rsid w:val="00EB0DF0"/>
    <w:rsid w:val="00EB1244"/>
    <w:rsid w:val="00EB31B1"/>
    <w:rsid w:val="00EB379A"/>
    <w:rsid w:val="00EB4D53"/>
    <w:rsid w:val="00EB53AB"/>
    <w:rsid w:val="00EB57D1"/>
    <w:rsid w:val="00EB749D"/>
    <w:rsid w:val="00EC10D4"/>
    <w:rsid w:val="00EC190F"/>
    <w:rsid w:val="00EC2FD3"/>
    <w:rsid w:val="00EC306F"/>
    <w:rsid w:val="00EC330E"/>
    <w:rsid w:val="00EC335E"/>
    <w:rsid w:val="00EC38E1"/>
    <w:rsid w:val="00EC42AC"/>
    <w:rsid w:val="00EC4B92"/>
    <w:rsid w:val="00EC5908"/>
    <w:rsid w:val="00ED0D3E"/>
    <w:rsid w:val="00ED2084"/>
    <w:rsid w:val="00ED43ED"/>
    <w:rsid w:val="00ED4E46"/>
    <w:rsid w:val="00ED57FE"/>
    <w:rsid w:val="00ED636D"/>
    <w:rsid w:val="00ED6A07"/>
    <w:rsid w:val="00ED75BC"/>
    <w:rsid w:val="00ED7D45"/>
    <w:rsid w:val="00EE0335"/>
    <w:rsid w:val="00EE05FC"/>
    <w:rsid w:val="00EE0A84"/>
    <w:rsid w:val="00EE0ED2"/>
    <w:rsid w:val="00EE1401"/>
    <w:rsid w:val="00EE31B7"/>
    <w:rsid w:val="00EE33CE"/>
    <w:rsid w:val="00EE38CF"/>
    <w:rsid w:val="00EE4027"/>
    <w:rsid w:val="00EE40D0"/>
    <w:rsid w:val="00EE421F"/>
    <w:rsid w:val="00EE42AD"/>
    <w:rsid w:val="00EE4EB2"/>
    <w:rsid w:val="00EE5516"/>
    <w:rsid w:val="00EE5990"/>
    <w:rsid w:val="00EE5CB7"/>
    <w:rsid w:val="00EE7359"/>
    <w:rsid w:val="00EE7434"/>
    <w:rsid w:val="00EF10DB"/>
    <w:rsid w:val="00EF1893"/>
    <w:rsid w:val="00EF25C5"/>
    <w:rsid w:val="00EF2670"/>
    <w:rsid w:val="00EF2C16"/>
    <w:rsid w:val="00EF3989"/>
    <w:rsid w:val="00EF5896"/>
    <w:rsid w:val="00EF5C95"/>
    <w:rsid w:val="00EF5DA2"/>
    <w:rsid w:val="00EF65BF"/>
    <w:rsid w:val="00EF69DA"/>
    <w:rsid w:val="00EF6E42"/>
    <w:rsid w:val="00EF7330"/>
    <w:rsid w:val="00EF7526"/>
    <w:rsid w:val="00EF7C52"/>
    <w:rsid w:val="00F00004"/>
    <w:rsid w:val="00F007D8"/>
    <w:rsid w:val="00F00894"/>
    <w:rsid w:val="00F013C7"/>
    <w:rsid w:val="00F03970"/>
    <w:rsid w:val="00F046B9"/>
    <w:rsid w:val="00F05227"/>
    <w:rsid w:val="00F062CE"/>
    <w:rsid w:val="00F06F61"/>
    <w:rsid w:val="00F1096D"/>
    <w:rsid w:val="00F10F1B"/>
    <w:rsid w:val="00F11225"/>
    <w:rsid w:val="00F1284C"/>
    <w:rsid w:val="00F1286C"/>
    <w:rsid w:val="00F12B99"/>
    <w:rsid w:val="00F131F5"/>
    <w:rsid w:val="00F13847"/>
    <w:rsid w:val="00F143A0"/>
    <w:rsid w:val="00F14955"/>
    <w:rsid w:val="00F15570"/>
    <w:rsid w:val="00F16B2B"/>
    <w:rsid w:val="00F20252"/>
    <w:rsid w:val="00F22273"/>
    <w:rsid w:val="00F22CBA"/>
    <w:rsid w:val="00F239DE"/>
    <w:rsid w:val="00F23CE2"/>
    <w:rsid w:val="00F23FEC"/>
    <w:rsid w:val="00F24D6E"/>
    <w:rsid w:val="00F26127"/>
    <w:rsid w:val="00F26EFD"/>
    <w:rsid w:val="00F2748E"/>
    <w:rsid w:val="00F30A9C"/>
    <w:rsid w:val="00F32993"/>
    <w:rsid w:val="00F32F86"/>
    <w:rsid w:val="00F33464"/>
    <w:rsid w:val="00F3358B"/>
    <w:rsid w:val="00F33A0D"/>
    <w:rsid w:val="00F34348"/>
    <w:rsid w:val="00F34355"/>
    <w:rsid w:val="00F34658"/>
    <w:rsid w:val="00F34659"/>
    <w:rsid w:val="00F34724"/>
    <w:rsid w:val="00F35C74"/>
    <w:rsid w:val="00F37241"/>
    <w:rsid w:val="00F37E92"/>
    <w:rsid w:val="00F40F5E"/>
    <w:rsid w:val="00F410D7"/>
    <w:rsid w:val="00F43031"/>
    <w:rsid w:val="00F43A8E"/>
    <w:rsid w:val="00F43D43"/>
    <w:rsid w:val="00F44522"/>
    <w:rsid w:val="00F450A4"/>
    <w:rsid w:val="00F45A2B"/>
    <w:rsid w:val="00F45B7C"/>
    <w:rsid w:val="00F469DA"/>
    <w:rsid w:val="00F46B59"/>
    <w:rsid w:val="00F47854"/>
    <w:rsid w:val="00F50189"/>
    <w:rsid w:val="00F515AC"/>
    <w:rsid w:val="00F515B8"/>
    <w:rsid w:val="00F5235B"/>
    <w:rsid w:val="00F537D0"/>
    <w:rsid w:val="00F53CFC"/>
    <w:rsid w:val="00F53F20"/>
    <w:rsid w:val="00F554E0"/>
    <w:rsid w:val="00F578F5"/>
    <w:rsid w:val="00F57F70"/>
    <w:rsid w:val="00F61521"/>
    <w:rsid w:val="00F62041"/>
    <w:rsid w:val="00F63BE3"/>
    <w:rsid w:val="00F63E76"/>
    <w:rsid w:val="00F6413B"/>
    <w:rsid w:val="00F64414"/>
    <w:rsid w:val="00F6455D"/>
    <w:rsid w:val="00F66579"/>
    <w:rsid w:val="00F66AFE"/>
    <w:rsid w:val="00F66B20"/>
    <w:rsid w:val="00F67BC1"/>
    <w:rsid w:val="00F7062E"/>
    <w:rsid w:val="00F71B53"/>
    <w:rsid w:val="00F7223C"/>
    <w:rsid w:val="00F72F9B"/>
    <w:rsid w:val="00F73C0C"/>
    <w:rsid w:val="00F73E22"/>
    <w:rsid w:val="00F742F3"/>
    <w:rsid w:val="00F744B8"/>
    <w:rsid w:val="00F74CB9"/>
    <w:rsid w:val="00F754BB"/>
    <w:rsid w:val="00F755AE"/>
    <w:rsid w:val="00F765B8"/>
    <w:rsid w:val="00F77558"/>
    <w:rsid w:val="00F80588"/>
    <w:rsid w:val="00F80604"/>
    <w:rsid w:val="00F809BD"/>
    <w:rsid w:val="00F82F09"/>
    <w:rsid w:val="00F8567E"/>
    <w:rsid w:val="00F85A20"/>
    <w:rsid w:val="00F86ED1"/>
    <w:rsid w:val="00F87090"/>
    <w:rsid w:val="00F87A07"/>
    <w:rsid w:val="00F90305"/>
    <w:rsid w:val="00F919A8"/>
    <w:rsid w:val="00F91D9F"/>
    <w:rsid w:val="00F92D51"/>
    <w:rsid w:val="00F93C6B"/>
    <w:rsid w:val="00F94180"/>
    <w:rsid w:val="00F942E2"/>
    <w:rsid w:val="00F960D4"/>
    <w:rsid w:val="00F96C26"/>
    <w:rsid w:val="00FA03C8"/>
    <w:rsid w:val="00FA3DC5"/>
    <w:rsid w:val="00FA4224"/>
    <w:rsid w:val="00FA68FF"/>
    <w:rsid w:val="00FA6C46"/>
    <w:rsid w:val="00FA7B58"/>
    <w:rsid w:val="00FB0643"/>
    <w:rsid w:val="00FB144B"/>
    <w:rsid w:val="00FB2123"/>
    <w:rsid w:val="00FB2B67"/>
    <w:rsid w:val="00FB2E50"/>
    <w:rsid w:val="00FB383B"/>
    <w:rsid w:val="00FB42D3"/>
    <w:rsid w:val="00FB4960"/>
    <w:rsid w:val="00FB5158"/>
    <w:rsid w:val="00FB51A2"/>
    <w:rsid w:val="00FB5AC2"/>
    <w:rsid w:val="00FB606A"/>
    <w:rsid w:val="00FB6078"/>
    <w:rsid w:val="00FB6128"/>
    <w:rsid w:val="00FB6366"/>
    <w:rsid w:val="00FB761D"/>
    <w:rsid w:val="00FB7F94"/>
    <w:rsid w:val="00FC0A43"/>
    <w:rsid w:val="00FC1A96"/>
    <w:rsid w:val="00FC1ABB"/>
    <w:rsid w:val="00FC2730"/>
    <w:rsid w:val="00FC3BA8"/>
    <w:rsid w:val="00FC3BB3"/>
    <w:rsid w:val="00FC4045"/>
    <w:rsid w:val="00FC413F"/>
    <w:rsid w:val="00FC41B2"/>
    <w:rsid w:val="00FC459F"/>
    <w:rsid w:val="00FC4A8C"/>
    <w:rsid w:val="00FC500B"/>
    <w:rsid w:val="00FC5260"/>
    <w:rsid w:val="00FC777B"/>
    <w:rsid w:val="00FC7ECE"/>
    <w:rsid w:val="00FD0E0D"/>
    <w:rsid w:val="00FD2660"/>
    <w:rsid w:val="00FD2994"/>
    <w:rsid w:val="00FD2BAE"/>
    <w:rsid w:val="00FD2E4B"/>
    <w:rsid w:val="00FD307F"/>
    <w:rsid w:val="00FD312E"/>
    <w:rsid w:val="00FD314D"/>
    <w:rsid w:val="00FD35F8"/>
    <w:rsid w:val="00FD3A26"/>
    <w:rsid w:val="00FD5351"/>
    <w:rsid w:val="00FD5E3D"/>
    <w:rsid w:val="00FD5FFC"/>
    <w:rsid w:val="00FD6640"/>
    <w:rsid w:val="00FD6D68"/>
    <w:rsid w:val="00FD6F93"/>
    <w:rsid w:val="00FE02D4"/>
    <w:rsid w:val="00FE0F3E"/>
    <w:rsid w:val="00FE4A51"/>
    <w:rsid w:val="00FE4E08"/>
    <w:rsid w:val="00FE6D7B"/>
    <w:rsid w:val="00FE76BE"/>
    <w:rsid w:val="00FE7745"/>
    <w:rsid w:val="00FE7AEE"/>
    <w:rsid w:val="00FF0361"/>
    <w:rsid w:val="00FF168E"/>
    <w:rsid w:val="00FF34FD"/>
    <w:rsid w:val="00FF3709"/>
    <w:rsid w:val="00FF4A86"/>
    <w:rsid w:val="00FF6F3B"/>
    <w:rsid w:val="00FF6FBF"/>
    <w:rsid w:val="0347EB89"/>
    <w:rsid w:val="03809537"/>
    <w:rsid w:val="03B798D3"/>
    <w:rsid w:val="04E33A06"/>
    <w:rsid w:val="051C6598"/>
    <w:rsid w:val="05A89DB6"/>
    <w:rsid w:val="06CE7E92"/>
    <w:rsid w:val="07679975"/>
    <w:rsid w:val="07A15E73"/>
    <w:rsid w:val="07A25A92"/>
    <w:rsid w:val="07A34956"/>
    <w:rsid w:val="08204B1A"/>
    <w:rsid w:val="0900EEB9"/>
    <w:rsid w:val="0B43D069"/>
    <w:rsid w:val="0D2593D8"/>
    <w:rsid w:val="0EAD84FA"/>
    <w:rsid w:val="18A550E3"/>
    <w:rsid w:val="19254369"/>
    <w:rsid w:val="208FE558"/>
    <w:rsid w:val="20EBD89A"/>
    <w:rsid w:val="211FF959"/>
    <w:rsid w:val="2204AC84"/>
    <w:rsid w:val="23737F63"/>
    <w:rsid w:val="238A49E0"/>
    <w:rsid w:val="24A075F6"/>
    <w:rsid w:val="24E82663"/>
    <w:rsid w:val="28366969"/>
    <w:rsid w:val="299DC0ED"/>
    <w:rsid w:val="29A03C6F"/>
    <w:rsid w:val="29B0A423"/>
    <w:rsid w:val="2A4599E4"/>
    <w:rsid w:val="2DE9B5DF"/>
    <w:rsid w:val="2F996DE0"/>
    <w:rsid w:val="30091B2A"/>
    <w:rsid w:val="31DA6D9E"/>
    <w:rsid w:val="335B6313"/>
    <w:rsid w:val="33AE1BB1"/>
    <w:rsid w:val="355DBC79"/>
    <w:rsid w:val="3A7C35A5"/>
    <w:rsid w:val="3C414073"/>
    <w:rsid w:val="3EEFA063"/>
    <w:rsid w:val="40E2CC09"/>
    <w:rsid w:val="410DD5C3"/>
    <w:rsid w:val="41FB5CFF"/>
    <w:rsid w:val="42829CEF"/>
    <w:rsid w:val="44095776"/>
    <w:rsid w:val="455D9D63"/>
    <w:rsid w:val="45610CF6"/>
    <w:rsid w:val="48C642B2"/>
    <w:rsid w:val="4AE1097A"/>
    <w:rsid w:val="4B07C2A1"/>
    <w:rsid w:val="4C3C8C31"/>
    <w:rsid w:val="4DA80F1D"/>
    <w:rsid w:val="4E18AA3C"/>
    <w:rsid w:val="4EB458E9"/>
    <w:rsid w:val="4FAE3642"/>
    <w:rsid w:val="5297F6EB"/>
    <w:rsid w:val="52EC1B5F"/>
    <w:rsid w:val="53CB9A59"/>
    <w:rsid w:val="5487EBC0"/>
    <w:rsid w:val="54E6BE2F"/>
    <w:rsid w:val="57BF8C82"/>
    <w:rsid w:val="57F68BAB"/>
    <w:rsid w:val="5A5CF616"/>
    <w:rsid w:val="5D1B07DE"/>
    <w:rsid w:val="5E7A837B"/>
    <w:rsid w:val="5F5661AA"/>
    <w:rsid w:val="5FE0B42F"/>
    <w:rsid w:val="61771227"/>
    <w:rsid w:val="6296EC11"/>
    <w:rsid w:val="6371667B"/>
    <w:rsid w:val="64F0656D"/>
    <w:rsid w:val="6525824B"/>
    <w:rsid w:val="658EF2B9"/>
    <w:rsid w:val="65C85082"/>
    <w:rsid w:val="66D94C19"/>
    <w:rsid w:val="66F5BBEE"/>
    <w:rsid w:val="673C9569"/>
    <w:rsid w:val="67E8B6BA"/>
    <w:rsid w:val="69ABF18B"/>
    <w:rsid w:val="6AFA9739"/>
    <w:rsid w:val="6D0D8384"/>
    <w:rsid w:val="6D5C5252"/>
    <w:rsid w:val="6F4CB4CF"/>
    <w:rsid w:val="6FE3F3F7"/>
    <w:rsid w:val="73FCE34D"/>
    <w:rsid w:val="74288009"/>
    <w:rsid w:val="77328BD1"/>
    <w:rsid w:val="77DC0F99"/>
    <w:rsid w:val="7BFF9185"/>
    <w:rsid w:val="7C0EB2CD"/>
    <w:rsid w:val="7CD30CC9"/>
    <w:rsid w:val="7F72EC6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C8C0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before="200" w:after="200" w:line="30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CF2"/>
    <w:rPr>
      <w:rFonts w:ascii="Verdana" w:hAnsi="Verdana"/>
      <w:color w:val="000000" w:themeColor="text1"/>
      <w:sz w:val="20"/>
      <w:szCs w:val="20"/>
    </w:rPr>
  </w:style>
  <w:style w:type="paragraph" w:styleId="Heading1">
    <w:name w:val="heading 1"/>
    <w:basedOn w:val="CoverPageHeader"/>
    <w:next w:val="Normal"/>
    <w:link w:val="Heading1Char"/>
    <w:uiPriority w:val="9"/>
    <w:qFormat/>
    <w:rsid w:val="00AD6A63"/>
    <w:pPr>
      <w:outlineLvl w:val="0"/>
    </w:pPr>
    <w:rPr>
      <w:rFonts w:eastAsia="SimSun" w:cs="Times New Roman"/>
      <w:b w:val="0"/>
      <w:color w:val="2E1A47"/>
      <w:sz w:val="44"/>
      <w:szCs w:val="44"/>
      <w:lang w:eastAsia="zh-CN"/>
    </w:rPr>
  </w:style>
  <w:style w:type="paragraph" w:styleId="Heading2">
    <w:name w:val="heading 2"/>
    <w:basedOn w:val="Normal"/>
    <w:next w:val="Normal"/>
    <w:link w:val="Heading2Char"/>
    <w:uiPriority w:val="9"/>
    <w:unhideWhenUsed/>
    <w:qFormat/>
    <w:rsid w:val="00BC5238"/>
    <w:pPr>
      <w:keepNext/>
      <w:keepLines/>
      <w:spacing w:before="480" w:after="360" w:line="420" w:lineRule="exact"/>
      <w:outlineLvl w:val="1"/>
    </w:pPr>
    <w:rPr>
      <w:rFonts w:asciiTheme="minorHAnsi" w:eastAsiaTheme="minorEastAsia" w:hAnsiTheme="minorHAnsi"/>
      <w:color w:val="893C94"/>
      <w:sz w:val="32"/>
      <w:szCs w:val="32"/>
      <w:lang w:eastAsia="zh-CN"/>
    </w:rPr>
  </w:style>
  <w:style w:type="paragraph" w:styleId="Heading3">
    <w:name w:val="heading 3"/>
    <w:basedOn w:val="Normal"/>
    <w:next w:val="Normal"/>
    <w:link w:val="Heading3Char"/>
    <w:uiPriority w:val="9"/>
    <w:unhideWhenUsed/>
    <w:qFormat/>
    <w:rsid w:val="00F3358B"/>
    <w:pPr>
      <w:keepNext/>
      <w:keepLines/>
      <w:spacing w:before="360" w:after="240"/>
      <w:outlineLvl w:val="2"/>
    </w:pPr>
    <w:rPr>
      <w:rFonts w:asciiTheme="minorHAnsi" w:eastAsiaTheme="minorEastAsia" w:hAnsiTheme="minorHAnsi"/>
      <w:b/>
      <w:bCs/>
      <w:color w:val="300050"/>
      <w:lang w:eastAsia="zh-CN"/>
    </w:rPr>
  </w:style>
  <w:style w:type="paragraph" w:styleId="Heading4">
    <w:name w:val="heading 4"/>
    <w:basedOn w:val="Heading-level3"/>
    <w:next w:val="Normal"/>
    <w:link w:val="Heading4Char"/>
    <w:uiPriority w:val="9"/>
    <w:unhideWhenUsed/>
    <w:qFormat/>
    <w:rsid w:val="00C9125C"/>
    <w:pPr>
      <w:outlineLvl w:val="3"/>
    </w:pPr>
    <w:rPr>
      <w:b/>
    </w:rPr>
  </w:style>
  <w:style w:type="paragraph" w:styleId="Heading5">
    <w:name w:val="heading 5"/>
    <w:basedOn w:val="Normal"/>
    <w:next w:val="Normal"/>
    <w:link w:val="Heading5Char"/>
    <w:uiPriority w:val="9"/>
    <w:unhideWhenUsed/>
    <w:rsid w:val="00195A01"/>
    <w:pPr>
      <w:keepNext/>
      <w:keepLines/>
      <w:spacing w:before="40" w:after="0"/>
      <w:outlineLvl w:val="4"/>
    </w:pPr>
    <w:rPr>
      <w:rFonts w:asciiTheme="majorHAnsi" w:eastAsiaTheme="majorEastAsia" w:hAnsiTheme="majorHAnsi" w:cstheme="majorBidi"/>
      <w:color w:val="5B3161" w:themeColor="accent1" w:themeShade="BF"/>
    </w:rPr>
  </w:style>
  <w:style w:type="paragraph" w:styleId="Heading6">
    <w:name w:val="heading 6"/>
    <w:basedOn w:val="Normal"/>
    <w:next w:val="Normal"/>
    <w:link w:val="Heading6Char"/>
    <w:uiPriority w:val="9"/>
    <w:unhideWhenUsed/>
    <w:qFormat/>
    <w:rsid w:val="007825D6"/>
    <w:pPr>
      <w:keepNext/>
      <w:keepLines/>
      <w:spacing w:before="40" w:after="0"/>
      <w:outlineLvl w:val="5"/>
    </w:pPr>
    <w:rPr>
      <w:rFonts w:asciiTheme="majorHAnsi" w:eastAsiaTheme="majorEastAsia" w:hAnsiTheme="majorHAnsi" w:cstheme="majorBidi"/>
      <w:color w:val="3C2040" w:themeColor="accent1" w:themeShade="7F"/>
    </w:rPr>
  </w:style>
  <w:style w:type="paragraph" w:styleId="Heading7">
    <w:name w:val="heading 7"/>
    <w:basedOn w:val="Normal"/>
    <w:next w:val="Normal"/>
    <w:link w:val="Heading7Char"/>
    <w:uiPriority w:val="9"/>
    <w:unhideWhenUsed/>
    <w:qFormat/>
    <w:rsid w:val="00F45B7C"/>
    <w:pPr>
      <w:keepNext/>
      <w:keepLines/>
      <w:spacing w:before="40" w:after="0"/>
      <w:outlineLvl w:val="6"/>
    </w:pPr>
    <w:rPr>
      <w:rFonts w:asciiTheme="majorHAnsi" w:eastAsiaTheme="majorEastAsia" w:hAnsiTheme="majorHAnsi" w:cstheme="majorBidi"/>
      <w:i/>
      <w:iCs/>
      <w:color w:val="3C20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3C3B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C3B0A"/>
    <w:rPr>
      <w:rFonts w:eastAsiaTheme="minorEastAsia"/>
      <w:lang w:val="en-US"/>
    </w:rPr>
  </w:style>
  <w:style w:type="paragraph" w:styleId="Header">
    <w:name w:val="header"/>
    <w:basedOn w:val="Normal"/>
    <w:link w:val="HeaderChar"/>
    <w:uiPriority w:val="99"/>
    <w:unhideWhenUsed/>
    <w:rsid w:val="003C3B0A"/>
    <w:pPr>
      <w:tabs>
        <w:tab w:val="center" w:pos="4513"/>
        <w:tab w:val="right" w:pos="9026"/>
      </w:tabs>
      <w:spacing w:after="0"/>
    </w:pPr>
  </w:style>
  <w:style w:type="character" w:customStyle="1" w:styleId="HeaderChar">
    <w:name w:val="Header Char"/>
    <w:basedOn w:val="DefaultParagraphFont"/>
    <w:link w:val="Header"/>
    <w:uiPriority w:val="99"/>
    <w:rsid w:val="003C3B0A"/>
  </w:style>
  <w:style w:type="paragraph" w:styleId="Footer">
    <w:name w:val="footer"/>
    <w:basedOn w:val="Normal"/>
    <w:link w:val="FooterChar"/>
    <w:uiPriority w:val="99"/>
    <w:unhideWhenUsed/>
    <w:qFormat/>
    <w:rsid w:val="003C3B0A"/>
    <w:pPr>
      <w:tabs>
        <w:tab w:val="center" w:pos="4513"/>
        <w:tab w:val="right" w:pos="9026"/>
      </w:tabs>
      <w:spacing w:after="0"/>
    </w:pPr>
  </w:style>
  <w:style w:type="character" w:customStyle="1" w:styleId="FooterChar">
    <w:name w:val="Footer Char"/>
    <w:basedOn w:val="DefaultParagraphFont"/>
    <w:link w:val="Footer"/>
    <w:uiPriority w:val="99"/>
    <w:rsid w:val="003C3B0A"/>
  </w:style>
  <w:style w:type="character" w:customStyle="1" w:styleId="Heading1Char">
    <w:name w:val="Heading 1 Char"/>
    <w:basedOn w:val="DefaultParagraphFont"/>
    <w:link w:val="Heading1"/>
    <w:uiPriority w:val="9"/>
    <w:rsid w:val="00AD6A63"/>
    <w:rPr>
      <w:rFonts w:ascii="Verdana" w:eastAsia="SimSun" w:hAnsi="Verdana" w:cs="Times New Roman"/>
      <w:bCs/>
      <w:color w:val="2E1A47"/>
      <w:sz w:val="44"/>
      <w:szCs w:val="44"/>
      <w:lang w:eastAsia="zh-CN"/>
    </w:rPr>
  </w:style>
  <w:style w:type="character" w:styleId="Strong">
    <w:name w:val="Strong"/>
    <w:aliases w:val="IntroCopy"/>
    <w:uiPriority w:val="22"/>
    <w:rsid w:val="00571BDC"/>
    <w:rPr>
      <w:color w:val="7A4282" w:themeColor="accent1"/>
      <w:sz w:val="32"/>
      <w:szCs w:val="32"/>
      <w:lang w:val="pt-PT"/>
    </w:rPr>
  </w:style>
  <w:style w:type="paragraph" w:styleId="Title">
    <w:name w:val="Title"/>
    <w:aliases w:val="SubHeader1"/>
    <w:basedOn w:val="Normal"/>
    <w:next w:val="Normal"/>
    <w:link w:val="TitleChar"/>
    <w:uiPriority w:val="10"/>
    <w:rsid w:val="00921435"/>
    <w:pPr>
      <w:spacing w:before="600" w:line="420" w:lineRule="exact"/>
    </w:pPr>
    <w:rPr>
      <w:b/>
      <w:bCs/>
      <w:sz w:val="32"/>
      <w:szCs w:val="32"/>
    </w:rPr>
  </w:style>
  <w:style w:type="character" w:customStyle="1" w:styleId="TitleChar">
    <w:name w:val="Title Char"/>
    <w:aliases w:val="SubHeader1 Char"/>
    <w:basedOn w:val="DefaultParagraphFont"/>
    <w:link w:val="Title"/>
    <w:uiPriority w:val="10"/>
    <w:rsid w:val="00921435"/>
    <w:rPr>
      <w:rFonts w:ascii="Verdana" w:hAnsi="Verdana"/>
      <w:b/>
      <w:bCs/>
      <w:color w:val="000000" w:themeColor="text1"/>
      <w:sz w:val="32"/>
      <w:szCs w:val="32"/>
    </w:rPr>
  </w:style>
  <w:style w:type="character" w:customStyle="1" w:styleId="Heading2Char">
    <w:name w:val="Heading 2 Char"/>
    <w:basedOn w:val="DefaultParagraphFont"/>
    <w:link w:val="Heading2"/>
    <w:uiPriority w:val="9"/>
    <w:rsid w:val="00BC5238"/>
    <w:rPr>
      <w:rFonts w:eastAsiaTheme="minorEastAsia"/>
      <w:color w:val="893C94"/>
      <w:sz w:val="32"/>
      <w:szCs w:val="32"/>
      <w:lang w:eastAsia="zh-CN"/>
    </w:rPr>
  </w:style>
  <w:style w:type="paragraph" w:styleId="ListParagraph">
    <w:name w:val="List Paragraph"/>
    <w:basedOn w:val="Normal"/>
    <w:uiPriority w:val="34"/>
    <w:rsid w:val="00460A41"/>
    <w:pPr>
      <w:ind w:left="720"/>
      <w:contextualSpacing/>
    </w:pPr>
  </w:style>
  <w:style w:type="paragraph" w:customStyle="1" w:styleId="BulletList">
    <w:name w:val="BulletList"/>
    <w:basedOn w:val="ListParagraph"/>
    <w:link w:val="BulletListChar"/>
    <w:qFormat/>
    <w:rsid w:val="00D93830"/>
    <w:pPr>
      <w:numPr>
        <w:numId w:val="1"/>
      </w:numPr>
      <w:spacing w:before="0"/>
    </w:pPr>
  </w:style>
  <w:style w:type="paragraph" w:customStyle="1" w:styleId="NumberedList">
    <w:name w:val="NumberedList"/>
    <w:basedOn w:val="ListParagraph"/>
    <w:qFormat/>
    <w:rsid w:val="00F23FEC"/>
    <w:pPr>
      <w:numPr>
        <w:numId w:val="2"/>
      </w:numPr>
      <w:spacing w:before="0"/>
      <w:ind w:left="993" w:hanging="426"/>
    </w:pPr>
  </w:style>
  <w:style w:type="paragraph" w:styleId="Quote">
    <w:name w:val="Quote"/>
    <w:basedOn w:val="Normal"/>
    <w:next w:val="Normal"/>
    <w:link w:val="QuoteChar"/>
    <w:uiPriority w:val="29"/>
    <w:qFormat/>
    <w:rsid w:val="00FC1ABB"/>
    <w:pPr>
      <w:spacing w:after="240" w:line="380" w:lineRule="atLeast"/>
    </w:pPr>
    <w:rPr>
      <w:color w:val="7A4282" w:themeColor="accent1"/>
      <w:sz w:val="28"/>
      <w:szCs w:val="28"/>
    </w:rPr>
  </w:style>
  <w:style w:type="character" w:customStyle="1" w:styleId="QuoteChar">
    <w:name w:val="Quote Char"/>
    <w:basedOn w:val="DefaultParagraphFont"/>
    <w:link w:val="Quote"/>
    <w:uiPriority w:val="29"/>
    <w:rsid w:val="00FC1ABB"/>
    <w:rPr>
      <w:rFonts w:ascii="Verdana" w:hAnsi="Verdana"/>
      <w:color w:val="7A4282" w:themeColor="accent1"/>
      <w:sz w:val="28"/>
      <w:szCs w:val="28"/>
    </w:rPr>
  </w:style>
  <w:style w:type="paragraph" w:customStyle="1" w:styleId="QuoteSource">
    <w:name w:val="QuoteSource"/>
    <w:basedOn w:val="Normal"/>
    <w:rsid w:val="003D0704"/>
    <w:pPr>
      <w:spacing w:before="60" w:after="60" w:line="240" w:lineRule="auto"/>
    </w:pPr>
    <w:rPr>
      <w:sz w:val="16"/>
      <w:szCs w:val="16"/>
    </w:rPr>
  </w:style>
  <w:style w:type="table" w:styleId="TableGrid">
    <w:name w:val="Table Grid"/>
    <w:basedOn w:val="TableNormal"/>
    <w:uiPriority w:val="39"/>
    <w:rsid w:val="00321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Quote">
    <w:name w:val="SmallQuote"/>
    <w:basedOn w:val="QuoteSource"/>
    <w:rsid w:val="00FC1ABB"/>
    <w:pPr>
      <w:spacing w:before="200" w:after="240" w:line="320" w:lineRule="atLeast"/>
    </w:pPr>
    <w:rPr>
      <w:b/>
      <w:bCs/>
      <w:color w:val="7A4282" w:themeColor="accent1"/>
      <w:sz w:val="22"/>
      <w:szCs w:val="22"/>
    </w:rPr>
  </w:style>
  <w:style w:type="paragraph" w:customStyle="1" w:styleId="LargeBox">
    <w:name w:val="LargeBox"/>
    <w:basedOn w:val="Normal"/>
    <w:rsid w:val="00DB21A7"/>
    <w:pPr>
      <w:framePr w:w="10206" w:hSpace="284" w:vSpace="284" w:wrap="around" w:vAnchor="text" w:hAnchor="text" w:y="1"/>
      <w:shd w:val="clear" w:color="auto" w:fill="7A4282" w:themeFill="accent1"/>
      <w:spacing w:before="240"/>
      <w:ind w:left="284" w:hanging="284"/>
    </w:pPr>
    <w:rPr>
      <w:color w:val="FFFFFF" w:themeColor="background1"/>
      <w:sz w:val="28"/>
    </w:rPr>
  </w:style>
  <w:style w:type="paragraph" w:customStyle="1" w:styleId="SmallBox">
    <w:name w:val="SmallBox"/>
    <w:basedOn w:val="LargeBox"/>
    <w:rsid w:val="00147D40"/>
    <w:pPr>
      <w:framePr w:w="5103" w:wrap="around"/>
      <w:shd w:val="clear" w:color="auto" w:fill="F1D184" w:themeFill="accent4"/>
    </w:pPr>
    <w:rPr>
      <w:b/>
      <w:sz w:val="22"/>
    </w:rPr>
  </w:style>
  <w:style w:type="paragraph" w:customStyle="1" w:styleId="IntroCopy">
    <w:name w:val="Intro Copy"/>
    <w:basedOn w:val="Normal"/>
    <w:link w:val="IntroCopyChar"/>
    <w:rsid w:val="00571BDC"/>
    <w:pPr>
      <w:spacing w:line="420" w:lineRule="exact"/>
    </w:pPr>
    <w:rPr>
      <w:color w:val="7A4282" w:themeColor="accent1"/>
      <w:sz w:val="32"/>
      <w:szCs w:val="32"/>
    </w:rPr>
  </w:style>
  <w:style w:type="character" w:customStyle="1" w:styleId="IntroCopyChar">
    <w:name w:val="Intro Copy Char"/>
    <w:basedOn w:val="DefaultParagraphFont"/>
    <w:link w:val="IntroCopy"/>
    <w:rsid w:val="00571BDC"/>
    <w:rPr>
      <w:rFonts w:ascii="Verdana" w:hAnsi="Verdana"/>
      <w:color w:val="7A4282" w:themeColor="accent1"/>
      <w:sz w:val="32"/>
      <w:szCs w:val="32"/>
    </w:rPr>
  </w:style>
  <w:style w:type="paragraph" w:customStyle="1" w:styleId="CoverPageHeader">
    <w:name w:val="CoverPage Header"/>
    <w:basedOn w:val="Title"/>
    <w:rsid w:val="00F45A2B"/>
    <w:pPr>
      <w:spacing w:after="480" w:line="240" w:lineRule="auto"/>
    </w:pPr>
    <w:rPr>
      <w:color w:val="7A4282" w:themeColor="accent1"/>
      <w:sz w:val="68"/>
      <w:szCs w:val="68"/>
    </w:rPr>
  </w:style>
  <w:style w:type="paragraph" w:customStyle="1" w:styleId="CoverPageSub1">
    <w:name w:val="CoverPage Sub1"/>
    <w:basedOn w:val="Heading1"/>
    <w:rsid w:val="00390F9A"/>
  </w:style>
  <w:style w:type="character" w:customStyle="1" w:styleId="Heading3Char">
    <w:name w:val="Heading 3 Char"/>
    <w:basedOn w:val="DefaultParagraphFont"/>
    <w:link w:val="Heading3"/>
    <w:uiPriority w:val="9"/>
    <w:rsid w:val="00F3358B"/>
    <w:rPr>
      <w:rFonts w:eastAsiaTheme="minorEastAsia"/>
      <w:b/>
      <w:bCs/>
      <w:color w:val="300050"/>
      <w:sz w:val="20"/>
      <w:szCs w:val="20"/>
      <w:lang w:eastAsia="zh-CN"/>
    </w:rPr>
  </w:style>
  <w:style w:type="character" w:customStyle="1" w:styleId="Heading4Char">
    <w:name w:val="Heading 4 Char"/>
    <w:basedOn w:val="DefaultParagraphFont"/>
    <w:link w:val="Heading4"/>
    <w:uiPriority w:val="9"/>
    <w:rsid w:val="00C9125C"/>
    <w:rPr>
      <w:rFonts w:eastAsiaTheme="minorEastAsia"/>
      <w:b/>
      <w:bCs/>
      <w:color w:val="300050"/>
      <w:sz w:val="20"/>
      <w:szCs w:val="20"/>
      <w:lang w:eastAsia="zh-CN"/>
    </w:rPr>
  </w:style>
  <w:style w:type="character" w:styleId="Hyperlink">
    <w:name w:val="Hyperlink"/>
    <w:basedOn w:val="DefaultParagraphFont"/>
    <w:uiPriority w:val="99"/>
    <w:unhideWhenUsed/>
    <w:rsid w:val="0092648B"/>
    <w:rPr>
      <w:color w:val="0563C1"/>
      <w:u w:val="single"/>
    </w:rPr>
  </w:style>
  <w:style w:type="character" w:styleId="CommentReference">
    <w:name w:val="annotation reference"/>
    <w:basedOn w:val="DefaultParagraphFont"/>
    <w:uiPriority w:val="99"/>
    <w:semiHidden/>
    <w:unhideWhenUsed/>
    <w:rsid w:val="00C279D9"/>
    <w:rPr>
      <w:sz w:val="16"/>
      <w:szCs w:val="16"/>
    </w:rPr>
  </w:style>
  <w:style w:type="paragraph" w:styleId="CommentText">
    <w:name w:val="annotation text"/>
    <w:basedOn w:val="Normal"/>
    <w:link w:val="CommentTextChar"/>
    <w:uiPriority w:val="99"/>
    <w:unhideWhenUsed/>
    <w:rsid w:val="00C279D9"/>
    <w:pPr>
      <w:spacing w:line="240" w:lineRule="auto"/>
    </w:pPr>
  </w:style>
  <w:style w:type="character" w:customStyle="1" w:styleId="CommentTextChar">
    <w:name w:val="Comment Text Char"/>
    <w:basedOn w:val="DefaultParagraphFont"/>
    <w:link w:val="CommentText"/>
    <w:uiPriority w:val="99"/>
    <w:rsid w:val="00C279D9"/>
    <w:rPr>
      <w:rFonts w:ascii="Verdana" w:hAnsi="Verdana"/>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C279D9"/>
    <w:rPr>
      <w:b/>
      <w:bCs/>
    </w:rPr>
  </w:style>
  <w:style w:type="character" w:customStyle="1" w:styleId="CommentSubjectChar">
    <w:name w:val="Comment Subject Char"/>
    <w:basedOn w:val="CommentTextChar"/>
    <w:link w:val="CommentSubject"/>
    <w:uiPriority w:val="99"/>
    <w:semiHidden/>
    <w:rsid w:val="00C279D9"/>
    <w:rPr>
      <w:rFonts w:ascii="Verdana" w:hAnsi="Verdana"/>
      <w:b/>
      <w:bCs/>
      <w:color w:val="000000" w:themeColor="text1"/>
      <w:sz w:val="20"/>
      <w:szCs w:val="20"/>
    </w:rPr>
  </w:style>
  <w:style w:type="paragraph" w:styleId="BalloonText">
    <w:name w:val="Balloon Text"/>
    <w:basedOn w:val="Normal"/>
    <w:link w:val="BalloonTextChar"/>
    <w:uiPriority w:val="99"/>
    <w:semiHidden/>
    <w:unhideWhenUsed/>
    <w:rsid w:val="00C279D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79D9"/>
    <w:rPr>
      <w:rFonts w:ascii="Segoe UI" w:hAnsi="Segoe UI" w:cs="Segoe UI"/>
      <w:color w:val="000000" w:themeColor="text1"/>
      <w:sz w:val="18"/>
      <w:szCs w:val="18"/>
    </w:rPr>
  </w:style>
  <w:style w:type="character" w:customStyle="1" w:styleId="BulletListChar">
    <w:name w:val="BulletList Char"/>
    <w:basedOn w:val="DefaultParagraphFont"/>
    <w:link w:val="BulletList"/>
    <w:rsid w:val="00D93830"/>
    <w:rPr>
      <w:rFonts w:ascii="Verdana" w:hAnsi="Verdana"/>
      <w:color w:val="000000" w:themeColor="text1"/>
      <w:sz w:val="20"/>
      <w:szCs w:val="20"/>
    </w:rPr>
  </w:style>
  <w:style w:type="paragraph" w:customStyle="1" w:styleId="Heading2White">
    <w:name w:val="Heading 2 White"/>
    <w:basedOn w:val="Heading1"/>
    <w:rsid w:val="00C27BF9"/>
    <w:rPr>
      <w:noProof/>
      <w:color w:val="FFFFFF" w:themeColor="background1"/>
      <w:lang w:eastAsia="en-AU"/>
    </w:rPr>
  </w:style>
  <w:style w:type="character" w:styleId="FollowedHyperlink">
    <w:name w:val="FollowedHyperlink"/>
    <w:basedOn w:val="DefaultParagraphFont"/>
    <w:uiPriority w:val="99"/>
    <w:semiHidden/>
    <w:unhideWhenUsed/>
    <w:rsid w:val="00776A9A"/>
    <w:rPr>
      <w:color w:val="2E1A47" w:themeColor="followedHyperlink"/>
      <w:u w:val="single"/>
    </w:rPr>
  </w:style>
  <w:style w:type="paragraph" w:styleId="Revision">
    <w:name w:val="Revision"/>
    <w:hidden/>
    <w:uiPriority w:val="99"/>
    <w:semiHidden/>
    <w:rsid w:val="00BB637E"/>
    <w:pPr>
      <w:spacing w:after="0" w:line="240" w:lineRule="auto"/>
    </w:pPr>
    <w:rPr>
      <w:rFonts w:ascii="Verdana" w:hAnsi="Verdana"/>
      <w:color w:val="000000" w:themeColor="text1"/>
      <w:sz w:val="20"/>
      <w:szCs w:val="20"/>
    </w:rPr>
  </w:style>
  <w:style w:type="paragraph" w:styleId="TOCHeading">
    <w:name w:val="TOC Heading"/>
    <w:basedOn w:val="Heading1"/>
    <w:next w:val="Normal"/>
    <w:uiPriority w:val="39"/>
    <w:unhideWhenUsed/>
    <w:qFormat/>
    <w:rsid w:val="005B5684"/>
    <w:pPr>
      <w:spacing w:before="0" w:after="160" w:line="259" w:lineRule="auto"/>
      <w:outlineLvl w:val="9"/>
    </w:pPr>
    <w:rPr>
      <w:rFonts w:asciiTheme="minorHAnsi" w:eastAsiaTheme="minorHAnsi" w:hAnsiTheme="minorHAnsi" w:cstheme="minorBidi"/>
      <w:bCs w:val="0"/>
      <w:color w:val="3D2141" w:themeColor="accent1" w:themeShade="80"/>
      <w:sz w:val="32"/>
      <w:szCs w:val="32"/>
      <w:lang w:eastAsia="en-US"/>
    </w:rPr>
  </w:style>
  <w:style w:type="paragraph" w:styleId="TOC1">
    <w:name w:val="toc 1"/>
    <w:basedOn w:val="Normal"/>
    <w:next w:val="Normal"/>
    <w:uiPriority w:val="39"/>
    <w:unhideWhenUsed/>
    <w:rsid w:val="001054FD"/>
    <w:pPr>
      <w:spacing w:before="0" w:after="100" w:line="259" w:lineRule="auto"/>
    </w:pPr>
    <w:rPr>
      <w:rFonts w:asciiTheme="minorHAnsi" w:hAnsiTheme="minorHAnsi"/>
      <w:color w:val="auto"/>
      <w:szCs w:val="22"/>
    </w:rPr>
  </w:style>
  <w:style w:type="paragraph" w:styleId="TOC2">
    <w:name w:val="toc 2"/>
    <w:basedOn w:val="Normal"/>
    <w:next w:val="Normal"/>
    <w:autoRedefine/>
    <w:uiPriority w:val="39"/>
    <w:unhideWhenUsed/>
    <w:rsid w:val="00FF6FBF"/>
    <w:pPr>
      <w:tabs>
        <w:tab w:val="right" w:leader="dot" w:pos="9958"/>
      </w:tabs>
      <w:spacing w:before="0" w:after="80" w:line="480" w:lineRule="auto"/>
      <w:ind w:left="221"/>
    </w:pPr>
    <w:rPr>
      <w:rFonts w:asciiTheme="minorHAnsi" w:hAnsiTheme="minorHAnsi"/>
      <w:noProof/>
      <w:color w:val="auto"/>
      <w:szCs w:val="22"/>
    </w:rPr>
  </w:style>
  <w:style w:type="character" w:customStyle="1" w:styleId="Heading5Char">
    <w:name w:val="Heading 5 Char"/>
    <w:basedOn w:val="DefaultParagraphFont"/>
    <w:link w:val="Heading5"/>
    <w:uiPriority w:val="9"/>
    <w:rsid w:val="00195A01"/>
    <w:rPr>
      <w:rFonts w:asciiTheme="majorHAnsi" w:eastAsiaTheme="majorEastAsia" w:hAnsiTheme="majorHAnsi" w:cstheme="majorBidi"/>
      <w:color w:val="5B3161" w:themeColor="accent1" w:themeShade="BF"/>
      <w:sz w:val="20"/>
      <w:szCs w:val="20"/>
    </w:rPr>
  </w:style>
  <w:style w:type="paragraph" w:styleId="Caption">
    <w:name w:val="caption"/>
    <w:basedOn w:val="Normal"/>
    <w:next w:val="Normal"/>
    <w:uiPriority w:val="35"/>
    <w:unhideWhenUsed/>
    <w:qFormat/>
    <w:rsid w:val="00FC4A8C"/>
    <w:pPr>
      <w:spacing w:before="0" w:line="240" w:lineRule="auto"/>
    </w:pPr>
    <w:rPr>
      <w:rFonts w:asciiTheme="minorHAnsi" w:hAnsiTheme="minorHAnsi"/>
      <w:i/>
      <w:iCs/>
      <w:color w:val="2E1A47" w:themeColor="text2"/>
      <w:sz w:val="18"/>
      <w:szCs w:val="18"/>
    </w:rPr>
  </w:style>
  <w:style w:type="character" w:customStyle="1" w:styleId="Heading6Char">
    <w:name w:val="Heading 6 Char"/>
    <w:basedOn w:val="DefaultParagraphFont"/>
    <w:link w:val="Heading6"/>
    <w:uiPriority w:val="9"/>
    <w:rsid w:val="007825D6"/>
    <w:rPr>
      <w:rFonts w:asciiTheme="majorHAnsi" w:eastAsiaTheme="majorEastAsia" w:hAnsiTheme="majorHAnsi" w:cstheme="majorBidi"/>
      <w:color w:val="3C2040" w:themeColor="accent1" w:themeShade="7F"/>
      <w:sz w:val="20"/>
      <w:szCs w:val="20"/>
    </w:rPr>
  </w:style>
  <w:style w:type="character" w:customStyle="1" w:styleId="Heading7Char">
    <w:name w:val="Heading 7 Char"/>
    <w:basedOn w:val="DefaultParagraphFont"/>
    <w:link w:val="Heading7"/>
    <w:uiPriority w:val="9"/>
    <w:rsid w:val="00F45B7C"/>
    <w:rPr>
      <w:rFonts w:asciiTheme="majorHAnsi" w:eastAsiaTheme="majorEastAsia" w:hAnsiTheme="majorHAnsi" w:cstheme="majorBidi"/>
      <w:i/>
      <w:iCs/>
      <w:color w:val="3C2040" w:themeColor="accent1" w:themeShade="7F"/>
      <w:sz w:val="20"/>
      <w:szCs w:val="20"/>
    </w:rPr>
  </w:style>
  <w:style w:type="paragraph" w:styleId="Bibliography">
    <w:name w:val="Bibliography"/>
    <w:basedOn w:val="Normal"/>
    <w:next w:val="Normal"/>
    <w:uiPriority w:val="37"/>
    <w:unhideWhenUsed/>
    <w:rsid w:val="00EC330E"/>
    <w:pPr>
      <w:spacing w:before="0" w:after="160" w:line="259" w:lineRule="auto"/>
    </w:pPr>
    <w:rPr>
      <w:rFonts w:asciiTheme="minorHAnsi" w:hAnsiTheme="minorHAnsi"/>
      <w:color w:val="auto"/>
      <w:szCs w:val="22"/>
    </w:rPr>
  </w:style>
  <w:style w:type="paragraph" w:styleId="TOC3">
    <w:name w:val="toc 3"/>
    <w:basedOn w:val="Normal"/>
    <w:next w:val="Normal"/>
    <w:autoRedefine/>
    <w:uiPriority w:val="39"/>
    <w:unhideWhenUsed/>
    <w:rsid w:val="0047525E"/>
    <w:pPr>
      <w:tabs>
        <w:tab w:val="left" w:pos="1100"/>
        <w:tab w:val="right" w:leader="dot" w:pos="9958"/>
      </w:tabs>
      <w:spacing w:before="120" w:after="0"/>
      <w:ind w:left="403"/>
    </w:pPr>
  </w:style>
  <w:style w:type="paragraph" w:styleId="TOC4">
    <w:name w:val="toc 4"/>
    <w:basedOn w:val="Normal"/>
    <w:next w:val="Normal"/>
    <w:autoRedefine/>
    <w:uiPriority w:val="39"/>
    <w:unhideWhenUsed/>
    <w:rsid w:val="001054FD"/>
    <w:pPr>
      <w:spacing w:after="100"/>
      <w:ind w:left="600"/>
    </w:pPr>
  </w:style>
  <w:style w:type="paragraph" w:styleId="TOC5">
    <w:name w:val="toc 5"/>
    <w:basedOn w:val="Normal"/>
    <w:next w:val="Normal"/>
    <w:autoRedefine/>
    <w:uiPriority w:val="39"/>
    <w:unhideWhenUsed/>
    <w:rsid w:val="001054FD"/>
    <w:pPr>
      <w:spacing w:after="100"/>
      <w:ind w:left="800"/>
    </w:pPr>
  </w:style>
  <w:style w:type="character" w:styleId="UnresolvedMention">
    <w:name w:val="Unresolved Mention"/>
    <w:basedOn w:val="DefaultParagraphFont"/>
    <w:uiPriority w:val="99"/>
    <w:semiHidden/>
    <w:unhideWhenUsed/>
    <w:rsid w:val="009F38C8"/>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styleId="NormalWeb">
    <w:name w:val="Normal (Web)"/>
    <w:basedOn w:val="Normal"/>
    <w:uiPriority w:val="99"/>
    <w:semiHidden/>
    <w:unhideWhenUsed/>
    <w:rsid w:val="00905043"/>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FootnoteText">
    <w:name w:val="footnote text"/>
    <w:basedOn w:val="Normal"/>
    <w:link w:val="FootnoteTextChar"/>
    <w:uiPriority w:val="99"/>
    <w:semiHidden/>
    <w:unhideWhenUsed/>
    <w:rsid w:val="00024983"/>
    <w:pPr>
      <w:spacing w:before="0" w:after="0" w:line="240" w:lineRule="auto"/>
    </w:pPr>
  </w:style>
  <w:style w:type="character" w:customStyle="1" w:styleId="FootnoteTextChar">
    <w:name w:val="Footnote Text Char"/>
    <w:basedOn w:val="DefaultParagraphFont"/>
    <w:link w:val="FootnoteText"/>
    <w:uiPriority w:val="99"/>
    <w:semiHidden/>
    <w:rsid w:val="00024983"/>
    <w:rPr>
      <w:rFonts w:ascii="Verdana" w:hAnsi="Verdana"/>
      <w:color w:val="000000" w:themeColor="text1"/>
      <w:sz w:val="20"/>
      <w:szCs w:val="20"/>
    </w:rPr>
  </w:style>
  <w:style w:type="character" w:styleId="FootnoteReference">
    <w:name w:val="footnote reference"/>
    <w:basedOn w:val="DefaultParagraphFont"/>
    <w:uiPriority w:val="99"/>
    <w:semiHidden/>
    <w:unhideWhenUsed/>
    <w:rsid w:val="00024983"/>
    <w:rPr>
      <w:vertAlign w:val="superscript"/>
    </w:rPr>
  </w:style>
  <w:style w:type="paragraph" w:styleId="EndnoteText">
    <w:name w:val="endnote text"/>
    <w:basedOn w:val="Normal"/>
    <w:link w:val="EndnoteTextChar"/>
    <w:uiPriority w:val="99"/>
    <w:semiHidden/>
    <w:unhideWhenUsed/>
    <w:rsid w:val="00B06623"/>
    <w:pPr>
      <w:spacing w:before="0" w:after="0" w:line="240" w:lineRule="auto"/>
    </w:pPr>
  </w:style>
  <w:style w:type="character" w:customStyle="1" w:styleId="EndnoteTextChar">
    <w:name w:val="Endnote Text Char"/>
    <w:basedOn w:val="DefaultParagraphFont"/>
    <w:link w:val="EndnoteText"/>
    <w:uiPriority w:val="99"/>
    <w:semiHidden/>
    <w:rsid w:val="00B06623"/>
    <w:rPr>
      <w:rFonts w:ascii="Verdana" w:hAnsi="Verdana"/>
      <w:color w:val="000000" w:themeColor="text1"/>
      <w:sz w:val="20"/>
      <w:szCs w:val="20"/>
    </w:rPr>
  </w:style>
  <w:style w:type="character" w:styleId="EndnoteReference">
    <w:name w:val="endnote reference"/>
    <w:basedOn w:val="DefaultParagraphFont"/>
    <w:uiPriority w:val="99"/>
    <w:semiHidden/>
    <w:unhideWhenUsed/>
    <w:rsid w:val="00B06623"/>
    <w:rPr>
      <w:vertAlign w:val="superscript"/>
    </w:rPr>
  </w:style>
  <w:style w:type="paragraph" w:customStyle="1" w:styleId="Default">
    <w:name w:val="Default"/>
    <w:rsid w:val="00F71B53"/>
    <w:pPr>
      <w:autoSpaceDE w:val="0"/>
      <w:autoSpaceDN w:val="0"/>
      <w:adjustRightInd w:val="0"/>
      <w:spacing w:after="0" w:line="240" w:lineRule="auto"/>
    </w:pPr>
    <w:rPr>
      <w:rFonts w:ascii="Verdana" w:hAnsi="Verdana" w:cs="Verdana"/>
      <w:color w:val="000000"/>
      <w:sz w:val="24"/>
      <w:szCs w:val="24"/>
    </w:rPr>
  </w:style>
  <w:style w:type="paragraph" w:customStyle="1" w:styleId="Pa2">
    <w:name w:val="Pa2"/>
    <w:basedOn w:val="Default"/>
    <w:next w:val="Default"/>
    <w:uiPriority w:val="99"/>
    <w:rsid w:val="00F71B53"/>
    <w:pPr>
      <w:spacing w:line="141" w:lineRule="atLeast"/>
    </w:pPr>
    <w:rPr>
      <w:rFonts w:ascii="AU Sans BETA Text Medium" w:hAnsi="AU Sans BETA Text Medium" w:cstheme="minorBidi"/>
      <w:color w:val="auto"/>
    </w:rPr>
  </w:style>
  <w:style w:type="paragraph" w:customStyle="1" w:styleId="Coverpage-header">
    <w:name w:val="Cover page - header"/>
    <w:basedOn w:val="Title"/>
    <w:link w:val="Coverpage-headerChar"/>
    <w:qFormat/>
    <w:rsid w:val="006A2B0B"/>
    <w:pPr>
      <w:spacing w:before="480" w:after="480" w:line="240" w:lineRule="auto"/>
      <w:ind w:right="1701"/>
    </w:pPr>
    <w:rPr>
      <w:rFonts w:asciiTheme="minorHAnsi" w:eastAsiaTheme="minorEastAsia" w:hAnsiTheme="minorHAnsi"/>
      <w:b w:val="0"/>
      <w:bCs w:val="0"/>
      <w:color w:val="FFFFFF" w:themeColor="background1"/>
      <w:sz w:val="66"/>
      <w:szCs w:val="66"/>
      <w:lang w:eastAsia="zh-CN"/>
    </w:rPr>
  </w:style>
  <w:style w:type="character" w:customStyle="1" w:styleId="Coverpage-headerChar">
    <w:name w:val="Cover page - header Char"/>
    <w:basedOn w:val="DefaultParagraphFont"/>
    <w:link w:val="Coverpage-header"/>
    <w:rsid w:val="006A2B0B"/>
    <w:rPr>
      <w:rFonts w:eastAsiaTheme="minorEastAsia"/>
      <w:color w:val="FFFFFF" w:themeColor="background1"/>
      <w:sz w:val="66"/>
      <w:szCs w:val="66"/>
      <w:lang w:eastAsia="zh-CN"/>
    </w:rPr>
  </w:style>
  <w:style w:type="paragraph" w:customStyle="1" w:styleId="Coverpage-subtitleanddate">
    <w:name w:val="Cover page - subtitle and date"/>
    <w:basedOn w:val="Subtitle"/>
    <w:link w:val="Coverpage-subtitleanddateChar"/>
    <w:qFormat/>
    <w:rsid w:val="002E1F53"/>
    <w:pPr>
      <w:numPr>
        <w:ilvl w:val="0"/>
      </w:numPr>
      <w:spacing w:after="60" w:line="240" w:lineRule="auto"/>
      <w:ind w:right="1701"/>
    </w:pPr>
    <w:rPr>
      <w:color w:val="FFFFFF" w:themeColor="background1"/>
      <w:spacing w:val="0"/>
      <w:sz w:val="36"/>
      <w:szCs w:val="36"/>
      <w:lang w:eastAsia="zh-CN"/>
    </w:rPr>
  </w:style>
  <w:style w:type="character" w:customStyle="1" w:styleId="Coverpage-subtitleanddateChar">
    <w:name w:val="Cover page - subtitle and date Char"/>
    <w:basedOn w:val="DefaultParagraphFont"/>
    <w:link w:val="Coverpage-subtitleanddate"/>
    <w:rsid w:val="002E1F53"/>
    <w:rPr>
      <w:rFonts w:eastAsiaTheme="minorEastAsia"/>
      <w:color w:val="FFFFFF" w:themeColor="background1"/>
      <w:sz w:val="36"/>
      <w:szCs w:val="36"/>
      <w:lang w:eastAsia="zh-CN"/>
    </w:rPr>
  </w:style>
  <w:style w:type="paragraph" w:styleId="Subtitle">
    <w:name w:val="Subtitle"/>
    <w:basedOn w:val="Normal"/>
    <w:next w:val="Normal"/>
    <w:link w:val="SubtitleChar"/>
    <w:uiPriority w:val="11"/>
    <w:rsid w:val="002E1F53"/>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2E1F53"/>
    <w:rPr>
      <w:rFonts w:eastAsiaTheme="minorEastAsia"/>
      <w:color w:val="5A5A5A" w:themeColor="text1" w:themeTint="A5"/>
      <w:spacing w:val="15"/>
    </w:rPr>
  </w:style>
  <w:style w:type="paragraph" w:customStyle="1" w:styleId="Heading-level1">
    <w:name w:val="Heading - level 1"/>
    <w:basedOn w:val="Normal"/>
    <w:link w:val="Heading-level1Char"/>
    <w:qFormat/>
    <w:rsid w:val="009F4512"/>
    <w:pPr>
      <w:keepNext/>
      <w:keepLines/>
      <w:spacing w:after="480"/>
      <w:outlineLvl w:val="0"/>
    </w:pPr>
    <w:rPr>
      <w:rFonts w:asciiTheme="minorHAnsi" w:eastAsiaTheme="minorEastAsia" w:hAnsiTheme="minorHAnsi"/>
      <w:color w:val="300050"/>
      <w:sz w:val="48"/>
      <w:szCs w:val="48"/>
      <w:lang w:eastAsia="zh-CN"/>
    </w:rPr>
  </w:style>
  <w:style w:type="character" w:customStyle="1" w:styleId="Heading-level1Char">
    <w:name w:val="Heading - level 1 Char"/>
    <w:basedOn w:val="DefaultParagraphFont"/>
    <w:link w:val="Heading-level1"/>
    <w:rsid w:val="009F4512"/>
    <w:rPr>
      <w:rFonts w:eastAsiaTheme="minorEastAsia"/>
      <w:color w:val="300050"/>
      <w:sz w:val="48"/>
      <w:szCs w:val="48"/>
      <w:lang w:eastAsia="zh-CN"/>
    </w:rPr>
  </w:style>
  <w:style w:type="paragraph" w:customStyle="1" w:styleId="Heading-level3">
    <w:name w:val="Heading - level 3"/>
    <w:basedOn w:val="Heading3"/>
    <w:link w:val="Heading-level3Char"/>
    <w:qFormat/>
    <w:rsid w:val="00F3358B"/>
    <w:rPr>
      <w:b w:val="0"/>
    </w:rPr>
  </w:style>
  <w:style w:type="character" w:customStyle="1" w:styleId="Heading-level3Char">
    <w:name w:val="Heading - level 3 Char"/>
    <w:basedOn w:val="Heading3Char"/>
    <w:link w:val="Heading-level3"/>
    <w:rsid w:val="00F3358B"/>
    <w:rPr>
      <w:rFonts w:eastAsiaTheme="minorEastAsia"/>
      <w:b w:val="0"/>
      <w:bCs/>
      <w:color w:val="300050"/>
      <w:sz w:val="20"/>
      <w:szCs w:val="20"/>
      <w:lang w:eastAsia="zh-CN"/>
    </w:rPr>
  </w:style>
  <w:style w:type="paragraph" w:customStyle="1" w:styleId="Heading-level2">
    <w:name w:val="Heading - level 2"/>
    <w:basedOn w:val="Heading2"/>
    <w:link w:val="Heading-level2Char"/>
    <w:qFormat/>
    <w:rsid w:val="007A0104"/>
  </w:style>
  <w:style w:type="character" w:customStyle="1" w:styleId="Heading-level2Char">
    <w:name w:val="Heading - level 2 Char"/>
    <w:basedOn w:val="Heading2Char"/>
    <w:link w:val="Heading-level2"/>
    <w:rsid w:val="007A0104"/>
    <w:rPr>
      <w:rFonts w:eastAsiaTheme="minorEastAsia"/>
      <w:color w:val="893C94"/>
      <w:sz w:val="32"/>
      <w:szCs w:val="32"/>
      <w:lang w:eastAsia="zh-CN"/>
    </w:rPr>
  </w:style>
  <w:style w:type="paragraph" w:customStyle="1" w:styleId="Bulletlist0">
    <w:name w:val="Bullet list"/>
    <w:basedOn w:val="ListBullet"/>
    <w:link w:val="BulletlistChar0"/>
    <w:qFormat/>
    <w:rsid w:val="00401A88"/>
    <w:pPr>
      <w:snapToGrid w:val="0"/>
      <w:spacing w:before="0"/>
    </w:pPr>
    <w:rPr>
      <w:rFonts w:asciiTheme="minorHAnsi" w:eastAsiaTheme="minorEastAsia" w:hAnsiTheme="minorHAnsi"/>
      <w:color w:val="auto"/>
      <w:lang w:eastAsia="zh-CN"/>
    </w:rPr>
  </w:style>
  <w:style w:type="character" w:customStyle="1" w:styleId="BulletlistChar0">
    <w:name w:val="Bullet list Char"/>
    <w:basedOn w:val="DefaultParagraphFont"/>
    <w:link w:val="Bulletlist0"/>
    <w:rsid w:val="00401A88"/>
    <w:rPr>
      <w:rFonts w:eastAsiaTheme="minorEastAsia"/>
      <w:sz w:val="20"/>
      <w:szCs w:val="20"/>
      <w:lang w:eastAsia="zh-CN"/>
    </w:rPr>
  </w:style>
  <w:style w:type="paragraph" w:styleId="ListBullet">
    <w:name w:val="List Bullet"/>
    <w:basedOn w:val="Normal"/>
    <w:uiPriority w:val="99"/>
    <w:semiHidden/>
    <w:unhideWhenUsed/>
    <w:rsid w:val="00401A88"/>
    <w:pPr>
      <w:numPr>
        <w:numId w:val="37"/>
      </w:numPr>
      <w:contextualSpacing/>
    </w:pPr>
  </w:style>
  <w:style w:type="paragraph" w:customStyle="1" w:styleId="Body-numberedlist">
    <w:name w:val="Body - numbered list"/>
    <w:basedOn w:val="Normal"/>
    <w:link w:val="Body-numberedlistChar"/>
    <w:qFormat/>
    <w:rsid w:val="008709E4"/>
    <w:pPr>
      <w:spacing w:before="0" w:line="300" w:lineRule="exact"/>
      <w:ind w:left="511" w:hanging="284"/>
      <w:contextualSpacing/>
    </w:pPr>
    <w:rPr>
      <w:rFonts w:asciiTheme="minorHAnsi" w:hAnsiTheme="minorHAnsi"/>
      <w:lang w:val="pt-PT"/>
    </w:rPr>
  </w:style>
  <w:style w:type="character" w:customStyle="1" w:styleId="Body-numberedlistChar">
    <w:name w:val="Body - numbered list Char"/>
    <w:basedOn w:val="DefaultParagraphFont"/>
    <w:link w:val="Body-numberedlist"/>
    <w:rsid w:val="008709E4"/>
    <w:rPr>
      <w:color w:val="000000" w:themeColor="text1"/>
      <w:sz w:val="20"/>
      <w:szCs w:val="20"/>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61292">
      <w:bodyDiv w:val="1"/>
      <w:marLeft w:val="0"/>
      <w:marRight w:val="0"/>
      <w:marTop w:val="0"/>
      <w:marBottom w:val="0"/>
      <w:divBdr>
        <w:top w:val="none" w:sz="0" w:space="0" w:color="auto"/>
        <w:left w:val="none" w:sz="0" w:space="0" w:color="auto"/>
        <w:bottom w:val="none" w:sz="0" w:space="0" w:color="auto"/>
        <w:right w:val="none" w:sz="0" w:space="0" w:color="auto"/>
      </w:divBdr>
    </w:div>
    <w:div w:id="71514365">
      <w:bodyDiv w:val="1"/>
      <w:marLeft w:val="0"/>
      <w:marRight w:val="0"/>
      <w:marTop w:val="0"/>
      <w:marBottom w:val="0"/>
      <w:divBdr>
        <w:top w:val="none" w:sz="0" w:space="0" w:color="auto"/>
        <w:left w:val="none" w:sz="0" w:space="0" w:color="auto"/>
        <w:bottom w:val="none" w:sz="0" w:space="0" w:color="auto"/>
        <w:right w:val="none" w:sz="0" w:space="0" w:color="auto"/>
      </w:divBdr>
    </w:div>
    <w:div w:id="170723172">
      <w:bodyDiv w:val="1"/>
      <w:marLeft w:val="0"/>
      <w:marRight w:val="0"/>
      <w:marTop w:val="0"/>
      <w:marBottom w:val="0"/>
      <w:divBdr>
        <w:top w:val="none" w:sz="0" w:space="0" w:color="auto"/>
        <w:left w:val="none" w:sz="0" w:space="0" w:color="auto"/>
        <w:bottom w:val="none" w:sz="0" w:space="0" w:color="auto"/>
        <w:right w:val="none" w:sz="0" w:space="0" w:color="auto"/>
      </w:divBdr>
    </w:div>
    <w:div w:id="238641987">
      <w:bodyDiv w:val="1"/>
      <w:marLeft w:val="0"/>
      <w:marRight w:val="0"/>
      <w:marTop w:val="0"/>
      <w:marBottom w:val="0"/>
      <w:divBdr>
        <w:top w:val="none" w:sz="0" w:space="0" w:color="auto"/>
        <w:left w:val="none" w:sz="0" w:space="0" w:color="auto"/>
        <w:bottom w:val="none" w:sz="0" w:space="0" w:color="auto"/>
        <w:right w:val="none" w:sz="0" w:space="0" w:color="auto"/>
      </w:divBdr>
    </w:div>
    <w:div w:id="246500018">
      <w:bodyDiv w:val="1"/>
      <w:marLeft w:val="0"/>
      <w:marRight w:val="0"/>
      <w:marTop w:val="0"/>
      <w:marBottom w:val="0"/>
      <w:divBdr>
        <w:top w:val="none" w:sz="0" w:space="0" w:color="auto"/>
        <w:left w:val="none" w:sz="0" w:space="0" w:color="auto"/>
        <w:bottom w:val="none" w:sz="0" w:space="0" w:color="auto"/>
        <w:right w:val="none" w:sz="0" w:space="0" w:color="auto"/>
      </w:divBdr>
    </w:div>
    <w:div w:id="456677534">
      <w:bodyDiv w:val="1"/>
      <w:marLeft w:val="0"/>
      <w:marRight w:val="0"/>
      <w:marTop w:val="0"/>
      <w:marBottom w:val="0"/>
      <w:divBdr>
        <w:top w:val="none" w:sz="0" w:space="0" w:color="auto"/>
        <w:left w:val="none" w:sz="0" w:space="0" w:color="auto"/>
        <w:bottom w:val="none" w:sz="0" w:space="0" w:color="auto"/>
        <w:right w:val="none" w:sz="0" w:space="0" w:color="auto"/>
      </w:divBdr>
    </w:div>
    <w:div w:id="502470991">
      <w:bodyDiv w:val="1"/>
      <w:marLeft w:val="0"/>
      <w:marRight w:val="0"/>
      <w:marTop w:val="0"/>
      <w:marBottom w:val="0"/>
      <w:divBdr>
        <w:top w:val="none" w:sz="0" w:space="0" w:color="auto"/>
        <w:left w:val="none" w:sz="0" w:space="0" w:color="auto"/>
        <w:bottom w:val="none" w:sz="0" w:space="0" w:color="auto"/>
        <w:right w:val="none" w:sz="0" w:space="0" w:color="auto"/>
      </w:divBdr>
    </w:div>
    <w:div w:id="568418991">
      <w:bodyDiv w:val="1"/>
      <w:marLeft w:val="0"/>
      <w:marRight w:val="0"/>
      <w:marTop w:val="0"/>
      <w:marBottom w:val="0"/>
      <w:divBdr>
        <w:top w:val="none" w:sz="0" w:space="0" w:color="auto"/>
        <w:left w:val="none" w:sz="0" w:space="0" w:color="auto"/>
        <w:bottom w:val="none" w:sz="0" w:space="0" w:color="auto"/>
        <w:right w:val="none" w:sz="0" w:space="0" w:color="auto"/>
      </w:divBdr>
    </w:div>
    <w:div w:id="877353085">
      <w:bodyDiv w:val="1"/>
      <w:marLeft w:val="0"/>
      <w:marRight w:val="0"/>
      <w:marTop w:val="0"/>
      <w:marBottom w:val="0"/>
      <w:divBdr>
        <w:top w:val="none" w:sz="0" w:space="0" w:color="auto"/>
        <w:left w:val="none" w:sz="0" w:space="0" w:color="auto"/>
        <w:bottom w:val="none" w:sz="0" w:space="0" w:color="auto"/>
        <w:right w:val="none" w:sz="0" w:space="0" w:color="auto"/>
      </w:divBdr>
    </w:div>
    <w:div w:id="927301110">
      <w:bodyDiv w:val="1"/>
      <w:marLeft w:val="0"/>
      <w:marRight w:val="0"/>
      <w:marTop w:val="0"/>
      <w:marBottom w:val="0"/>
      <w:divBdr>
        <w:top w:val="none" w:sz="0" w:space="0" w:color="auto"/>
        <w:left w:val="none" w:sz="0" w:space="0" w:color="auto"/>
        <w:bottom w:val="none" w:sz="0" w:space="0" w:color="auto"/>
        <w:right w:val="none" w:sz="0" w:space="0" w:color="auto"/>
      </w:divBdr>
    </w:div>
    <w:div w:id="1201479391">
      <w:bodyDiv w:val="1"/>
      <w:marLeft w:val="0"/>
      <w:marRight w:val="0"/>
      <w:marTop w:val="0"/>
      <w:marBottom w:val="0"/>
      <w:divBdr>
        <w:top w:val="none" w:sz="0" w:space="0" w:color="auto"/>
        <w:left w:val="none" w:sz="0" w:space="0" w:color="auto"/>
        <w:bottom w:val="none" w:sz="0" w:space="0" w:color="auto"/>
        <w:right w:val="none" w:sz="0" w:space="0" w:color="auto"/>
      </w:divBdr>
    </w:div>
    <w:div w:id="1696618150">
      <w:bodyDiv w:val="1"/>
      <w:marLeft w:val="0"/>
      <w:marRight w:val="0"/>
      <w:marTop w:val="0"/>
      <w:marBottom w:val="0"/>
      <w:divBdr>
        <w:top w:val="none" w:sz="0" w:space="0" w:color="auto"/>
        <w:left w:val="none" w:sz="0" w:space="0" w:color="auto"/>
        <w:bottom w:val="none" w:sz="0" w:space="0" w:color="auto"/>
        <w:right w:val="none" w:sz="0" w:space="0" w:color="auto"/>
      </w:divBdr>
    </w:div>
    <w:div w:id="1787307450">
      <w:bodyDiv w:val="1"/>
      <w:marLeft w:val="0"/>
      <w:marRight w:val="0"/>
      <w:marTop w:val="0"/>
      <w:marBottom w:val="0"/>
      <w:divBdr>
        <w:top w:val="none" w:sz="0" w:space="0" w:color="auto"/>
        <w:left w:val="none" w:sz="0" w:space="0" w:color="auto"/>
        <w:bottom w:val="none" w:sz="0" w:space="0" w:color="auto"/>
        <w:right w:val="none" w:sz="0" w:space="0" w:color="auto"/>
      </w:divBdr>
    </w:div>
    <w:div w:id="1953440233">
      <w:bodyDiv w:val="1"/>
      <w:marLeft w:val="0"/>
      <w:marRight w:val="0"/>
      <w:marTop w:val="0"/>
      <w:marBottom w:val="0"/>
      <w:divBdr>
        <w:top w:val="none" w:sz="0" w:space="0" w:color="auto"/>
        <w:left w:val="none" w:sz="0" w:space="0" w:color="auto"/>
        <w:bottom w:val="none" w:sz="0" w:space="0" w:color="auto"/>
        <w:right w:val="none" w:sz="0" w:space="0" w:color="auto"/>
      </w:divBdr>
    </w:div>
    <w:div w:id="1987662855">
      <w:bodyDiv w:val="1"/>
      <w:marLeft w:val="0"/>
      <w:marRight w:val="0"/>
      <w:marTop w:val="0"/>
      <w:marBottom w:val="0"/>
      <w:divBdr>
        <w:top w:val="none" w:sz="0" w:space="0" w:color="auto"/>
        <w:left w:val="none" w:sz="0" w:space="0" w:color="auto"/>
        <w:bottom w:val="none" w:sz="0" w:space="0" w:color="auto"/>
        <w:right w:val="none" w:sz="0" w:space="0" w:color="auto"/>
      </w:divBdr>
    </w:div>
    <w:div w:id="2024479507">
      <w:bodyDiv w:val="1"/>
      <w:marLeft w:val="0"/>
      <w:marRight w:val="0"/>
      <w:marTop w:val="0"/>
      <w:marBottom w:val="0"/>
      <w:divBdr>
        <w:top w:val="none" w:sz="0" w:space="0" w:color="auto"/>
        <w:left w:val="none" w:sz="0" w:space="0" w:color="auto"/>
        <w:bottom w:val="none" w:sz="0" w:space="0" w:color="auto"/>
        <w:right w:val="none" w:sz="0" w:space="0" w:color="auto"/>
      </w:divBdr>
    </w:div>
    <w:div w:id="20440169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header" Target="header3.xml"/><Relationship Id="rId21" Type="http://schemas.openxmlformats.org/officeDocument/2006/relationships/chart" Target="charts/chart4.xml"/><Relationship Id="rId34" Type="http://schemas.openxmlformats.org/officeDocument/2006/relationships/chart" Target="charts/chart17.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chart" Target="charts/chart3.xml"/><Relationship Id="rId29" Type="http://schemas.openxmlformats.org/officeDocument/2006/relationships/chart" Target="charts/chart1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chart" Target="charts/chart1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abs.gov.au/statistics/health/disability/disability-ageing-and-carers-australia-summary-findings/latest-releas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ustrade\Corporate%20Templates\Website\Austrade%20Brand\TRA%20Website%20Publications.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tthew-murphy\AppData\Local\Microsoft\Windows\INetCache\IE\1GH4AIOI\240411%2520accessible%2520tourism%2520data%2520-%2520april%25202024%5b1%5d.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ttps://austrade.sharepoint.com/sites/trastrategicresearchanalysis/Shared%20Documents/Tourism/Accessible%20tourism%20project/April%202024%20edition/240411%20accessible%20tourism%20data%20-%20april%202024.xlsx"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https://austrade.sharepoint.com/sites/trastrategicresearchanalysis/Shared%20Documents/Tourism/Accessible%20tourism%20project/April%202024%20edition/240411%20accessible%20tourism%20data%20-%20april%202024.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https://austrade.sharepoint.com/sites/trastrategicresearchanalysis/Shared%20Documents/Tourism/Accessible%20tourism%20project/April%202024%20edition/240411%20accessible%20tourism%20data%20-%20april%202024.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https://austrade.sharepoint.com/sites/trastrategicresearchanalysis/Shared%20Documents/Tourism/Accessible%20tourism%20project/April%202024%20edition/240411%20accessible%20tourism%20data%20-%20april%202024.xlsx"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https://austrade.sharepoint.com/sites/trastrategicresearchanalysis/Shared%20Documents/Tourism/Accessible%20tourism%20project/April%202024%20edition/240411%20accessible%20tourism%20data%20-%20april%202024.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austrade.sharepoint.com/sites/trastrategicresearchanalysis/Shared%20Documents/Tourism/Accessible%20tourism%20project/April%202024%20edition/240411%20accessible%20tourism%20data%20-%20april%202024.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austrade.sharepoint.com/sites/trastrategicresearchanalysis/Shared%20Documents/Tourism/Accessible%20tourism%20project/April%202024%20edition/240411%20accessible%20tourism%20data%20-%20april%202024.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austrade.sharepoint.com/sites/trastrategicresearchanalysis/Shared%20Documents/Tourism/Accessible%20tourism%20project/April%202024%20edition/240411%20accessible%20tourism%20data%20-%20april%202024.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tthew-murphy\AppData\Local\Microsoft\Windows\INetCache\IE\1GH4AIOI\240411%2520accessible%2520tourism%2520data%2520-%2520april%25202024%5b1%5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austrade.sharepoint.com/sites/trastrategicresearchanalysis/Shared%20Documents/Tourism/Accessible%20tourism%20project/April%202024%20edition/240411%20accessible%20tourism%20data%20-%20april%20202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austrade.sharepoint.com/sites/trastrategicresearchanalysis/Shared%20Documents/Tourism/Accessible%20tourism%20project/April%202024%20edition/240411%20accessible%20tourism%20data%20-%20april%20202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austrade.sharepoint.com/sites/trastrategicresearchanalysis/Shared%20Documents/Tourism/Accessible%20tourism%20project/April%202024%20edition/240411%20accessible%20tourism%20data%20-%20april%20202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austrade.sharepoint.com/sites/trastrategicresearchanalysis/Shared%20Documents/Tourism/Accessible%20tourism%20project/April%202024%20edition/240411%20accessible%20tourism%20data%20-%20april%202024.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7.xml.rels><?xml version="1.0" encoding="UTF-8" standalone="yes"?>
<Relationships xmlns="http://schemas.openxmlformats.org/package/2006/relationships"><Relationship Id="rId3" Type="http://schemas.openxmlformats.org/officeDocument/2006/relationships/oleObject" Target="https://austrade.sharepoint.com/sites/trastrategicresearchanalysis/Shared%20Documents/Tourism/Accessible%20tourism%20project/April%202024%20edition/240411%20accessible%20tourism%20data%20-%20april%202024.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8.xml.rels><?xml version="1.0" encoding="UTF-8" standalone="yes"?>
<Relationships xmlns="http://schemas.openxmlformats.org/package/2006/relationships"><Relationship Id="rId3" Type="http://schemas.openxmlformats.org/officeDocument/2006/relationships/oleObject" Target="https://austrade.sharepoint.com/sites/trastrategicresearchanalysis/Shared%20Documents/Tourism/Accessible%20tourism%20project/April%202024%20edition/240411%20accessible%20tourism%20data%20-%20april%20202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austrade.sharepoint.com/sites/trastrategicresearchanalysis/Shared%20Documents/Tourism/Accessible%20tourism%20project/April%202024%20edition/240411%20accessible%20tourism%20data%20-%20april%202024.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trips </a:t>
            </a:r>
          </a:p>
          <a:p>
            <a:pPr>
              <a:defRPr/>
            </a:pPr>
            <a:r>
              <a:rPr lang="en-US"/>
              <a:t>(Jun</a:t>
            </a:r>
            <a:r>
              <a:rPr lang="en-US" baseline="0"/>
              <a:t>e quarter 2023)</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v>Trips</c:v>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EC7-419F-B2C4-B2833318768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EC7-419F-B2C4-B2833318768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'Basic data June data only'!$A$85:$A$86</c:f>
              <c:strCache>
                <c:ptCount val="2"/>
                <c:pt idx="0">
                  <c:v>Overnight trips</c:v>
                </c:pt>
                <c:pt idx="1">
                  <c:v>Daytrips</c:v>
                </c:pt>
              </c:strCache>
            </c:strRef>
          </c:cat>
          <c:val>
            <c:numRef>
              <c:f>('Basic data June data only'!$B$20,'Basic data June data only'!$B$42)</c:f>
              <c:numCache>
                <c:formatCode>0.0,,"M"</c:formatCode>
                <c:ptCount val="2"/>
                <c:pt idx="0">
                  <c:v>5869191.8972943453</c:v>
                </c:pt>
                <c:pt idx="1">
                  <c:v>12603913.469809048</c:v>
                </c:pt>
              </c:numCache>
            </c:numRef>
          </c:val>
          <c:extLst>
            <c:ext xmlns:c16="http://schemas.microsoft.com/office/drawing/2014/chart" uri="{C3380CC4-5D6E-409C-BE32-E72D297353CC}">
              <c16:uniqueId val="{00000004-8EC7-419F-B2C4-B2833318768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Types of disability/long</a:t>
            </a:r>
            <a:r>
              <a:rPr lang="en-US" baseline="0"/>
              <a:t> term health conditions</a:t>
            </a:r>
          </a:p>
          <a:p>
            <a:pPr>
              <a:defRPr/>
            </a:pPr>
            <a:r>
              <a:rPr lang="en-US" baseline="0"/>
              <a:t>(% of all overnight travellers, June quarter 2023)</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Trips</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'Types of disabilities'!$A$21:$A$27</c:f>
              <c:strCache>
                <c:ptCount val="7"/>
                <c:pt idx="0">
                  <c:v>Mental health condition</c:v>
                </c:pt>
                <c:pt idx="1">
                  <c:v>Chemical sensitivity or food allergies</c:v>
                </c:pt>
                <c:pt idx="2">
                  <c:v>Hearing impairment</c:v>
                </c:pt>
                <c:pt idx="3">
                  <c:v>Require other mobility aids or have other mobility limitations</c:v>
                </c:pt>
                <c:pt idx="4">
                  <c:v>Difficulty understanding or learning</c:v>
                </c:pt>
                <c:pt idx="5">
                  <c:v>Vision impairment (not corrected by glasses or contact lenses)</c:v>
                </c:pt>
                <c:pt idx="6">
                  <c:v>Require wheelchair or scooter</c:v>
                </c:pt>
              </c:strCache>
            </c:strRef>
          </c:cat>
          <c:val>
            <c:numRef>
              <c:f>'Types of disabilities'!$D$21:$D$27</c:f>
              <c:numCache>
                <c:formatCode>0.0%</c:formatCode>
                <c:ptCount val="7"/>
                <c:pt idx="0">
                  <c:v>7.5326732673267324E-2</c:v>
                </c:pt>
                <c:pt idx="1">
                  <c:v>7.5049504950495047E-2</c:v>
                </c:pt>
                <c:pt idx="2">
                  <c:v>4.3207920792079205E-2</c:v>
                </c:pt>
                <c:pt idx="3">
                  <c:v>3.4574257425742577E-2</c:v>
                </c:pt>
                <c:pt idx="4">
                  <c:v>2.2217821782178217E-2</c:v>
                </c:pt>
                <c:pt idx="5">
                  <c:v>1.6910891089108912E-2</c:v>
                </c:pt>
                <c:pt idx="6">
                  <c:v>9.7029702970297029E-3</c:v>
                </c:pt>
              </c:numCache>
            </c:numRef>
          </c:val>
          <c:extLst>
            <c:ext xmlns:c16="http://schemas.microsoft.com/office/drawing/2014/chart" uri="{C3380CC4-5D6E-409C-BE32-E72D297353CC}">
              <c16:uniqueId val="{00000000-8A6F-49BF-B28B-55B244047EEC}"/>
            </c:ext>
          </c:extLst>
        </c:ser>
        <c:dLbls>
          <c:showLegendKey val="0"/>
          <c:showVal val="0"/>
          <c:showCatName val="0"/>
          <c:showSerName val="0"/>
          <c:showPercent val="0"/>
          <c:showBubbleSize val="0"/>
        </c:dLbls>
        <c:gapWidth val="219"/>
        <c:overlap val="-27"/>
        <c:axId val="1291103679"/>
        <c:axId val="1628505839"/>
      </c:barChart>
      <c:catAx>
        <c:axId val="12911036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628505839"/>
        <c:crosses val="autoZero"/>
        <c:auto val="1"/>
        <c:lblAlgn val="ctr"/>
        <c:lblOffset val="100"/>
        <c:noMultiLvlLbl val="0"/>
      </c:catAx>
      <c:valAx>
        <c:axId val="162850583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11036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Sex ratio by age group </a:t>
            </a:r>
          </a:p>
          <a:p>
            <a:pPr>
              <a:defRPr/>
            </a:pPr>
            <a:r>
              <a:rPr lang="en-AU"/>
              <a:t>(Travellers</a:t>
            </a:r>
            <a:r>
              <a:rPr lang="en-AU" baseline="0"/>
              <a:t> with accessibility needs)</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v>Male</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'Types of disabilities'!$A$108:$A$110</c:f>
              <c:strCache>
                <c:ptCount val="3"/>
                <c:pt idx="0">
                  <c:v>18-34</c:v>
                </c:pt>
                <c:pt idx="1">
                  <c:v>35-54</c:v>
                </c:pt>
                <c:pt idx="2">
                  <c:v>55+</c:v>
                </c:pt>
              </c:strCache>
            </c:strRef>
          </c:cat>
          <c:val>
            <c:numRef>
              <c:f>'Types of disabilities'!$B$108:$B$110</c:f>
              <c:numCache>
                <c:formatCode>0%</c:formatCode>
                <c:ptCount val="3"/>
                <c:pt idx="0">
                  <c:v>0.39838009383915363</c:v>
                </c:pt>
                <c:pt idx="1">
                  <c:v>0.41648237125568371</c:v>
                </c:pt>
                <c:pt idx="2">
                  <c:v>0.48907571266972688</c:v>
                </c:pt>
              </c:numCache>
            </c:numRef>
          </c:val>
          <c:extLst>
            <c:ext xmlns:c16="http://schemas.microsoft.com/office/drawing/2014/chart" uri="{C3380CC4-5D6E-409C-BE32-E72D297353CC}">
              <c16:uniqueId val="{00000000-2825-4F9C-87F9-2751D02EC1D3}"/>
            </c:ext>
          </c:extLst>
        </c:ser>
        <c:ser>
          <c:idx val="1"/>
          <c:order val="1"/>
          <c:tx>
            <c:v>Female</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'Types of disabilities'!$A$108:$A$110</c:f>
              <c:strCache>
                <c:ptCount val="3"/>
                <c:pt idx="0">
                  <c:v>18-34</c:v>
                </c:pt>
                <c:pt idx="1">
                  <c:v>35-54</c:v>
                </c:pt>
                <c:pt idx="2">
                  <c:v>55+</c:v>
                </c:pt>
              </c:strCache>
            </c:strRef>
          </c:cat>
          <c:val>
            <c:numRef>
              <c:f>'Types of disabilities'!$C$108:$C$110</c:f>
              <c:numCache>
                <c:formatCode>0%</c:formatCode>
                <c:ptCount val="3"/>
                <c:pt idx="0">
                  <c:v>0.60161990616084637</c:v>
                </c:pt>
                <c:pt idx="1">
                  <c:v>0.58351762874431645</c:v>
                </c:pt>
                <c:pt idx="2">
                  <c:v>0.51092428733027306</c:v>
                </c:pt>
              </c:numCache>
            </c:numRef>
          </c:val>
          <c:extLst>
            <c:ext xmlns:c16="http://schemas.microsoft.com/office/drawing/2014/chart" uri="{C3380CC4-5D6E-409C-BE32-E72D297353CC}">
              <c16:uniqueId val="{00000001-2825-4F9C-87F9-2751D02EC1D3}"/>
            </c:ext>
          </c:extLst>
        </c:ser>
        <c:dLbls>
          <c:showLegendKey val="0"/>
          <c:showVal val="0"/>
          <c:showCatName val="0"/>
          <c:showSerName val="0"/>
          <c:showPercent val="0"/>
          <c:showBubbleSize val="0"/>
        </c:dLbls>
        <c:gapWidth val="219"/>
        <c:overlap val="100"/>
        <c:axId val="1290901039"/>
        <c:axId val="1729825311"/>
      </c:barChart>
      <c:catAx>
        <c:axId val="1290901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9825311"/>
        <c:crosses val="autoZero"/>
        <c:auto val="1"/>
        <c:lblAlgn val="ctr"/>
        <c:lblOffset val="100"/>
        <c:noMultiLvlLbl val="0"/>
      </c:catAx>
      <c:valAx>
        <c:axId val="172982531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09010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Main purpose of trip - overnight</a:t>
            </a:r>
            <a:r>
              <a:rPr lang="en-AU" baseline="0"/>
              <a:t> trips</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Travellers with accessibility needs</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'[240411 accessible tourism data - april 2024.xlsx]travel profile stats'!$A$301:$A$305</c:f>
              <c:strCache>
                <c:ptCount val="5"/>
                <c:pt idx="0">
                  <c:v>Holiday</c:v>
                </c:pt>
                <c:pt idx="1">
                  <c:v>Visiting friends and relatives</c:v>
                </c:pt>
                <c:pt idx="2">
                  <c:v>Business</c:v>
                </c:pt>
                <c:pt idx="3">
                  <c:v>Other reason or Not stated</c:v>
                </c:pt>
                <c:pt idx="4">
                  <c:v>Medical reasons</c:v>
                </c:pt>
              </c:strCache>
            </c:strRef>
          </c:cat>
          <c:val>
            <c:numRef>
              <c:f>'[240411 accessible tourism data - april 2024.xlsx]travel profile stats'!$B$301:$B$305</c:f>
              <c:numCache>
                <c:formatCode>0%</c:formatCode>
                <c:ptCount val="5"/>
                <c:pt idx="0">
                  <c:v>0.41148237031567286</c:v>
                </c:pt>
                <c:pt idx="1">
                  <c:v>0.36699280044304966</c:v>
                </c:pt>
                <c:pt idx="2">
                  <c:v>0.14546797120177221</c:v>
                </c:pt>
                <c:pt idx="3">
                  <c:v>3.8766845117223558E-2</c:v>
                </c:pt>
                <c:pt idx="4">
                  <c:v>3.7290012922281707E-2</c:v>
                </c:pt>
              </c:numCache>
            </c:numRef>
          </c:val>
          <c:extLst>
            <c:ext xmlns:c16="http://schemas.microsoft.com/office/drawing/2014/chart" uri="{C3380CC4-5D6E-409C-BE32-E72D297353CC}">
              <c16:uniqueId val="{00000000-F715-48E9-966F-787D5CB979DF}"/>
            </c:ext>
          </c:extLst>
        </c:ser>
        <c:ser>
          <c:idx val="1"/>
          <c:order val="1"/>
          <c:tx>
            <c:v>Other travellers</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'[240411 accessible tourism data - april 2024.xlsx]travel profile stats'!$A$301:$A$305</c:f>
              <c:strCache>
                <c:ptCount val="5"/>
                <c:pt idx="0">
                  <c:v>Holiday</c:v>
                </c:pt>
                <c:pt idx="1">
                  <c:v>Visiting friends and relatives</c:v>
                </c:pt>
                <c:pt idx="2">
                  <c:v>Business</c:v>
                </c:pt>
                <c:pt idx="3">
                  <c:v>Other reason or Not stated</c:v>
                </c:pt>
                <c:pt idx="4">
                  <c:v>Medical reasons</c:v>
                </c:pt>
              </c:strCache>
            </c:strRef>
          </c:cat>
          <c:val>
            <c:numRef>
              <c:f>'[240411 accessible tourism data - april 2024.xlsx]travel profile stats'!$C$301:$C$305</c:f>
              <c:numCache>
                <c:formatCode>0%</c:formatCode>
                <c:ptCount val="5"/>
                <c:pt idx="0">
                  <c:v>0.40795643624262595</c:v>
                </c:pt>
                <c:pt idx="1">
                  <c:v>0.31997176423133161</c:v>
                </c:pt>
                <c:pt idx="2">
                  <c:v>0.22971814652347097</c:v>
                </c:pt>
                <c:pt idx="3">
                  <c:v>1.6538093077194574E-2</c:v>
                </c:pt>
                <c:pt idx="4">
                  <c:v>2.5765138909897647E-2</c:v>
                </c:pt>
              </c:numCache>
            </c:numRef>
          </c:val>
          <c:extLst>
            <c:ext xmlns:c16="http://schemas.microsoft.com/office/drawing/2014/chart" uri="{C3380CC4-5D6E-409C-BE32-E72D297353CC}">
              <c16:uniqueId val="{00000001-F715-48E9-966F-787D5CB979DF}"/>
            </c:ext>
          </c:extLst>
        </c:ser>
        <c:dLbls>
          <c:showLegendKey val="0"/>
          <c:showVal val="0"/>
          <c:showCatName val="0"/>
          <c:showSerName val="0"/>
          <c:showPercent val="0"/>
          <c:showBubbleSize val="0"/>
        </c:dLbls>
        <c:gapWidth val="219"/>
        <c:overlap val="-27"/>
        <c:axId val="1292187215"/>
        <c:axId val="684790672"/>
      </c:barChart>
      <c:catAx>
        <c:axId val="1292187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4790672"/>
        <c:crosses val="autoZero"/>
        <c:auto val="1"/>
        <c:lblAlgn val="ctr"/>
        <c:lblOffset val="100"/>
        <c:noMultiLvlLbl val="0"/>
      </c:catAx>
      <c:valAx>
        <c:axId val="684790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21872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Trip activities (broad</a:t>
            </a:r>
            <a:r>
              <a:rPr lang="en-AU" baseline="0"/>
              <a:t> categories)</a:t>
            </a:r>
          </a:p>
          <a:p>
            <a:pPr>
              <a:defRPr/>
            </a:pPr>
            <a:r>
              <a:rPr lang="en-AU" baseline="0"/>
              <a:t>Overnight trips</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Travellers with accessibility needs</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'travel profile stats'!$A$453:$A$458</c:f>
              <c:strCache>
                <c:ptCount val="6"/>
                <c:pt idx="0">
                  <c:v>Social activities</c:v>
                </c:pt>
                <c:pt idx="1">
                  <c:v>Outdoor / nature</c:v>
                </c:pt>
                <c:pt idx="2">
                  <c:v>Active outdoor / sports</c:v>
                </c:pt>
                <c:pt idx="3">
                  <c:v>Local attractions / tourist activities</c:v>
                </c:pt>
                <c:pt idx="4">
                  <c:v>Arts / heritage</c:v>
                </c:pt>
                <c:pt idx="5">
                  <c:v>Other activities - Not asked</c:v>
                </c:pt>
              </c:strCache>
            </c:strRef>
          </c:cat>
          <c:val>
            <c:numRef>
              <c:f>'travel profile stats'!$B$453:$B$458</c:f>
              <c:numCache>
                <c:formatCode>0%</c:formatCode>
                <c:ptCount val="6"/>
                <c:pt idx="0">
                  <c:v>0.86265460587040799</c:v>
                </c:pt>
                <c:pt idx="1">
                  <c:v>0.43197341702049102</c:v>
                </c:pt>
                <c:pt idx="2">
                  <c:v>0.22946280228908991</c:v>
                </c:pt>
                <c:pt idx="3">
                  <c:v>0.20324903082887208</c:v>
                </c:pt>
                <c:pt idx="4">
                  <c:v>0.19051135314749862</c:v>
                </c:pt>
                <c:pt idx="5">
                  <c:v>0.18312719217278936</c:v>
                </c:pt>
              </c:numCache>
            </c:numRef>
          </c:val>
          <c:extLst>
            <c:ext xmlns:c16="http://schemas.microsoft.com/office/drawing/2014/chart" uri="{C3380CC4-5D6E-409C-BE32-E72D297353CC}">
              <c16:uniqueId val="{00000000-3697-4430-B7E8-2395AB54A678}"/>
            </c:ext>
          </c:extLst>
        </c:ser>
        <c:ser>
          <c:idx val="1"/>
          <c:order val="1"/>
          <c:tx>
            <c:v>Other travellers</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'travel profile stats'!$A$453:$A$458</c:f>
              <c:strCache>
                <c:ptCount val="6"/>
                <c:pt idx="0">
                  <c:v>Social activities</c:v>
                </c:pt>
                <c:pt idx="1">
                  <c:v>Outdoor / nature</c:v>
                </c:pt>
                <c:pt idx="2">
                  <c:v>Active outdoor / sports</c:v>
                </c:pt>
                <c:pt idx="3">
                  <c:v>Local attractions / tourist activities</c:v>
                </c:pt>
                <c:pt idx="4">
                  <c:v>Arts / heritage</c:v>
                </c:pt>
                <c:pt idx="5">
                  <c:v>Other activities - Not asked</c:v>
                </c:pt>
              </c:strCache>
            </c:strRef>
          </c:cat>
          <c:val>
            <c:numRef>
              <c:f>'travel profile stats'!$C$453:$C$458</c:f>
              <c:numCache>
                <c:formatCode>0%</c:formatCode>
                <c:ptCount val="6"/>
                <c:pt idx="0">
                  <c:v>0.85236726667675089</c:v>
                </c:pt>
                <c:pt idx="1">
                  <c:v>0.37961982554328644</c:v>
                </c:pt>
                <c:pt idx="2">
                  <c:v>0.21675994554530328</c:v>
                </c:pt>
                <c:pt idx="3">
                  <c:v>0.19215448999142842</c:v>
                </c:pt>
                <c:pt idx="4">
                  <c:v>0.16396914233852669</c:v>
                </c:pt>
                <c:pt idx="5">
                  <c:v>0.19003680734129985</c:v>
                </c:pt>
              </c:numCache>
            </c:numRef>
          </c:val>
          <c:extLst>
            <c:ext xmlns:c16="http://schemas.microsoft.com/office/drawing/2014/chart" uri="{C3380CC4-5D6E-409C-BE32-E72D297353CC}">
              <c16:uniqueId val="{00000001-3697-4430-B7E8-2395AB54A678}"/>
            </c:ext>
          </c:extLst>
        </c:ser>
        <c:dLbls>
          <c:showLegendKey val="0"/>
          <c:showVal val="0"/>
          <c:showCatName val="0"/>
          <c:showSerName val="0"/>
          <c:showPercent val="0"/>
          <c:showBubbleSize val="0"/>
        </c:dLbls>
        <c:gapWidth val="219"/>
        <c:overlap val="-27"/>
        <c:axId val="1730410543"/>
        <c:axId val="685541632"/>
      </c:barChart>
      <c:catAx>
        <c:axId val="1730410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5541632"/>
        <c:crosses val="autoZero"/>
        <c:auto val="1"/>
        <c:lblAlgn val="ctr"/>
        <c:lblOffset val="100"/>
        <c:noMultiLvlLbl val="0"/>
      </c:catAx>
      <c:valAx>
        <c:axId val="6855416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0410543"/>
        <c:crosses val="autoZero"/>
        <c:crossBetween val="between"/>
      </c:valAx>
      <c:spPr>
        <a:noFill/>
        <a:ln>
          <a:noFill/>
        </a:ln>
        <a:effectLst/>
      </c:spPr>
    </c:plotArea>
    <c:legend>
      <c:legendPos val="b"/>
      <c:layout>
        <c:manualLayout>
          <c:xMode val="edge"/>
          <c:yMode val="edge"/>
          <c:x val="0.19375626024169368"/>
          <c:y val="0.91574844906804875"/>
          <c:w val="0.61248747951661264"/>
          <c:h val="5.950345123246371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Travellers with accessibility</a:t>
            </a:r>
            <a:r>
              <a:rPr lang="en-AU" baseline="0"/>
              <a:t> needs</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404104686167037"/>
          <c:y val="0.26575750947798188"/>
          <c:w val="0.40776713309341939"/>
          <c:h val="0.4547736220472440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7D6-4843-A0BB-F6A1578D2E2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7D6-4843-A0BB-F6A1578D2E2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7D6-4843-A0BB-F6A1578D2E27}"/>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77D6-4843-A0BB-F6A1578D2E27}"/>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3-77D6-4843-A0BB-F6A1578D2E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'[240411 accessible tourism data - april 2024.xlsx]travel profile stats'!$A$600:$A$602</c:f>
              <c:strCache>
                <c:ptCount val="3"/>
                <c:pt idx="0">
                  <c:v>Private Accommodation</c:v>
                </c:pt>
                <c:pt idx="1">
                  <c:v>Commercial Accommodation</c:v>
                </c:pt>
                <c:pt idx="2">
                  <c:v>Other Accommodation</c:v>
                </c:pt>
              </c:strCache>
            </c:strRef>
          </c:cat>
          <c:val>
            <c:numRef>
              <c:f>'[240411 accessible tourism data - april 2024.xlsx]travel profile stats'!$B$600:$B$602</c:f>
              <c:numCache>
                <c:formatCode>0%</c:formatCode>
                <c:ptCount val="3"/>
                <c:pt idx="0">
                  <c:v>0.50163277996803257</c:v>
                </c:pt>
                <c:pt idx="1">
                  <c:v>0.47440507554055728</c:v>
                </c:pt>
                <c:pt idx="2">
                  <c:v>2.3962144491410129E-2</c:v>
                </c:pt>
              </c:numCache>
            </c:numRef>
          </c:val>
          <c:extLst>
            <c:ext xmlns:c16="http://schemas.microsoft.com/office/drawing/2014/chart" uri="{C3380CC4-5D6E-409C-BE32-E72D297353CC}">
              <c16:uniqueId val="{00000006-77D6-4843-A0BB-F6A1578D2E2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Other travellers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8804646617180324"/>
          <c:y val="0.26598170020414114"/>
          <c:w val="0.4073029943486205"/>
          <c:h val="0.45425597841936427"/>
        </c:manualLayout>
      </c:layout>
      <c:pieChart>
        <c:varyColors val="1"/>
        <c:ser>
          <c:idx val="0"/>
          <c:order val="0"/>
          <c:tx>
            <c:v>non-accessible</c:v>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276-4323-9213-A0E56B4B269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276-4323-9213-A0E56B4B269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276-4323-9213-A0E56B4B269B}"/>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D276-4323-9213-A0E56B4B269B}"/>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3-D276-4323-9213-A0E56B4B26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'[240411 accessible tourism data - april 2024.xlsx]travel profile stats'!$A$600:$A$602</c:f>
              <c:strCache>
                <c:ptCount val="3"/>
                <c:pt idx="0">
                  <c:v>Private Accommodation</c:v>
                </c:pt>
                <c:pt idx="1">
                  <c:v>Commercial Accommodation</c:v>
                </c:pt>
                <c:pt idx="2">
                  <c:v>Other Accommodation</c:v>
                </c:pt>
              </c:strCache>
            </c:strRef>
          </c:cat>
          <c:val>
            <c:numRef>
              <c:f>'[240411 accessible tourism data - april 2024.xlsx]travel profile stats'!$C$600:$C$602</c:f>
              <c:numCache>
                <c:formatCode>0%</c:formatCode>
                <c:ptCount val="3"/>
                <c:pt idx="0">
                  <c:v>0.45944245042647142</c:v>
                </c:pt>
                <c:pt idx="1">
                  <c:v>0.51073823338764512</c:v>
                </c:pt>
                <c:pt idx="2">
                  <c:v>2.9718096972080815E-2</c:v>
                </c:pt>
              </c:numCache>
            </c:numRef>
          </c:val>
          <c:extLst>
            <c:ext xmlns:c16="http://schemas.microsoft.com/office/drawing/2014/chart" uri="{C3380CC4-5D6E-409C-BE32-E72D297353CC}">
              <c16:uniqueId val="{00000006-D276-4323-9213-A0E56B4B269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Other travellers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861856697443021"/>
          <c:y val="0.21215096165309194"/>
          <c:w val="0.50356678569541224"/>
          <c:h val="0.38602098888748709"/>
        </c:manualLayout>
      </c:layout>
      <c:pieChart>
        <c:varyColors val="1"/>
        <c:ser>
          <c:idx val="1"/>
          <c:order val="0"/>
          <c:tx>
            <c:strRef>
              <c:f>'travel profile stats'!$C$511</c:f>
              <c:strCache>
                <c:ptCount val="1"/>
                <c:pt idx="0">
                  <c:v>Non-Accessible Travel Group</c:v>
                </c:pt>
              </c:strCache>
            </c:strRef>
          </c:tx>
          <c:dPt>
            <c:idx val="0"/>
            <c:bubble3D val="0"/>
            <c:spPr>
              <a:solidFill>
                <a:schemeClr val="accent1"/>
              </a:solidFill>
              <a:ln>
                <a:noFill/>
              </a:ln>
              <a:effectLst/>
            </c:spPr>
            <c:extLst>
              <c:ext xmlns:c16="http://schemas.microsoft.com/office/drawing/2014/chart" uri="{C3380CC4-5D6E-409C-BE32-E72D297353CC}">
                <c16:uniqueId val="{00000001-6754-4BC9-AECC-496CED334A23}"/>
              </c:ext>
            </c:extLst>
          </c:dPt>
          <c:dPt>
            <c:idx val="1"/>
            <c:bubble3D val="0"/>
            <c:spPr>
              <a:solidFill>
                <a:schemeClr val="accent2"/>
              </a:solidFill>
              <a:ln>
                <a:noFill/>
              </a:ln>
              <a:effectLst/>
            </c:spPr>
            <c:extLst>
              <c:ext xmlns:c16="http://schemas.microsoft.com/office/drawing/2014/chart" uri="{C3380CC4-5D6E-409C-BE32-E72D297353CC}">
                <c16:uniqueId val="{00000003-6754-4BC9-AECC-496CED334A23}"/>
              </c:ext>
            </c:extLst>
          </c:dPt>
          <c:dPt>
            <c:idx val="2"/>
            <c:bubble3D val="0"/>
            <c:spPr>
              <a:solidFill>
                <a:schemeClr val="accent3"/>
              </a:solidFill>
              <a:ln>
                <a:noFill/>
              </a:ln>
              <a:effectLst/>
            </c:spPr>
            <c:extLst>
              <c:ext xmlns:c16="http://schemas.microsoft.com/office/drawing/2014/chart" uri="{C3380CC4-5D6E-409C-BE32-E72D297353CC}">
                <c16:uniqueId val="{00000005-6754-4BC9-AECC-496CED334A23}"/>
              </c:ext>
            </c:extLst>
          </c:dPt>
          <c:dPt>
            <c:idx val="3"/>
            <c:bubble3D val="0"/>
            <c:spPr>
              <a:solidFill>
                <a:schemeClr val="accent4"/>
              </a:solidFill>
              <a:ln>
                <a:noFill/>
              </a:ln>
              <a:effectLst/>
            </c:spPr>
            <c:extLst>
              <c:ext xmlns:c16="http://schemas.microsoft.com/office/drawing/2014/chart" uri="{C3380CC4-5D6E-409C-BE32-E72D297353CC}">
                <c16:uniqueId val="{00000007-6754-4BC9-AECC-496CED334A23}"/>
              </c:ext>
            </c:extLst>
          </c:dPt>
          <c:dPt>
            <c:idx val="4"/>
            <c:bubble3D val="0"/>
            <c:spPr>
              <a:solidFill>
                <a:schemeClr val="accent5"/>
              </a:solidFill>
              <a:ln>
                <a:noFill/>
              </a:ln>
              <a:effectLst/>
            </c:spPr>
            <c:extLst>
              <c:ext xmlns:c16="http://schemas.microsoft.com/office/drawing/2014/chart" uri="{C3380CC4-5D6E-409C-BE32-E72D297353CC}">
                <c16:uniqueId val="{00000009-6754-4BC9-AECC-496CED334A23}"/>
              </c:ext>
            </c:extLst>
          </c:dPt>
          <c:dPt>
            <c:idx val="5"/>
            <c:bubble3D val="0"/>
            <c:spPr>
              <a:solidFill>
                <a:schemeClr val="accent6"/>
              </a:solidFill>
              <a:ln>
                <a:noFill/>
              </a:ln>
              <a:effectLst/>
            </c:spPr>
            <c:extLst>
              <c:ext xmlns:c16="http://schemas.microsoft.com/office/drawing/2014/chart" uri="{C3380CC4-5D6E-409C-BE32-E72D297353CC}">
                <c16:uniqueId val="{0000000B-6754-4BC9-AECC-496CED334A23}"/>
              </c:ext>
            </c:extLst>
          </c:dPt>
          <c:dPt>
            <c:idx val="6"/>
            <c:bubble3D val="0"/>
            <c:spPr>
              <a:solidFill>
                <a:schemeClr val="accent1">
                  <a:lumMod val="60000"/>
                </a:schemeClr>
              </a:solidFill>
              <a:ln>
                <a:noFill/>
              </a:ln>
              <a:effectLst/>
            </c:spPr>
            <c:extLst>
              <c:ext xmlns:c16="http://schemas.microsoft.com/office/drawing/2014/chart" uri="{C3380CC4-5D6E-409C-BE32-E72D297353CC}">
                <c16:uniqueId val="{0000000D-6754-4BC9-AECC-496CED334A23}"/>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6754-4BC9-AECC-496CED334A23}"/>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3-6754-4BC9-AECC-496CED334A23}"/>
                </c:ext>
              </c:extLst>
            </c:dLbl>
            <c:dLbl>
              <c:idx val="5"/>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B-6754-4BC9-AECC-496CED334A23}"/>
                </c:ext>
              </c:extLst>
            </c:dLbl>
            <c:dLbl>
              <c:idx val="6"/>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D-6754-4BC9-AECC-496CED334A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'travel profile stats'!$A$512:$A$517</c:f>
              <c:strCache>
                <c:ptCount val="6"/>
                <c:pt idx="0">
                  <c:v>Travelling alone</c:v>
                </c:pt>
                <c:pt idx="1">
                  <c:v>Friends or relatives travelling together</c:v>
                </c:pt>
                <c:pt idx="2">
                  <c:v>Adult couple</c:v>
                </c:pt>
                <c:pt idx="3">
                  <c:v>Family group - parents and children</c:v>
                </c:pt>
                <c:pt idx="4">
                  <c:v>Business associates travelling together</c:v>
                </c:pt>
                <c:pt idx="5">
                  <c:v>Other Types</c:v>
                </c:pt>
              </c:strCache>
            </c:strRef>
          </c:cat>
          <c:val>
            <c:numRef>
              <c:f>'travel profile stats'!$C$512:$C$517</c:f>
              <c:numCache>
                <c:formatCode>0%</c:formatCode>
                <c:ptCount val="6"/>
                <c:pt idx="0">
                  <c:v>0.33706448847879794</c:v>
                </c:pt>
                <c:pt idx="1">
                  <c:v>0.19033933343417536</c:v>
                </c:pt>
                <c:pt idx="2">
                  <c:v>0.25669338980487066</c:v>
                </c:pt>
                <c:pt idx="3">
                  <c:v>0.14168305349669744</c:v>
                </c:pt>
                <c:pt idx="4">
                  <c:v>7.013563253163918E-2</c:v>
                </c:pt>
                <c:pt idx="5" formatCode="0.0%">
                  <c:v>4.0841022538193918E-3</c:v>
                </c:pt>
              </c:numCache>
            </c:numRef>
          </c:val>
          <c:extLst>
            <c:ext xmlns:c16="http://schemas.microsoft.com/office/drawing/2014/chart" uri="{C3380CC4-5D6E-409C-BE32-E72D297353CC}">
              <c16:uniqueId val="{0000000E-6754-4BC9-AECC-496CED334A2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5.6333713002855772E-2"/>
          <c:y val="0.66922148430076367"/>
          <c:w val="0.87894696228435965"/>
          <c:h val="0.31188704151707064"/>
        </c:manualLayout>
      </c:layout>
      <c:overlay val="0"/>
      <c:spPr>
        <a:noFill/>
        <a:ln>
          <a:noFill/>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Travellers with accessibility needs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1273869289828704"/>
          <c:y val="0.2000965299005418"/>
          <c:w val="0.47877555305586811"/>
          <c:h val="0.43638396762904641"/>
        </c:manualLayout>
      </c:layout>
      <c:pieChart>
        <c:varyColors val="1"/>
        <c:ser>
          <c:idx val="0"/>
          <c:order val="0"/>
          <c:tx>
            <c:strRef>
              <c:f>'travel profile stats'!$B$511</c:f>
              <c:strCache>
                <c:ptCount val="1"/>
                <c:pt idx="0">
                  <c:v>Accessible Travel Group</c:v>
                </c:pt>
              </c:strCache>
            </c:strRef>
          </c:tx>
          <c:dPt>
            <c:idx val="0"/>
            <c:bubble3D val="0"/>
            <c:spPr>
              <a:solidFill>
                <a:schemeClr val="accent1"/>
              </a:solidFill>
              <a:ln>
                <a:noFill/>
              </a:ln>
              <a:effectLst/>
            </c:spPr>
            <c:extLst>
              <c:ext xmlns:c16="http://schemas.microsoft.com/office/drawing/2014/chart" uri="{C3380CC4-5D6E-409C-BE32-E72D297353CC}">
                <c16:uniqueId val="{00000001-2100-4F91-9614-751F2123DBD7}"/>
              </c:ext>
            </c:extLst>
          </c:dPt>
          <c:dPt>
            <c:idx val="1"/>
            <c:bubble3D val="0"/>
            <c:spPr>
              <a:solidFill>
                <a:schemeClr val="accent2"/>
              </a:solidFill>
              <a:ln>
                <a:noFill/>
              </a:ln>
              <a:effectLst/>
            </c:spPr>
            <c:extLst>
              <c:ext xmlns:c16="http://schemas.microsoft.com/office/drawing/2014/chart" uri="{C3380CC4-5D6E-409C-BE32-E72D297353CC}">
                <c16:uniqueId val="{00000003-2100-4F91-9614-751F2123DBD7}"/>
              </c:ext>
            </c:extLst>
          </c:dPt>
          <c:dPt>
            <c:idx val="2"/>
            <c:bubble3D val="0"/>
            <c:spPr>
              <a:solidFill>
                <a:schemeClr val="accent3"/>
              </a:solidFill>
              <a:ln>
                <a:noFill/>
              </a:ln>
              <a:effectLst/>
            </c:spPr>
            <c:extLst>
              <c:ext xmlns:c16="http://schemas.microsoft.com/office/drawing/2014/chart" uri="{C3380CC4-5D6E-409C-BE32-E72D297353CC}">
                <c16:uniqueId val="{00000005-2100-4F91-9614-751F2123DBD7}"/>
              </c:ext>
            </c:extLst>
          </c:dPt>
          <c:dPt>
            <c:idx val="3"/>
            <c:bubble3D val="0"/>
            <c:spPr>
              <a:solidFill>
                <a:schemeClr val="accent4"/>
              </a:solidFill>
              <a:ln>
                <a:noFill/>
              </a:ln>
              <a:effectLst/>
            </c:spPr>
            <c:extLst>
              <c:ext xmlns:c16="http://schemas.microsoft.com/office/drawing/2014/chart" uri="{C3380CC4-5D6E-409C-BE32-E72D297353CC}">
                <c16:uniqueId val="{00000007-2100-4F91-9614-751F2123DBD7}"/>
              </c:ext>
            </c:extLst>
          </c:dPt>
          <c:dPt>
            <c:idx val="4"/>
            <c:bubble3D val="0"/>
            <c:spPr>
              <a:solidFill>
                <a:schemeClr val="accent5"/>
              </a:solidFill>
              <a:ln>
                <a:noFill/>
              </a:ln>
              <a:effectLst/>
            </c:spPr>
            <c:extLst>
              <c:ext xmlns:c16="http://schemas.microsoft.com/office/drawing/2014/chart" uri="{C3380CC4-5D6E-409C-BE32-E72D297353CC}">
                <c16:uniqueId val="{00000009-2100-4F91-9614-751F2123DBD7}"/>
              </c:ext>
            </c:extLst>
          </c:dPt>
          <c:dPt>
            <c:idx val="5"/>
            <c:bubble3D val="0"/>
            <c:spPr>
              <a:solidFill>
                <a:schemeClr val="accent6"/>
              </a:solidFill>
              <a:ln>
                <a:noFill/>
              </a:ln>
              <a:effectLst/>
            </c:spPr>
            <c:extLst>
              <c:ext xmlns:c16="http://schemas.microsoft.com/office/drawing/2014/chart" uri="{C3380CC4-5D6E-409C-BE32-E72D297353CC}">
                <c16:uniqueId val="{0000000B-2100-4F91-9614-751F2123DBD7}"/>
              </c:ext>
            </c:extLst>
          </c:dPt>
          <c:dPt>
            <c:idx val="6"/>
            <c:bubble3D val="0"/>
            <c:spPr>
              <a:solidFill>
                <a:schemeClr val="accent1">
                  <a:lumMod val="60000"/>
                </a:schemeClr>
              </a:solidFill>
              <a:ln>
                <a:noFill/>
              </a:ln>
              <a:effectLst/>
            </c:spPr>
            <c:extLst>
              <c:ext xmlns:c16="http://schemas.microsoft.com/office/drawing/2014/chart" uri="{C3380CC4-5D6E-409C-BE32-E72D297353CC}">
                <c16:uniqueId val="{0000000D-2100-4F91-9614-751F2123DBD7}"/>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2100-4F91-9614-751F2123DBD7}"/>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3-2100-4F91-9614-751F2123DBD7}"/>
                </c:ext>
              </c:extLst>
            </c:dLbl>
            <c:dLbl>
              <c:idx val="5"/>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B-2100-4F91-9614-751F2123DBD7}"/>
                </c:ext>
              </c:extLst>
            </c:dLbl>
            <c:dLbl>
              <c:idx val="6"/>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D-2100-4F91-9614-751F2123DB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'travel profile stats'!$A$512:$A$517</c:f>
              <c:strCache>
                <c:ptCount val="6"/>
                <c:pt idx="0">
                  <c:v>Travelling alone</c:v>
                </c:pt>
                <c:pt idx="1">
                  <c:v>Friends or relatives travelling together</c:v>
                </c:pt>
                <c:pt idx="2">
                  <c:v>Adult couple</c:v>
                </c:pt>
                <c:pt idx="3">
                  <c:v>Family group - parents and children</c:v>
                </c:pt>
                <c:pt idx="4">
                  <c:v>Business associates travelling together</c:v>
                </c:pt>
                <c:pt idx="5">
                  <c:v>Other Types</c:v>
                </c:pt>
              </c:strCache>
            </c:strRef>
          </c:cat>
          <c:val>
            <c:numRef>
              <c:f>'travel profile stats'!$B$512:$B$517</c:f>
              <c:numCache>
                <c:formatCode>0%</c:formatCode>
                <c:ptCount val="6"/>
                <c:pt idx="0">
                  <c:v>0.30459664020675653</c:v>
                </c:pt>
                <c:pt idx="1">
                  <c:v>0.25696880191988186</c:v>
                </c:pt>
                <c:pt idx="2">
                  <c:v>0.22761676204541259</c:v>
                </c:pt>
                <c:pt idx="3">
                  <c:v>0.1578364408344102</c:v>
                </c:pt>
                <c:pt idx="4">
                  <c:v>4.3935757799520032E-2</c:v>
                </c:pt>
                <c:pt idx="5">
                  <c:v>9.0455971940188295E-3</c:v>
                </c:pt>
              </c:numCache>
            </c:numRef>
          </c:val>
          <c:extLst>
            <c:ext xmlns:c16="http://schemas.microsoft.com/office/drawing/2014/chart" uri="{C3380CC4-5D6E-409C-BE32-E72D297353CC}">
              <c16:uniqueId val="{0000000E-2100-4F91-9614-751F2123DBD7}"/>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5.2907386576677914E-2"/>
          <c:y val="0.67908953648835135"/>
          <c:w val="0.87894696228435965"/>
          <c:h val="0.3112559024174899"/>
        </c:manualLayout>
      </c:layout>
      <c:overlay val="0"/>
      <c:spPr>
        <a:noFill/>
        <a:ln>
          <a:noFill/>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rgbClr val="000000">
                    <a:lumMod val="65000"/>
                    <a:lumOff val="35000"/>
                  </a:srgbClr>
                </a:solidFill>
                <a:latin typeface="+mn-lt"/>
                <a:ea typeface="+mn-ea"/>
                <a:cs typeface="+mn-cs"/>
              </a:defRPr>
            </a:pPr>
            <a:r>
              <a:rPr lang="en-US" baseline="0"/>
              <a:t>Trip spend</a:t>
            </a:r>
          </a:p>
          <a:p>
            <a:pPr marL="0" marR="0" lvl="0" indent="0" algn="ctr" defTabSz="914400" rtl="0" eaLnBrk="1" fontAlgn="auto" latinLnBrk="0" hangingPunct="1">
              <a:lnSpc>
                <a:spcPct val="100000"/>
              </a:lnSpc>
              <a:spcBef>
                <a:spcPts val="0"/>
              </a:spcBef>
              <a:spcAft>
                <a:spcPts val="0"/>
              </a:spcAft>
              <a:buClrTx/>
              <a:buSzTx/>
              <a:buFontTx/>
              <a:buNone/>
              <a:tabLst/>
              <a:defRPr>
                <a:solidFill>
                  <a:srgbClr val="000000">
                    <a:lumMod val="65000"/>
                    <a:lumOff val="35000"/>
                  </a:srgbClr>
                </a:solidFill>
              </a:defRPr>
            </a:pPr>
            <a:r>
              <a:rPr lang="en-US" sz="1400" b="0" i="0" u="none" strike="noStrike" kern="1200" spc="0" baseline="0">
                <a:solidFill>
                  <a:srgbClr val="000000">
                    <a:lumMod val="65000"/>
                    <a:lumOff val="35000"/>
                  </a:srgbClr>
                </a:solidFill>
              </a:rPr>
              <a:t>(June quarter 2023)</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rgbClr val="000000">
                  <a:lumMod val="65000"/>
                  <a:lumOff val="35000"/>
                </a:srgbClr>
              </a:solidFill>
              <a:latin typeface="+mn-lt"/>
              <a:ea typeface="+mn-ea"/>
              <a:cs typeface="+mn-cs"/>
            </a:defRPr>
          </a:pPr>
          <a:endParaRPr lang="en-US"/>
        </a:p>
      </c:txPr>
    </c:title>
    <c:autoTitleDeleted val="0"/>
    <c:plotArea>
      <c:layout/>
      <c:pieChart>
        <c:varyColors val="1"/>
        <c:ser>
          <c:idx val="0"/>
          <c:order val="0"/>
          <c:tx>
            <c:v>Trips</c:v>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A13-4C86-A490-C3F46F510D6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A13-4C86-A490-C3F46F510D6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'Basic data June data only'!$A$85:$A$86</c:f>
              <c:strCache>
                <c:ptCount val="2"/>
                <c:pt idx="0">
                  <c:v>Overnight trips</c:v>
                </c:pt>
                <c:pt idx="1">
                  <c:v>Daytrips</c:v>
                </c:pt>
              </c:strCache>
            </c:strRef>
          </c:cat>
          <c:val>
            <c:numRef>
              <c:f>('Basic data June data only'!$B$18,'Basic data June data only'!$B$41)</c:f>
              <c:numCache>
                <c:formatCode>"$"#,##0.0,,,"B"</c:formatCode>
                <c:ptCount val="2"/>
                <c:pt idx="0">
                  <c:v>4969663011.0488672</c:v>
                </c:pt>
                <c:pt idx="1">
                  <c:v>1831611407.0106037</c:v>
                </c:pt>
              </c:numCache>
            </c:numRef>
          </c:val>
          <c:extLst>
            <c:ext xmlns:c16="http://schemas.microsoft.com/office/drawing/2014/chart" uri="{C3380CC4-5D6E-409C-BE32-E72D297353CC}">
              <c16:uniqueId val="{00000004-3A13-4C86-A490-C3F46F510D6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Number and spend value of domestic trips </a:t>
            </a:r>
          </a:p>
          <a:p>
            <a:pPr>
              <a:defRPr/>
            </a:pPr>
            <a:r>
              <a:rPr lang="en-AU"/>
              <a:t>(June quarter 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v>Travellers with accessibility needs</c:v>
          </c:tx>
          <c:spPr>
            <a:solidFill>
              <a:schemeClr val="bg2"/>
            </a:solidFill>
            <a:ln>
              <a:noFill/>
            </a:ln>
            <a:effectLst/>
          </c:spPr>
          <c:invertIfNegative val="0"/>
          <c:dLbls>
            <c:dLbl>
              <c:idx val="0"/>
              <c:tx>
                <c:rich>
                  <a:bodyPr/>
                  <a:lstStyle/>
                  <a:p>
                    <a:fld id="{1FA1E21D-4155-4502-AC0B-F31911B3C29E}" type="CELLRANGE">
                      <a:rPr lang="en-US"/>
                      <a:pPr/>
                      <a:t>[CELLRANGE]</a:t>
                    </a:fld>
                    <a:endParaRPr lang="en-US" baseline="0"/>
                  </a:p>
                  <a:p>
                    <a:fld id="{B0853983-18BF-48BF-A347-E16A6FA57B2B}" type="VALUE">
                      <a:rPr lang="en-US"/>
                      <a:pPr/>
                      <a:t>[VALUE]</a:t>
                    </a:fld>
                    <a:endParaRPr lang="en-AU"/>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0-B21F-449B-A52A-11180B45FB4E}"/>
                </c:ext>
              </c:extLst>
            </c:dLbl>
            <c:dLbl>
              <c:idx val="1"/>
              <c:tx>
                <c:rich>
                  <a:bodyPr/>
                  <a:lstStyle/>
                  <a:p>
                    <a:fld id="{7D121B31-8725-488E-B1B8-0E544A91B6D6}" type="CELLRANGE">
                      <a:rPr lang="en-US"/>
                      <a:pPr/>
                      <a:t>[CELLRANGE]</a:t>
                    </a:fld>
                    <a:endParaRPr lang="en-US" baseline="0"/>
                  </a:p>
                  <a:p>
                    <a:fld id="{EA328A7B-2560-471C-B9F6-ED53857AAEC8}" type="VALUE">
                      <a:rPr lang="en-US"/>
                      <a:pPr/>
                      <a:t>[VALUE]</a:t>
                    </a:fld>
                    <a:endParaRPr lang="en-AU"/>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B21F-449B-A52A-11180B45FB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'[1]New data 10 apr 24'!$K$38:$K$39</c:f>
              <c:strCache>
                <c:ptCount val="2"/>
                <c:pt idx="0">
                  <c:v>Trips</c:v>
                </c:pt>
                <c:pt idx="1">
                  <c:v>Spend</c:v>
                </c:pt>
              </c:strCache>
            </c:strRef>
          </c:cat>
          <c:val>
            <c:numRef>
              <c:f>'Basic data June data only'!$B$54:$B$55</c:f>
              <c:numCache>
                <c:formatCode>0%</c:formatCode>
                <c:ptCount val="2"/>
                <c:pt idx="0">
                  <c:v>0.23402636778027003</c:v>
                </c:pt>
                <c:pt idx="1">
                  <c:v>0.20837126081767243</c:v>
                </c:pt>
              </c:numCache>
            </c:numRef>
          </c:val>
          <c:extLst>
            <c:ext xmlns:c15="http://schemas.microsoft.com/office/drawing/2012/chart" uri="{02D57815-91ED-43cb-92C2-25804820EDAC}">
              <c15:datalabelsRange>
                <c15:f>'Basic data June data only'!$B$52:$B$53</c15:f>
                <c15:dlblRangeCache>
                  <c:ptCount val="2"/>
                  <c:pt idx="0">
                    <c:v>18.5M</c:v>
                  </c:pt>
                  <c:pt idx="1">
                    <c:v>$6.8B</c:v>
                  </c:pt>
                </c15:dlblRangeCache>
              </c15:datalabelsRange>
            </c:ext>
            <c:ext xmlns:c16="http://schemas.microsoft.com/office/drawing/2014/chart" uri="{C3380CC4-5D6E-409C-BE32-E72D297353CC}">
              <c16:uniqueId val="{00000002-B21F-449B-A52A-11180B45FB4E}"/>
            </c:ext>
          </c:extLst>
        </c:ser>
        <c:ser>
          <c:idx val="1"/>
          <c:order val="1"/>
          <c:tx>
            <c:v>Other travellers</c:v>
          </c:tx>
          <c:spPr>
            <a:solidFill>
              <a:schemeClr val="accent2"/>
            </a:solidFill>
            <a:ln>
              <a:noFill/>
            </a:ln>
            <a:effectLst/>
          </c:spPr>
          <c:invertIfNegative val="0"/>
          <c:dLbls>
            <c:dLbl>
              <c:idx val="0"/>
              <c:tx>
                <c:rich>
                  <a:bodyPr/>
                  <a:lstStyle/>
                  <a:p>
                    <a:fld id="{F97312F2-2D8D-4AB7-9B6D-99744F1F8F15}" type="CELLRANGE">
                      <a:rPr lang="en-US"/>
                      <a:pPr/>
                      <a:t>[CELLRANGE]</a:t>
                    </a:fld>
                    <a:endParaRPr lang="en-US" baseline="0"/>
                  </a:p>
                  <a:p>
                    <a:fld id="{94BCB511-5320-405A-903C-413A560DA278}" type="VALUE">
                      <a:rPr lang="en-US"/>
                      <a:pPr/>
                      <a:t>[VALUE]</a:t>
                    </a:fld>
                    <a:endParaRPr lang="en-AU"/>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3-B21F-449B-A52A-11180B45FB4E}"/>
                </c:ext>
              </c:extLst>
            </c:dLbl>
            <c:dLbl>
              <c:idx val="1"/>
              <c:tx>
                <c:rich>
                  <a:bodyPr/>
                  <a:lstStyle/>
                  <a:p>
                    <a:fld id="{D85E2FB3-0C97-4290-841E-8CDA4F95FCA7}" type="CELLRANGE">
                      <a:rPr lang="en-US"/>
                      <a:pPr/>
                      <a:t>[CELLRANGE]</a:t>
                    </a:fld>
                    <a:endParaRPr lang="en-US" baseline="0"/>
                  </a:p>
                  <a:p>
                    <a:fld id="{04785F04-A212-48EA-B1D4-C3EF6F636ABC}" type="VALUE">
                      <a:rPr lang="en-US"/>
                      <a:pPr/>
                      <a:t>[VALUE]</a:t>
                    </a:fld>
                    <a:endParaRPr lang="en-AU"/>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4-B21F-449B-A52A-11180B45FB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'[1]New data 10 apr 24'!$K$38:$K$39</c:f>
              <c:strCache>
                <c:ptCount val="2"/>
                <c:pt idx="0">
                  <c:v>Trips</c:v>
                </c:pt>
                <c:pt idx="1">
                  <c:v>Spend</c:v>
                </c:pt>
              </c:strCache>
            </c:strRef>
          </c:cat>
          <c:val>
            <c:numRef>
              <c:f>'Basic data June data only'!$C$54:$C$55</c:f>
              <c:numCache>
                <c:formatCode>0%</c:formatCode>
                <c:ptCount val="2"/>
                <c:pt idx="0">
                  <c:v>0.76597363221972992</c:v>
                </c:pt>
                <c:pt idx="1">
                  <c:v>0.79162873918232757</c:v>
                </c:pt>
              </c:numCache>
            </c:numRef>
          </c:val>
          <c:extLst>
            <c:ext xmlns:c15="http://schemas.microsoft.com/office/drawing/2012/chart" uri="{02D57815-91ED-43cb-92C2-25804820EDAC}">
              <c15:datalabelsRange>
                <c15:f>'Basic data June data only'!$C$52:$C$53</c15:f>
                <c15:dlblRangeCache>
                  <c:ptCount val="2"/>
                  <c:pt idx="0">
                    <c:v>60.5M</c:v>
                  </c:pt>
                  <c:pt idx="1">
                    <c:v>$25.8B</c:v>
                  </c:pt>
                </c15:dlblRangeCache>
              </c15:datalabelsRange>
            </c:ext>
            <c:ext xmlns:c16="http://schemas.microsoft.com/office/drawing/2014/chart" uri="{C3380CC4-5D6E-409C-BE32-E72D297353CC}">
              <c16:uniqueId val="{00000005-B21F-449B-A52A-11180B45FB4E}"/>
            </c:ext>
          </c:extLst>
        </c:ser>
        <c:dLbls>
          <c:showLegendKey val="0"/>
          <c:showVal val="0"/>
          <c:showCatName val="0"/>
          <c:showSerName val="0"/>
          <c:showPercent val="0"/>
          <c:showBubbleSize val="0"/>
        </c:dLbls>
        <c:gapWidth val="150"/>
        <c:overlap val="100"/>
        <c:axId val="1757575295"/>
        <c:axId val="1372029120"/>
      </c:barChart>
      <c:catAx>
        <c:axId val="1757575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2029120"/>
        <c:crosses val="autoZero"/>
        <c:auto val="1"/>
        <c:lblAlgn val="ctr"/>
        <c:lblOffset val="100"/>
        <c:noMultiLvlLbl val="0"/>
      </c:catAx>
      <c:valAx>
        <c:axId val="1372029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Share</a:t>
                </a:r>
                <a:r>
                  <a:rPr lang="en-AU" baseline="0"/>
                  <a:t> of total</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75752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Other travellers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bg2"/>
              </a:solidFill>
              <a:ln w="19050">
                <a:solidFill>
                  <a:schemeClr val="lt1"/>
                </a:solidFill>
              </a:ln>
              <a:effectLst/>
            </c:spPr>
            <c:extLst>
              <c:ext xmlns:c16="http://schemas.microsoft.com/office/drawing/2014/chart" uri="{C3380CC4-5D6E-409C-BE32-E72D297353CC}">
                <c16:uniqueId val="{00000001-9B24-415B-8EEC-D1429422131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B24-415B-8EEC-D1429422131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'travel profile stats'!$A$61:$A$62</c:f>
              <c:strCache>
                <c:ptCount val="2"/>
                <c:pt idx="0">
                  <c:v>Interstate</c:v>
                </c:pt>
                <c:pt idx="1">
                  <c:v>Intrastate</c:v>
                </c:pt>
              </c:strCache>
            </c:strRef>
          </c:cat>
          <c:val>
            <c:numRef>
              <c:f>'travel profile stats'!$C$61:$C$62</c:f>
              <c:numCache>
                <c:formatCode>0%</c:formatCode>
                <c:ptCount val="2"/>
                <c:pt idx="0">
                  <c:v>0.32955175717238944</c:v>
                </c:pt>
                <c:pt idx="1">
                  <c:v>0.67044824282761051</c:v>
                </c:pt>
              </c:numCache>
            </c:numRef>
          </c:val>
          <c:extLst>
            <c:ext xmlns:c16="http://schemas.microsoft.com/office/drawing/2014/chart" uri="{C3380CC4-5D6E-409C-BE32-E72D297353CC}">
              <c16:uniqueId val="{00000004-9B24-415B-8EEC-D1429422131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Travellers with accessibility needs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567160631773243"/>
          <c:y val="0.24487281362236213"/>
          <c:w val="0.45177713232729483"/>
          <c:h val="0.54221757918933389"/>
        </c:manualLayout>
      </c:layout>
      <c:pieChart>
        <c:varyColors val="1"/>
        <c:ser>
          <c:idx val="0"/>
          <c:order val="0"/>
          <c:dPt>
            <c:idx val="0"/>
            <c:bubble3D val="0"/>
            <c:spPr>
              <a:solidFill>
                <a:schemeClr val="bg2"/>
              </a:solidFill>
              <a:ln w="19050">
                <a:solidFill>
                  <a:schemeClr val="lt1"/>
                </a:solidFill>
              </a:ln>
              <a:effectLst/>
            </c:spPr>
            <c:extLst>
              <c:ext xmlns:c16="http://schemas.microsoft.com/office/drawing/2014/chart" uri="{C3380CC4-5D6E-409C-BE32-E72D297353CC}">
                <c16:uniqueId val="{00000001-42C4-4D49-95F3-DEA400EA093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2C4-4D49-95F3-DEA400EA093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'travel profile stats'!$A$61:$A$62</c:f>
              <c:strCache>
                <c:ptCount val="2"/>
                <c:pt idx="0">
                  <c:v>Interstate</c:v>
                </c:pt>
                <c:pt idx="1">
                  <c:v>Intrastate</c:v>
                </c:pt>
              </c:strCache>
            </c:strRef>
          </c:cat>
          <c:val>
            <c:numRef>
              <c:f>'travel profile stats'!$B$61:$B$62</c:f>
              <c:numCache>
                <c:formatCode>0%</c:formatCode>
                <c:ptCount val="2"/>
                <c:pt idx="0">
                  <c:v>0.27044489569872621</c:v>
                </c:pt>
                <c:pt idx="1">
                  <c:v>0.72937050027690609</c:v>
                </c:pt>
              </c:numCache>
            </c:numRef>
          </c:val>
          <c:extLst>
            <c:ext xmlns:c16="http://schemas.microsoft.com/office/drawing/2014/chart" uri="{C3380CC4-5D6E-409C-BE32-E72D297353CC}">
              <c16:uniqueId val="{00000004-42C4-4D49-95F3-DEA400EA093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aseline="0"/>
              <a:t>Total trip spend </a:t>
            </a:r>
          </a:p>
          <a:p>
            <a:pPr>
              <a:defRPr sz="1100"/>
            </a:pPr>
            <a:r>
              <a:rPr lang="en-US" sz="1100" baseline="0"/>
              <a:t>(all domestic travellers)</a:t>
            </a:r>
          </a:p>
          <a:p>
            <a:pPr>
              <a:defRPr sz="1100"/>
            </a:pPr>
            <a:r>
              <a:rPr lang="en-US" sz="1100" b="0" i="0" u="none" strike="noStrike" kern="1200" spc="0" baseline="0">
                <a:solidFill>
                  <a:srgbClr val="000000">
                    <a:lumMod val="65000"/>
                    <a:lumOff val="35000"/>
                  </a:srgbClr>
                </a:solidFill>
                <a:latin typeface="+mn-lt"/>
                <a:ea typeface="+mn-ea"/>
                <a:cs typeface="+mn-cs"/>
              </a:rPr>
              <a:t>(Calendar year 2023)</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5344642283551383"/>
          <c:y val="0.25943692540086294"/>
          <c:w val="0.48869666374393389"/>
          <c:h val="0.48869666374393389"/>
        </c:manualLayout>
      </c:layout>
      <c:pieChart>
        <c:varyColors val="1"/>
        <c:ser>
          <c:idx val="0"/>
          <c:order val="0"/>
          <c:tx>
            <c:v>Spend</c:v>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129-43AC-B282-5478387C04C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129-43AC-B282-5478387C04C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'[240411 accessible tourism data - april 2024.xlsx]Sheet1'!$B$33:$C$33</c:f>
              <c:strCache>
                <c:ptCount val="2"/>
                <c:pt idx="0">
                  <c:v>Domestic overnight</c:v>
                </c:pt>
                <c:pt idx="1">
                  <c:v>Domestic day</c:v>
                </c:pt>
              </c:strCache>
            </c:strRef>
          </c:cat>
          <c:val>
            <c:numRef>
              <c:f>'[240411 accessible tourism data - april 2024.xlsx]Sheet1'!$B$35:$C$35</c:f>
              <c:numCache>
                <c:formatCode>"$"0.0,,,"B"</c:formatCode>
                <c:ptCount val="2"/>
                <c:pt idx="0">
                  <c:v>109331000000</c:v>
                </c:pt>
                <c:pt idx="1">
                  <c:v>32929000000</c:v>
                </c:pt>
              </c:numCache>
            </c:numRef>
          </c:val>
          <c:extLst>
            <c:ext xmlns:c16="http://schemas.microsoft.com/office/drawing/2014/chart" uri="{C3380CC4-5D6E-409C-BE32-E72D297353CC}">
              <c16:uniqueId val="{00000004-1129-43AC-B282-5478387C04C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rgbClr val="000000">
                    <a:lumMod val="65000"/>
                    <a:lumOff val="35000"/>
                  </a:srgbClr>
                </a:solidFill>
                <a:latin typeface="+mn-lt"/>
                <a:ea typeface="+mn-ea"/>
                <a:cs typeface="+mn-cs"/>
              </a:defRPr>
            </a:pPr>
            <a:r>
              <a:rPr lang="en-US" sz="1100" baseline="0"/>
              <a:t>Toal number of trips </a:t>
            </a:r>
          </a:p>
          <a:p>
            <a:pPr marL="0" marR="0" lvl="0" indent="0" algn="ctr" defTabSz="914400" rtl="0" eaLnBrk="1" fontAlgn="auto" latinLnBrk="0" hangingPunct="1">
              <a:lnSpc>
                <a:spcPct val="100000"/>
              </a:lnSpc>
              <a:spcBef>
                <a:spcPts val="0"/>
              </a:spcBef>
              <a:spcAft>
                <a:spcPts val="0"/>
              </a:spcAft>
              <a:buClrTx/>
              <a:buSzTx/>
              <a:buFontTx/>
              <a:buNone/>
              <a:tabLst/>
              <a:defRPr sz="1100">
                <a:solidFill>
                  <a:srgbClr val="000000">
                    <a:lumMod val="65000"/>
                    <a:lumOff val="35000"/>
                  </a:srgbClr>
                </a:solidFill>
              </a:defRPr>
            </a:pPr>
            <a:r>
              <a:rPr lang="en-US" sz="1100" b="0" i="0" u="none" strike="noStrike" kern="1200" spc="0" baseline="0">
                <a:solidFill>
                  <a:srgbClr val="000000">
                    <a:lumMod val="65000"/>
                    <a:lumOff val="35000"/>
                  </a:srgbClr>
                </a:solidFill>
              </a:rPr>
              <a:t>(all domestic travellers)</a:t>
            </a:r>
            <a:endParaRPr lang="en-US" sz="1100" baseline="0"/>
          </a:p>
          <a:p>
            <a:pPr marL="0" marR="0" lvl="0" indent="0" algn="ctr" defTabSz="914400" rtl="0" eaLnBrk="1" fontAlgn="auto" latinLnBrk="0" hangingPunct="1">
              <a:lnSpc>
                <a:spcPct val="100000"/>
              </a:lnSpc>
              <a:spcBef>
                <a:spcPts val="0"/>
              </a:spcBef>
              <a:spcAft>
                <a:spcPts val="0"/>
              </a:spcAft>
              <a:buClrTx/>
              <a:buSzTx/>
              <a:buFontTx/>
              <a:buNone/>
              <a:tabLst/>
              <a:defRPr sz="1100">
                <a:solidFill>
                  <a:srgbClr val="000000">
                    <a:lumMod val="65000"/>
                    <a:lumOff val="35000"/>
                  </a:srgbClr>
                </a:solidFill>
              </a:defRPr>
            </a:pPr>
            <a:r>
              <a:rPr lang="en-US" sz="1100" baseline="0"/>
              <a:t>(Calendar year 2023)</a:t>
            </a:r>
            <a:endParaRPr lang="en-US" sz="1100"/>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rgbClr val="000000">
                  <a:lumMod val="65000"/>
                  <a:lumOff val="35000"/>
                </a:srgbClr>
              </a:solidFill>
              <a:latin typeface="+mn-lt"/>
              <a:ea typeface="+mn-ea"/>
              <a:cs typeface="+mn-cs"/>
            </a:defRPr>
          </a:pPr>
          <a:endParaRPr lang="en-US"/>
        </a:p>
      </c:txPr>
    </c:title>
    <c:autoTitleDeleted val="0"/>
    <c:plotArea>
      <c:layout>
        <c:manualLayout>
          <c:layoutTarget val="inner"/>
          <c:xMode val="edge"/>
          <c:yMode val="edge"/>
          <c:x val="0.27108699615414666"/>
          <c:y val="0.23538080893140839"/>
          <c:w val="0.48869666374393389"/>
          <c:h val="0.53923099028679811"/>
        </c:manualLayout>
      </c:layout>
      <c:pieChart>
        <c:varyColors val="1"/>
        <c:ser>
          <c:idx val="0"/>
          <c:order val="0"/>
          <c:tx>
            <c:v>Trips</c:v>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BF1-4F27-ACE5-2EBEC730F44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BF1-4F27-ACE5-2EBEC730F44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[1]Sheet1!$B$33:$C$33</c:f>
              <c:strCache>
                <c:ptCount val="2"/>
                <c:pt idx="0">
                  <c:v>Domestic overnight</c:v>
                </c:pt>
                <c:pt idx="1">
                  <c:v>Domestic day</c:v>
                </c:pt>
              </c:strCache>
            </c:strRef>
          </c:cat>
          <c:val>
            <c:numRef>
              <c:f>[1]Sheet1!$B$34:$C$34</c:f>
              <c:numCache>
                <c:formatCode>0.0,,"M"</c:formatCode>
                <c:ptCount val="2"/>
                <c:pt idx="0">
                  <c:v>112584000</c:v>
                </c:pt>
                <c:pt idx="1">
                  <c:v>216211000</c:v>
                </c:pt>
              </c:numCache>
            </c:numRef>
          </c:val>
          <c:extLst>
            <c:ext xmlns:c16="http://schemas.microsoft.com/office/drawing/2014/chart" uri="{C3380CC4-5D6E-409C-BE32-E72D297353CC}">
              <c16:uniqueId val="{00000004-CBF1-4F27-ACE5-2EBEC730F44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kern="1200" spc="0" baseline="0">
                <a:solidFill>
                  <a:srgbClr val="000000">
                    <a:lumMod val="65000"/>
                    <a:lumOff val="35000"/>
                  </a:srgbClr>
                </a:solidFill>
              </a:rPr>
              <a:t>Average spend per trip</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'Basic data June data only'!$B$6</c:f>
              <c:strCache>
                <c:ptCount val="1"/>
                <c:pt idx="0">
                  <c:v>Travellers with accessibility needs</c:v>
                </c:pt>
              </c:strCache>
            </c:strRef>
          </c:tx>
          <c:spPr>
            <a:solidFill>
              <a:schemeClr val="bg2"/>
            </a:solidFill>
            <a:ln>
              <a:noFill/>
            </a:ln>
            <a:effectLst/>
          </c:spPr>
          <c:invertIfNegative val="0"/>
          <c:dLbls>
            <c:numFmt formatCode="&quot;$&quot;#,##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('Basic data June data only'!$E$6,'Basic data June data only'!$E$30)</c:f>
              <c:strCache>
                <c:ptCount val="2"/>
                <c:pt idx="0">
                  <c:v>Overnight trips</c:v>
                </c:pt>
                <c:pt idx="1">
                  <c:v>Daytrips</c:v>
                </c:pt>
              </c:strCache>
            </c:strRef>
          </c:cat>
          <c:val>
            <c:numRef>
              <c:f>('Basic data June data only'!$B$19,'Basic data June data only'!$B$44)</c:f>
              <c:numCache>
                <c:formatCode>0</c:formatCode>
                <c:ptCount val="2"/>
                <c:pt idx="0" formatCode="_-&quot;$&quot;* #,##0_-;\-&quot;$&quot;* #,##0_-;_-&quot;$&quot;* &quot;-&quot;??_-;_-@_-">
                  <c:v>846.73718256508971</c:v>
                </c:pt>
                <c:pt idx="1">
                  <c:v>145.32084906786915</c:v>
                </c:pt>
              </c:numCache>
            </c:numRef>
          </c:val>
          <c:extLst>
            <c:ext xmlns:c16="http://schemas.microsoft.com/office/drawing/2014/chart" uri="{C3380CC4-5D6E-409C-BE32-E72D297353CC}">
              <c16:uniqueId val="{00000000-076B-43A8-97A5-F3B1FF6EBD89}"/>
            </c:ext>
          </c:extLst>
        </c:ser>
        <c:ser>
          <c:idx val="1"/>
          <c:order val="1"/>
          <c:tx>
            <c:strRef>
              <c:f>'Basic data June data only'!$C$6</c:f>
              <c:strCache>
                <c:ptCount val="1"/>
                <c:pt idx="0">
                  <c:v>Other travellers</c:v>
                </c:pt>
              </c:strCache>
            </c:strRef>
          </c:tx>
          <c:spPr>
            <a:solidFill>
              <a:schemeClr val="accent2"/>
            </a:solidFill>
            <a:ln>
              <a:noFill/>
            </a:ln>
            <a:effectLst/>
          </c:spPr>
          <c:invertIfNegative val="0"/>
          <c:dLbls>
            <c:numFmt formatCode="&quot;$&quot;#,##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('Basic data June data only'!$E$6,'Basic data June data only'!$E$30)</c:f>
              <c:strCache>
                <c:ptCount val="2"/>
                <c:pt idx="0">
                  <c:v>Overnight trips</c:v>
                </c:pt>
                <c:pt idx="1">
                  <c:v>Daytrips</c:v>
                </c:pt>
              </c:strCache>
            </c:strRef>
          </c:cat>
          <c:val>
            <c:numRef>
              <c:f>('Basic data June data only'!$C$19,'Basic data June data only'!$C$44)</c:f>
              <c:numCache>
                <c:formatCode>0</c:formatCode>
                <c:ptCount val="2"/>
                <c:pt idx="0" formatCode="_-&quot;$&quot;* #,##0_-;\-&quot;$&quot;* #,##0_-;_-&quot;$&quot;* &quot;-&quot;??_-;_-@_-">
                  <c:v>943.47205727052062</c:v>
                </c:pt>
                <c:pt idx="1">
                  <c:v>142.78232252290664</c:v>
                </c:pt>
              </c:numCache>
            </c:numRef>
          </c:val>
          <c:extLst>
            <c:ext xmlns:c16="http://schemas.microsoft.com/office/drawing/2014/chart" uri="{C3380CC4-5D6E-409C-BE32-E72D297353CC}">
              <c16:uniqueId val="{00000001-076B-43A8-97A5-F3B1FF6EBD89}"/>
            </c:ext>
          </c:extLst>
        </c:ser>
        <c:dLbls>
          <c:showLegendKey val="0"/>
          <c:showVal val="0"/>
          <c:showCatName val="0"/>
          <c:showSerName val="0"/>
          <c:showPercent val="0"/>
          <c:showBubbleSize val="0"/>
        </c:dLbls>
        <c:gapWidth val="219"/>
        <c:overlap val="-27"/>
        <c:axId val="1366041152"/>
        <c:axId val="1486603152"/>
      </c:barChart>
      <c:catAx>
        <c:axId val="136604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6603152"/>
        <c:crosses val="autoZero"/>
        <c:auto val="1"/>
        <c:lblAlgn val="ctr"/>
        <c:lblOffset val="100"/>
        <c:noMultiLvlLbl val="0"/>
      </c:catAx>
      <c:valAx>
        <c:axId val="148660315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6041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kern="1200" spc="0" baseline="0">
                <a:solidFill>
                  <a:srgbClr val="000000">
                    <a:lumMod val="65000"/>
                    <a:lumOff val="35000"/>
                  </a:srgbClr>
                </a:solidFill>
              </a:rPr>
              <a:t>Trip expenditure items </a:t>
            </a:r>
          </a:p>
          <a:p>
            <a:pPr>
              <a:defRPr/>
            </a:pPr>
            <a:r>
              <a:rPr lang="en-AU" sz="1400" b="0" i="0" u="none" strike="noStrike" kern="1200" spc="0" baseline="0">
                <a:solidFill>
                  <a:srgbClr val="000000">
                    <a:lumMod val="65000"/>
                    <a:lumOff val="35000"/>
                  </a:srgbClr>
                </a:solidFill>
              </a:rPr>
              <a:t>(% of total trip spend by item)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728679806878073"/>
          <c:y val="0.12380843263061411"/>
          <c:w val="0.58386853679806883"/>
          <c:h val="0.75082619427383679"/>
        </c:manualLayout>
      </c:layout>
      <c:barChart>
        <c:barDir val="bar"/>
        <c:grouping val="clustered"/>
        <c:varyColors val="0"/>
        <c:ser>
          <c:idx val="0"/>
          <c:order val="0"/>
          <c:tx>
            <c:v>Travellers with accessibility needs</c:v>
          </c:tx>
          <c:spPr>
            <a:solidFill>
              <a:schemeClr val="bg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'travel profile stats'!$A$129:$A$138</c:f>
              <c:strCache>
                <c:ptCount val="10"/>
                <c:pt idx="0">
                  <c:v>Accommodation</c:v>
                </c:pt>
                <c:pt idx="1">
                  <c:v>Takeaways and restaurant meals</c:v>
                </c:pt>
                <c:pt idx="2">
                  <c:v>Transportation</c:v>
                </c:pt>
                <c:pt idx="3">
                  <c:v>Airfares</c:v>
                </c:pt>
                <c:pt idx="4">
                  <c:v>Shopping</c:v>
                </c:pt>
                <c:pt idx="5">
                  <c:v>Groceries for self-catering</c:v>
                </c:pt>
                <c:pt idx="6">
                  <c:v>Alcohol, drinks (not already reported)</c:v>
                </c:pt>
                <c:pt idx="7">
                  <c:v>Tours</c:v>
                </c:pt>
                <c:pt idx="8">
                  <c:v>Entertainment</c:v>
                </c:pt>
                <c:pt idx="9">
                  <c:v>Other Expenditure</c:v>
                </c:pt>
              </c:strCache>
            </c:strRef>
          </c:cat>
          <c:val>
            <c:numRef>
              <c:f>'travel profile stats'!$B$129:$B$138</c:f>
              <c:numCache>
                <c:formatCode>0.0%</c:formatCode>
                <c:ptCount val="10"/>
                <c:pt idx="0">
                  <c:v>0.28334793477194403</c:v>
                </c:pt>
                <c:pt idx="1">
                  <c:v>0.1737457595772558</c:v>
                </c:pt>
                <c:pt idx="2">
                  <c:v>0.15433293711193674</c:v>
                </c:pt>
                <c:pt idx="3">
                  <c:v>0.12561375967797533</c:v>
                </c:pt>
                <c:pt idx="4">
                  <c:v>6.6455792371884315E-2</c:v>
                </c:pt>
                <c:pt idx="5">
                  <c:v>6.5909649365770817E-2</c:v>
                </c:pt>
                <c:pt idx="6">
                  <c:v>4.9458068112455102E-2</c:v>
                </c:pt>
                <c:pt idx="7">
                  <c:v>3.7099086317511396E-2</c:v>
                </c:pt>
                <c:pt idx="8">
                  <c:v>2.9572905749956805E-2</c:v>
                </c:pt>
                <c:pt idx="9">
                  <c:v>1.4464106943309662E-2</c:v>
                </c:pt>
              </c:numCache>
            </c:numRef>
          </c:val>
          <c:extLst>
            <c:ext xmlns:c16="http://schemas.microsoft.com/office/drawing/2014/chart" uri="{C3380CC4-5D6E-409C-BE32-E72D297353CC}">
              <c16:uniqueId val="{00000000-14E2-4C13-B03E-BED415C1CC5B}"/>
            </c:ext>
          </c:extLst>
        </c:ser>
        <c:ser>
          <c:idx val="1"/>
          <c:order val="1"/>
          <c:tx>
            <c:v>Other travellers</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'travel profile stats'!$A$129:$A$138</c:f>
              <c:strCache>
                <c:ptCount val="10"/>
                <c:pt idx="0">
                  <c:v>Accommodation</c:v>
                </c:pt>
                <c:pt idx="1">
                  <c:v>Takeaways and restaurant meals</c:v>
                </c:pt>
                <c:pt idx="2">
                  <c:v>Transportation</c:v>
                </c:pt>
                <c:pt idx="3">
                  <c:v>Airfares</c:v>
                </c:pt>
                <c:pt idx="4">
                  <c:v>Shopping</c:v>
                </c:pt>
                <c:pt idx="5">
                  <c:v>Groceries for self-catering</c:v>
                </c:pt>
                <c:pt idx="6">
                  <c:v>Alcohol, drinks (not already reported)</c:v>
                </c:pt>
                <c:pt idx="7">
                  <c:v>Tours</c:v>
                </c:pt>
                <c:pt idx="8">
                  <c:v>Entertainment</c:v>
                </c:pt>
                <c:pt idx="9">
                  <c:v>Other Expenditure</c:v>
                </c:pt>
              </c:strCache>
            </c:strRef>
          </c:cat>
          <c:val>
            <c:numRef>
              <c:f>'travel profile stats'!$C$129:$C$138</c:f>
              <c:numCache>
                <c:formatCode>0.0%</c:formatCode>
                <c:ptCount val="10"/>
                <c:pt idx="0">
                  <c:v>0.29383257764801046</c:v>
                </c:pt>
                <c:pt idx="1">
                  <c:v>0.16537914431952619</c:v>
                </c:pt>
                <c:pt idx="2">
                  <c:v>0.14766421456915615</c:v>
                </c:pt>
                <c:pt idx="3">
                  <c:v>0.14093083433427453</c:v>
                </c:pt>
                <c:pt idx="4">
                  <c:v>6.3547217092624037E-2</c:v>
                </c:pt>
                <c:pt idx="5">
                  <c:v>4.5327391571917348E-2</c:v>
                </c:pt>
                <c:pt idx="6">
                  <c:v>4.9563216472851036E-2</c:v>
                </c:pt>
                <c:pt idx="7">
                  <c:v>4.4145257592618233E-2</c:v>
                </c:pt>
                <c:pt idx="8">
                  <c:v>3.4285077911658725E-2</c:v>
                </c:pt>
                <c:pt idx="9">
                  <c:v>1.5325015278830272E-2</c:v>
                </c:pt>
              </c:numCache>
            </c:numRef>
          </c:val>
          <c:extLst>
            <c:ext xmlns:c16="http://schemas.microsoft.com/office/drawing/2014/chart" uri="{C3380CC4-5D6E-409C-BE32-E72D297353CC}">
              <c16:uniqueId val="{00000001-14E2-4C13-B03E-BED415C1CC5B}"/>
            </c:ext>
          </c:extLst>
        </c:ser>
        <c:dLbls>
          <c:showLegendKey val="0"/>
          <c:showVal val="0"/>
          <c:showCatName val="0"/>
          <c:showSerName val="0"/>
          <c:showPercent val="0"/>
          <c:showBubbleSize val="0"/>
        </c:dLbls>
        <c:gapWidth val="182"/>
        <c:axId val="818040015"/>
        <c:axId val="441270704"/>
      </c:barChart>
      <c:catAx>
        <c:axId val="8180400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270704"/>
        <c:crosses val="autoZero"/>
        <c:auto val="1"/>
        <c:lblAlgn val="ctr"/>
        <c:lblOffset val="100"/>
        <c:noMultiLvlLbl val="0"/>
      </c:catAx>
      <c:valAx>
        <c:axId val="44127070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80400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0.16605</cdr:x>
      <cdr:y>0.78483</cdr:y>
    </cdr:from>
    <cdr:to>
      <cdr:x>0.86029</cdr:x>
      <cdr:y>0.86859</cdr:y>
    </cdr:to>
    <cdr:sp macro="" textlink="">
      <cdr:nvSpPr>
        <cdr:cNvPr id="2" name="Text Box 2"/>
        <cdr:cNvSpPr txBox="1">
          <a:spLocks xmlns:a="http://schemas.openxmlformats.org/drawingml/2006/main" noChangeArrowheads="1"/>
        </cdr:cNvSpPr>
      </cdr:nvSpPr>
      <cdr:spPr bwMode="auto">
        <a:xfrm xmlns:a="http://schemas.openxmlformats.org/drawingml/2006/main">
          <a:off x="478171" y="2285998"/>
          <a:ext cx="1999216" cy="243973"/>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ts val="1500"/>
            </a:lnSpc>
            <a:spcBef>
              <a:spcPts val="1000"/>
            </a:spcBef>
            <a:spcAft>
              <a:spcPts val="1000"/>
            </a:spcAft>
          </a:pPr>
          <a:r>
            <a:rPr lang="en-AU" sz="1000">
              <a:solidFill>
                <a:srgbClr val="000000"/>
              </a:solidFill>
              <a:effectLst/>
              <a:latin typeface="Verdana" panose="020B0604030504040204" pitchFamily="34" charset="0"/>
              <a:ea typeface="Verdana" panose="020B0604030504040204" pitchFamily="34" charset="0"/>
              <a:cs typeface="Times New Roman" panose="02020603050405020304" pitchFamily="18" charset="0"/>
            </a:rPr>
            <a:t>Total spend = $142.3 billion</a:t>
          </a:r>
        </a:p>
      </cdr:txBody>
    </cdr:sp>
  </cdr:relSizeAnchor>
</c:userShapes>
</file>

<file path=word/drawings/drawing2.xml><?xml version="1.0" encoding="utf-8"?>
<c:userShapes xmlns:c="http://schemas.openxmlformats.org/drawingml/2006/chart">
  <cdr:relSizeAnchor xmlns:cdr="http://schemas.openxmlformats.org/drawingml/2006/chartDrawing">
    <cdr:from>
      <cdr:x>0.18193</cdr:x>
      <cdr:y>0.78757</cdr:y>
    </cdr:from>
    <cdr:to>
      <cdr:x>0.83813</cdr:x>
      <cdr:y>0.86813</cdr:y>
    </cdr:to>
    <cdr:sp macro="" textlink="">
      <cdr:nvSpPr>
        <cdr:cNvPr id="2" name="Text Box 2"/>
        <cdr:cNvSpPr txBox="1">
          <a:spLocks xmlns:a="http://schemas.openxmlformats.org/drawingml/2006/main" noChangeArrowheads="1"/>
        </cdr:cNvSpPr>
      </cdr:nvSpPr>
      <cdr:spPr bwMode="auto">
        <a:xfrm xmlns:a="http://schemas.openxmlformats.org/drawingml/2006/main">
          <a:off x="523904" y="2286001"/>
          <a:ext cx="1889686" cy="233812"/>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ts val="1500"/>
            </a:lnSpc>
            <a:spcBef>
              <a:spcPts val="1000"/>
            </a:spcBef>
            <a:spcAft>
              <a:spcPts val="1000"/>
            </a:spcAft>
          </a:pPr>
          <a:r>
            <a:rPr lang="en-AU" sz="1000">
              <a:solidFill>
                <a:srgbClr val="000000"/>
              </a:solidFill>
              <a:effectLst/>
              <a:latin typeface="Verdana" panose="020B0604030504040204" pitchFamily="34" charset="0"/>
              <a:ea typeface="Verdana" panose="020B0604030504040204" pitchFamily="34" charset="0"/>
              <a:cs typeface="Times New Roman" panose="02020603050405020304" pitchFamily="18" charset="0"/>
            </a:rPr>
            <a:t>Total trips = 328.8 million</a:t>
          </a:r>
        </a:p>
      </cdr:txBody>
    </cdr:sp>
  </cdr:relSizeAnchor>
</c:userShapes>
</file>

<file path=word/theme/theme1.xml><?xml version="1.0" encoding="utf-8"?>
<a:theme xmlns:a="http://schemas.openxmlformats.org/drawingml/2006/main" name="Austrade">
  <a:themeElements>
    <a:clrScheme name="Austrade">
      <a:dk1>
        <a:srgbClr val="000000"/>
      </a:dk1>
      <a:lt1>
        <a:sysClr val="window" lastClr="FFFFFF"/>
      </a:lt1>
      <a:dk2>
        <a:srgbClr val="2E1A47"/>
      </a:dk2>
      <a:lt2>
        <a:srgbClr val="1E988A"/>
      </a:lt2>
      <a:accent1>
        <a:srgbClr val="7A4282"/>
      </a:accent1>
      <a:accent2>
        <a:srgbClr val="2E1A47"/>
      </a:accent2>
      <a:accent3>
        <a:srgbClr val="1E988A"/>
      </a:accent3>
      <a:accent4>
        <a:srgbClr val="F1D184"/>
      </a:accent4>
      <a:accent5>
        <a:srgbClr val="877B77"/>
      </a:accent5>
      <a:accent6>
        <a:srgbClr val="E4E1DC"/>
      </a:accent6>
      <a:hlink>
        <a:srgbClr val="2E1A47"/>
      </a:hlink>
      <a:folHlink>
        <a:srgbClr val="2E1A47"/>
      </a:folHlink>
    </a:clrScheme>
    <a:fontScheme name="Austrad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ustrade" id="{B81E4F4F-1983-42C4-94AF-E5F032ED062C}" vid="{34FFB722-9E4F-471D-B97E-885BFC42BAAF}"/>
    </a:ext>
  </a:extLst>
</a:theme>
</file>

<file path=word/theme/themeOverride1.xml><?xml version="1.0" encoding="utf-8"?>
<a:themeOverride xmlns:a="http://schemas.openxmlformats.org/drawingml/2006/main">
  <a:clrScheme name="Custom 2">
    <a:dk1>
      <a:srgbClr val="000000"/>
    </a:dk1>
    <a:lt1>
      <a:sysClr val="window" lastClr="FFFFFF"/>
    </a:lt1>
    <a:dk2>
      <a:srgbClr val="2E1A47"/>
    </a:dk2>
    <a:lt2>
      <a:srgbClr val="1E988A"/>
    </a:lt2>
    <a:accent1>
      <a:srgbClr val="1E988A"/>
    </a:accent1>
    <a:accent2>
      <a:srgbClr val="2E1A47"/>
    </a:accent2>
    <a:accent3>
      <a:srgbClr val="1E988A"/>
    </a:accent3>
    <a:accent4>
      <a:srgbClr val="F1D184"/>
    </a:accent4>
    <a:accent5>
      <a:srgbClr val="877B77"/>
    </a:accent5>
    <a:accent6>
      <a:srgbClr val="E4E1DC"/>
    </a:accent6>
    <a:hlink>
      <a:srgbClr val="2E1A47"/>
    </a:hlink>
    <a:folHlink>
      <a:srgbClr val="2E1A47"/>
    </a:folHlink>
  </a:clrScheme>
  <a:fontScheme name="Austrad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Custom 2">
    <a:dk1>
      <a:srgbClr val="000000"/>
    </a:dk1>
    <a:lt1>
      <a:sysClr val="window" lastClr="FFFFFF"/>
    </a:lt1>
    <a:dk2>
      <a:srgbClr val="2E1A47"/>
    </a:dk2>
    <a:lt2>
      <a:srgbClr val="1E988A"/>
    </a:lt2>
    <a:accent1>
      <a:srgbClr val="1E988A"/>
    </a:accent1>
    <a:accent2>
      <a:srgbClr val="2E1A47"/>
    </a:accent2>
    <a:accent3>
      <a:srgbClr val="1E988A"/>
    </a:accent3>
    <a:accent4>
      <a:srgbClr val="F1D184"/>
    </a:accent4>
    <a:accent5>
      <a:srgbClr val="877B77"/>
    </a:accent5>
    <a:accent6>
      <a:srgbClr val="E4E1DC"/>
    </a:accent6>
    <a:hlink>
      <a:srgbClr val="2E1A47"/>
    </a:hlink>
    <a:folHlink>
      <a:srgbClr val="2E1A47"/>
    </a:folHlink>
  </a:clrScheme>
  <a:fontScheme name="Austrad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Custom 2">
    <a:dk1>
      <a:srgbClr val="000000"/>
    </a:dk1>
    <a:lt1>
      <a:sysClr val="window" lastClr="FFFFFF"/>
    </a:lt1>
    <a:dk2>
      <a:srgbClr val="2E1A47"/>
    </a:dk2>
    <a:lt2>
      <a:srgbClr val="1E988A"/>
    </a:lt2>
    <a:accent1>
      <a:srgbClr val="1E988A"/>
    </a:accent1>
    <a:accent2>
      <a:srgbClr val="2E1A47"/>
    </a:accent2>
    <a:accent3>
      <a:srgbClr val="1E988A"/>
    </a:accent3>
    <a:accent4>
      <a:srgbClr val="F1D184"/>
    </a:accent4>
    <a:accent5>
      <a:srgbClr val="877B77"/>
    </a:accent5>
    <a:accent6>
      <a:srgbClr val="E4E1DC"/>
    </a:accent6>
    <a:hlink>
      <a:srgbClr val="2E1A47"/>
    </a:hlink>
    <a:folHlink>
      <a:srgbClr val="2E1A47"/>
    </a:folHlink>
  </a:clrScheme>
  <a:fontScheme name="Austrad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Buc20</b:Tag>
    <b:SourceType>JournalArticle</b:SourceType>
    <b:Guid>{6C67A7E7-F221-41F7-A658-933D440FA711}</b:Guid>
    <b:Author>
      <b:Author>
        <b:NameList>
          <b:Person>
            <b:Last>Buckley R</b:Last>
            <b:First>Westaway</b:First>
            <b:Middle>D.</b:Middle>
          </b:Person>
        </b:NameList>
      </b:Author>
    </b:Author>
    <b:Title>Mental health rescue effects of women's outdoor tourism: A role in COVID-19 recovery.</b:Title>
    <b:Year>2020</b:Year>
    <b:Volume>85</b:Volume>
    <b:JournalName>Annals of Tourism Research</b:JournalName>
    <b:RefOrder>1</b:RefOrder>
  </b:Source>
  <b:Source>
    <b:Tag>Jun22</b:Tag>
    <b:SourceType>JournalArticle</b:SourceType>
    <b:Guid>{D64D237C-0553-4C4F-BF7C-DA1102B873EE}</b:Guid>
    <b:Title>Tourism as a dementia treatment based on positive psychology</b:Title>
    <b:Year>2022</b:Year>
    <b:Author>
      <b:Author>
        <b:NameList>
          <b:Person>
            <b:Last>Jun Wen</b:Last>
            <b:First>Danni</b:First>
            <b:Middle>Zheng, Haifeng Hou, Ian Phau, Wei Wang</b:Middle>
          </b:Person>
        </b:NameList>
      </b:Author>
    </b:Author>
    <b:Volume>92</b:Volume>
    <b:JournalName>Tourism Management</b:JournalName>
    <b:RefOrder>2</b:RefOrder>
  </b:Source>
  <b:Source>
    <b:Tag>ABS181</b:Tag>
    <b:SourceType>InternetSite</b:SourceType>
    <b:Guid>{ED0F09D4-1A78-48D2-B516-1CCADB1DA8A2}</b:Guid>
    <b:Author>
      <b:Author>
        <b:Corporate>ABS</b:Corporate>
      </b:Author>
    </b:Author>
    <b:Title>Disability, Ageing and Carers, Australia: Summary of Findings</b:Title>
    <b:Year>2018</b:Year>
    <b:URL>https://www.abs.gov.au/statistics/health/disability/disability-ageing-and-carers-australia-summary-findings/latest-release</b:URL>
    <b:RefOrder>3</b:RefOrder>
  </b:Source>
  <b:Source>
    <b:Tag>ABS21</b:Tag>
    <b:SourceType>InternetSite</b:SourceType>
    <b:Guid>{2E3FC644-BDF9-4E2D-B1C2-4E015BAA4099}</b:Guid>
    <b:Title>Population: Census</b:Title>
    <b:Year>2021</b:Year>
    <b:Author>
      <b:Author>
        <b:Corporate>ABS</b:Corporate>
      </b:Author>
    </b:Author>
    <b:InternetSiteTitle>ABS Website</b:InternetSiteTitle>
    <b:YearAccessed>2023</b:YearAccessed>
    <b:MonthAccessed>September</b:MonthAccessed>
    <b:DayAccessed>22</b:DayAccessed>
    <b:URL>https://www.abs.gov.au/statistics/people/population/population-census/2021</b:URL>
    <b:RefOrder>4</b:RefOrder>
  </b:Source>
  <b:Source>
    <b:Tag>ABS18</b:Tag>
    <b:SourceType>InternetSite</b:SourceType>
    <b:Guid>{2375B0B6-7873-4CE2-8761-953E2AAB72CF}</b:Guid>
    <b:Author>
      <b:Author>
        <b:Corporate>ABS</b:Corporate>
      </b:Author>
    </b:Author>
    <b:Title>Population aged over 85 to double in the next 25 years</b:Title>
    <b:Year>2018</b:Year>
    <b:URL>https://www.abs.gov.au/articles/population-aged-over-85-double-next-25-years</b:URL>
    <b:RefOrder>5</b:RefOrder>
  </b:Source>
  <b:Source>
    <b:Tag>Tou23</b:Tag>
    <b:SourceType>Report</b:SourceType>
    <b:Guid>{4A1047D9-0C4B-45A5-8E62-B9C133AC5D9F}</b:Guid>
    <b:Author>
      <b:Author>
        <b:Corporate>Tourism Research Australia</b:Corporate>
      </b:Author>
    </b:Author>
    <b:Title>Tourism Businesses in Australia</b:Title>
    <b:Year>2023</b:Year>
    <b:Publisher>Commonwealth of Australia</b:Publisher>
    <b:RefOrder>6</b:RefOrder>
  </b:Source>
  <b:Source>
    <b:Tag>ABS23</b:Tag>
    <b:SourceType>InternetSite</b:SourceType>
    <b:Guid>{FA197C29-DAFF-485A-AD77-F919EC6AFEA9}</b:Guid>
    <b:Author>
      <b:Author>
        <b:Corporate>ABS</b:Corporate>
      </b:Author>
    </b:Author>
    <b:Title>ourism Satellite Accounts: quarterly tourism labour statistics, Australia, experimental estimates</b:Title>
    <b:Year>2023</b:Year>
    <b:Month>June</b:Month>
    <b:URL>https://www.abs.gov.au/statistics/economy/national-accounts/tourism-satellite-accounts-quarterly-tourism-labour-statistics-australia-experimental-estimates/latest-release</b:URL>
    <b:RefOrder>7</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4193d32-96af-42bb-9a8d-e389b6b013dc">
      <Terms xmlns="http://schemas.microsoft.com/office/infopath/2007/PartnerControls"/>
    </lcf76f155ced4ddcb4097134ff3c332f>
    <TaxCatchAll xmlns="932d29ee-28c9-41bc-b9e4-7f2eba331d2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CE59075CB8AAE4281923CD804FF4F41" ma:contentTypeVersion="16" ma:contentTypeDescription="Create a new document." ma:contentTypeScope="" ma:versionID="d33ec8c6bfeda46fb445a7944a1eaf8b">
  <xsd:schema xmlns:xsd="http://www.w3.org/2001/XMLSchema" xmlns:xs="http://www.w3.org/2001/XMLSchema" xmlns:p="http://schemas.microsoft.com/office/2006/metadata/properties" xmlns:ns2="84193d32-96af-42bb-9a8d-e389b6b013dc" xmlns:ns3="932d29ee-28c9-41bc-b9e4-7f2eba331d28" targetNamespace="http://schemas.microsoft.com/office/2006/metadata/properties" ma:root="true" ma:fieldsID="595b48061f601e55e980aa5a5dc3cd4f" ns2:_="" ns3:_="">
    <xsd:import namespace="84193d32-96af-42bb-9a8d-e389b6b013dc"/>
    <xsd:import namespace="932d29ee-28c9-41bc-b9e4-7f2eba331d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193d32-96af-42bb-9a8d-e389b6b013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735d107-6f3a-4882-a73a-9dce38ae0c6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2d29ee-28c9-41bc-b9e4-7f2eba331d2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0bbb1a7-ebd1-464a-bd5b-b0b856b08cda}" ma:internalName="TaxCatchAll" ma:showField="CatchAllData" ma:web="932d29ee-28c9-41bc-b9e4-7f2eba331d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8B7672-D97F-4A28-81B7-A981DB11961A}">
  <ds:schemaRefs>
    <ds:schemaRef ds:uri="http://schemas.openxmlformats.org/officeDocument/2006/bibliography"/>
  </ds:schemaRefs>
</ds:datastoreItem>
</file>

<file path=customXml/itemProps2.xml><?xml version="1.0" encoding="utf-8"?>
<ds:datastoreItem xmlns:ds="http://schemas.openxmlformats.org/officeDocument/2006/customXml" ds:itemID="{38FE75B8-1135-4512-93FA-FCDD832F13E7}">
  <ds:schemaRefs>
    <ds:schemaRef ds:uri="http://schemas.microsoft.com/office/2006/metadata/properties"/>
    <ds:schemaRef ds:uri="http://schemas.microsoft.com/office/infopath/2007/PartnerControls"/>
    <ds:schemaRef ds:uri="http://purl.org/dc/elements/1.1/"/>
    <ds:schemaRef ds:uri="http://schemas.microsoft.com/office/2006/documentManagement/types"/>
    <ds:schemaRef ds:uri="http://purl.org/dc/terms/"/>
    <ds:schemaRef ds:uri="84193d32-96af-42bb-9a8d-e389b6b013dc"/>
    <ds:schemaRef ds:uri="http://purl.org/dc/dcmitype/"/>
    <ds:schemaRef ds:uri="http://www.w3.org/XML/1998/namespace"/>
    <ds:schemaRef ds:uri="http://schemas.openxmlformats.org/package/2006/metadata/core-properties"/>
    <ds:schemaRef ds:uri="932d29ee-28c9-41bc-b9e4-7f2eba331d28"/>
  </ds:schemaRefs>
</ds:datastoreItem>
</file>

<file path=customXml/itemProps3.xml><?xml version="1.0" encoding="utf-8"?>
<ds:datastoreItem xmlns:ds="http://schemas.openxmlformats.org/officeDocument/2006/customXml" ds:itemID="{0EEA2492-2B5C-4D71-977B-7F26084E05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193d32-96af-42bb-9a8d-e389b6b013dc"/>
    <ds:schemaRef ds:uri="932d29ee-28c9-41bc-b9e4-7f2eba331d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FDA419-6733-483D-ABCC-A84EEDE370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TRA Website Publications.dotx</Template>
  <TotalTime>0</TotalTime>
  <Pages>29</Pages>
  <Words>4805</Words>
  <Characters>27392</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Accessible Tourism in Australia</vt:lpstr>
    </vt:vector>
  </TitlesOfParts>
  <Manager/>
  <Company/>
  <LinksUpToDate>false</LinksUpToDate>
  <CharactersWithSpaces>32133</CharactersWithSpaces>
  <SharedDoc>false</SharedDoc>
  <HLinks>
    <vt:vector size="102" baseType="variant">
      <vt:variant>
        <vt:i4>6488155</vt:i4>
      </vt:variant>
      <vt:variant>
        <vt:i4>81</vt:i4>
      </vt:variant>
      <vt:variant>
        <vt:i4>0</vt:i4>
      </vt:variant>
      <vt:variant>
        <vt:i4>5</vt:i4>
      </vt:variant>
      <vt:variant>
        <vt:lpwstr/>
      </vt:variant>
      <vt:variant>
        <vt:lpwstr>_Appendix_3:_Data</vt:lpwstr>
      </vt:variant>
      <vt:variant>
        <vt:i4>6488155</vt:i4>
      </vt:variant>
      <vt:variant>
        <vt:i4>78</vt:i4>
      </vt:variant>
      <vt:variant>
        <vt:i4>0</vt:i4>
      </vt:variant>
      <vt:variant>
        <vt:i4>5</vt:i4>
      </vt:variant>
      <vt:variant>
        <vt:lpwstr/>
      </vt:variant>
      <vt:variant>
        <vt:lpwstr>_Appendix_3:_Data</vt:lpwstr>
      </vt:variant>
      <vt:variant>
        <vt:i4>6488155</vt:i4>
      </vt:variant>
      <vt:variant>
        <vt:i4>75</vt:i4>
      </vt:variant>
      <vt:variant>
        <vt:i4>0</vt:i4>
      </vt:variant>
      <vt:variant>
        <vt:i4>5</vt:i4>
      </vt:variant>
      <vt:variant>
        <vt:lpwstr/>
      </vt:variant>
      <vt:variant>
        <vt:lpwstr>_Appendix_3:_Data</vt:lpwstr>
      </vt:variant>
      <vt:variant>
        <vt:i4>6488155</vt:i4>
      </vt:variant>
      <vt:variant>
        <vt:i4>72</vt:i4>
      </vt:variant>
      <vt:variant>
        <vt:i4>0</vt:i4>
      </vt:variant>
      <vt:variant>
        <vt:i4>5</vt:i4>
      </vt:variant>
      <vt:variant>
        <vt:lpwstr/>
      </vt:variant>
      <vt:variant>
        <vt:lpwstr>_Appendix_3:_Data</vt:lpwstr>
      </vt:variant>
      <vt:variant>
        <vt:i4>6488155</vt:i4>
      </vt:variant>
      <vt:variant>
        <vt:i4>69</vt:i4>
      </vt:variant>
      <vt:variant>
        <vt:i4>0</vt:i4>
      </vt:variant>
      <vt:variant>
        <vt:i4>5</vt:i4>
      </vt:variant>
      <vt:variant>
        <vt:lpwstr/>
      </vt:variant>
      <vt:variant>
        <vt:lpwstr>_Appendix_3:_Data</vt:lpwstr>
      </vt:variant>
      <vt:variant>
        <vt:i4>1310773</vt:i4>
      </vt:variant>
      <vt:variant>
        <vt:i4>62</vt:i4>
      </vt:variant>
      <vt:variant>
        <vt:i4>0</vt:i4>
      </vt:variant>
      <vt:variant>
        <vt:i4>5</vt:i4>
      </vt:variant>
      <vt:variant>
        <vt:lpwstr/>
      </vt:variant>
      <vt:variant>
        <vt:lpwstr>_Toc164330360</vt:lpwstr>
      </vt:variant>
      <vt:variant>
        <vt:i4>1507381</vt:i4>
      </vt:variant>
      <vt:variant>
        <vt:i4>56</vt:i4>
      </vt:variant>
      <vt:variant>
        <vt:i4>0</vt:i4>
      </vt:variant>
      <vt:variant>
        <vt:i4>5</vt:i4>
      </vt:variant>
      <vt:variant>
        <vt:lpwstr/>
      </vt:variant>
      <vt:variant>
        <vt:lpwstr>_Toc164330359</vt:lpwstr>
      </vt:variant>
      <vt:variant>
        <vt:i4>1507381</vt:i4>
      </vt:variant>
      <vt:variant>
        <vt:i4>50</vt:i4>
      </vt:variant>
      <vt:variant>
        <vt:i4>0</vt:i4>
      </vt:variant>
      <vt:variant>
        <vt:i4>5</vt:i4>
      </vt:variant>
      <vt:variant>
        <vt:lpwstr/>
      </vt:variant>
      <vt:variant>
        <vt:lpwstr>_Toc164330358</vt:lpwstr>
      </vt:variant>
      <vt:variant>
        <vt:i4>1507381</vt:i4>
      </vt:variant>
      <vt:variant>
        <vt:i4>44</vt:i4>
      </vt:variant>
      <vt:variant>
        <vt:i4>0</vt:i4>
      </vt:variant>
      <vt:variant>
        <vt:i4>5</vt:i4>
      </vt:variant>
      <vt:variant>
        <vt:lpwstr/>
      </vt:variant>
      <vt:variant>
        <vt:lpwstr>_Toc164330357</vt:lpwstr>
      </vt:variant>
      <vt:variant>
        <vt:i4>1507381</vt:i4>
      </vt:variant>
      <vt:variant>
        <vt:i4>38</vt:i4>
      </vt:variant>
      <vt:variant>
        <vt:i4>0</vt:i4>
      </vt:variant>
      <vt:variant>
        <vt:i4>5</vt:i4>
      </vt:variant>
      <vt:variant>
        <vt:lpwstr/>
      </vt:variant>
      <vt:variant>
        <vt:lpwstr>_Toc164330356</vt:lpwstr>
      </vt:variant>
      <vt:variant>
        <vt:i4>1507381</vt:i4>
      </vt:variant>
      <vt:variant>
        <vt:i4>32</vt:i4>
      </vt:variant>
      <vt:variant>
        <vt:i4>0</vt:i4>
      </vt:variant>
      <vt:variant>
        <vt:i4>5</vt:i4>
      </vt:variant>
      <vt:variant>
        <vt:lpwstr/>
      </vt:variant>
      <vt:variant>
        <vt:lpwstr>_Toc164330355</vt:lpwstr>
      </vt:variant>
      <vt:variant>
        <vt:i4>1507381</vt:i4>
      </vt:variant>
      <vt:variant>
        <vt:i4>26</vt:i4>
      </vt:variant>
      <vt:variant>
        <vt:i4>0</vt:i4>
      </vt:variant>
      <vt:variant>
        <vt:i4>5</vt:i4>
      </vt:variant>
      <vt:variant>
        <vt:lpwstr/>
      </vt:variant>
      <vt:variant>
        <vt:lpwstr>_Toc164330354</vt:lpwstr>
      </vt:variant>
      <vt:variant>
        <vt:i4>1507381</vt:i4>
      </vt:variant>
      <vt:variant>
        <vt:i4>20</vt:i4>
      </vt:variant>
      <vt:variant>
        <vt:i4>0</vt:i4>
      </vt:variant>
      <vt:variant>
        <vt:i4>5</vt:i4>
      </vt:variant>
      <vt:variant>
        <vt:lpwstr/>
      </vt:variant>
      <vt:variant>
        <vt:lpwstr>_Toc164330353</vt:lpwstr>
      </vt:variant>
      <vt:variant>
        <vt:i4>1507381</vt:i4>
      </vt:variant>
      <vt:variant>
        <vt:i4>14</vt:i4>
      </vt:variant>
      <vt:variant>
        <vt:i4>0</vt:i4>
      </vt:variant>
      <vt:variant>
        <vt:i4>5</vt:i4>
      </vt:variant>
      <vt:variant>
        <vt:lpwstr/>
      </vt:variant>
      <vt:variant>
        <vt:lpwstr>_Toc164330352</vt:lpwstr>
      </vt:variant>
      <vt:variant>
        <vt:i4>1507381</vt:i4>
      </vt:variant>
      <vt:variant>
        <vt:i4>8</vt:i4>
      </vt:variant>
      <vt:variant>
        <vt:i4>0</vt:i4>
      </vt:variant>
      <vt:variant>
        <vt:i4>5</vt:i4>
      </vt:variant>
      <vt:variant>
        <vt:lpwstr/>
      </vt:variant>
      <vt:variant>
        <vt:lpwstr>_Toc164330351</vt:lpwstr>
      </vt:variant>
      <vt:variant>
        <vt:i4>1507381</vt:i4>
      </vt:variant>
      <vt:variant>
        <vt:i4>2</vt:i4>
      </vt:variant>
      <vt:variant>
        <vt:i4>0</vt:i4>
      </vt:variant>
      <vt:variant>
        <vt:i4>5</vt:i4>
      </vt:variant>
      <vt:variant>
        <vt:lpwstr/>
      </vt:variant>
      <vt:variant>
        <vt:lpwstr>_Toc164330350</vt:lpwstr>
      </vt:variant>
      <vt:variant>
        <vt:i4>7995491</vt:i4>
      </vt:variant>
      <vt:variant>
        <vt:i4>0</vt:i4>
      </vt:variant>
      <vt:variant>
        <vt:i4>0</vt:i4>
      </vt:variant>
      <vt:variant>
        <vt:i4>5</vt:i4>
      </vt:variant>
      <vt:variant>
        <vt:lpwstr>https://www.abs.gov.au/statistics/health/disability/disability-ageing-and-carers-australia-summary-findings/latest-release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Accessible Tourism in Australia</dc:title>
  <dc:subject/>
  <dc:creator/>
  <cp:keywords/>
  <dc:description/>
  <cp:lastModifiedBy/>
  <cp:revision>1</cp:revision>
  <dcterms:created xsi:type="dcterms:W3CDTF">2024-05-22T22:59:00Z</dcterms:created>
  <dcterms:modified xsi:type="dcterms:W3CDTF">2024-05-22T22:59:00Z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0x010100BCE59075CB8AAE4281923CD804FF4F41</vt:lpwstr>
  </property>
  <property fmtid="{D5CDD505-2E9C-101B-9397-08002B2CF9AE}" pid="3" name="_dlc_DocIdItemGuid">
    <vt:lpwstr>4acab650-90ea-4c96-82d3-d25f388868f0</vt:lpwstr>
  </property>
  <property fmtid="{D5CDD505-2E9C-101B-9397-08002B2CF9AE}" pid="4" name="Protective Markings">
    <vt:lpwstr/>
  </property>
  <property fmtid="{D5CDD505-2E9C-101B-9397-08002B2CF9AE}" pid="5" name="xd_Signature">
    <vt:bool>false</vt:bool>
  </property>
  <property fmtid="{D5CDD505-2E9C-101B-9397-08002B2CF9AE}" pid="6" name="Record ID">
    <vt:lpwstr/>
  </property>
  <property fmtid="{D5CDD505-2E9C-101B-9397-08002B2CF9AE}" pid="7" name="xd_ProgID">
    <vt:lpwstr/>
  </property>
  <property fmtid="{D5CDD505-2E9C-101B-9397-08002B2CF9AE}" pid="8" name="TemplateUrl">
    <vt:lpwstr/>
  </property>
  <property fmtid="{D5CDD505-2E9C-101B-9397-08002B2CF9AE}" pid="9" name="GUID">
    <vt:lpwstr>8f577bd8-767e-41f9-a258-256104b23156</vt:lpwstr>
  </property>
  <property fmtid="{D5CDD505-2E9C-101B-9397-08002B2CF9AE}" pid="10" name="ComplianceAssetId">
    <vt:lpwstr/>
  </property>
  <property fmtid="{D5CDD505-2E9C-101B-9397-08002B2CF9AE}" pid="11" name="_ExtendedDescription">
    <vt:lpwstr/>
  </property>
  <property fmtid="{D5CDD505-2E9C-101B-9397-08002B2CF9AE}" pid="12" name="TriggerFlowInfo">
    <vt:lpwstr/>
  </property>
  <property fmtid="{D5CDD505-2E9C-101B-9397-08002B2CF9AE}" pid="13" name="Tradestart-Access">
    <vt:bool>false</vt:bool>
  </property>
  <property fmtid="{D5CDD505-2E9C-101B-9397-08002B2CF9AE}" pid="14" name="PublishingStartDate">
    <vt:lpwstr/>
  </property>
  <property fmtid="{D5CDD505-2E9C-101B-9397-08002B2CF9AE}" pid="15" name="TaxCatchAll">
    <vt:lpwstr/>
  </property>
  <property fmtid="{D5CDD505-2E9C-101B-9397-08002B2CF9AE}" pid="16" name="Operational-Site-Doc-URL">
    <vt:lpwstr/>
  </property>
  <property fmtid="{D5CDD505-2E9C-101B-9397-08002B2CF9AE}" pid="17" name="PublishingExpirationDate">
    <vt:lpwstr/>
  </property>
  <property fmtid="{D5CDD505-2E9C-101B-9397-08002B2CF9AE}" pid="18" name="Operational-Doc-Desc">
    <vt:lpwstr/>
  </property>
  <property fmtid="{D5CDD505-2E9C-101B-9397-08002B2CF9AE}" pid="19" name="nf7721a2bf6741678a34670e75d66499">
    <vt:lpwstr/>
  </property>
  <property fmtid="{D5CDD505-2E9C-101B-9397-08002B2CF9AE}" pid="20" name="MediaServiceImageTags">
    <vt:lpwstr/>
  </property>
</Properties>
</file>